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145" w:type="pct"/>
        <w:tblInd w:w="-28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97"/>
        <w:gridCol w:w="3145"/>
        <w:gridCol w:w="2825"/>
        <w:gridCol w:w="2863"/>
        <w:gridCol w:w="2794"/>
      </w:tblGrid>
      <w:tr w:rsidR="001152C8" w:rsidRPr="00075576" w14:paraId="4C16B287" w14:textId="77777777" w:rsidTr="00CD5DAF">
        <w:trPr>
          <w:trHeight w:val="18"/>
          <w:tblHeader/>
        </w:trPr>
        <w:tc>
          <w:tcPr>
            <w:tcW w:w="15025" w:type="dxa"/>
            <w:gridSpan w:val="5"/>
            <w:tcBorders>
              <w:top w:val="nil"/>
            </w:tcBorders>
            <w:vAlign w:val="center"/>
          </w:tcPr>
          <w:p w14:paraId="1335B49A" w14:textId="77777777" w:rsidR="00C126E4" w:rsidRDefault="00E16129" w:rsidP="00C126E4">
            <w:pPr>
              <w:pStyle w:val="FPDocType"/>
              <w:spacing w:before="0" w:after="0"/>
              <w:rPr>
                <w:noProof w:val="0"/>
                <w:lang w:val="en-GB"/>
              </w:rPr>
            </w:pPr>
            <w:r w:rsidRPr="006E7A83">
              <w:rPr>
                <w:noProof w:val="0"/>
                <w:lang w:val="en-GB"/>
              </w:rPr>
              <w:t>HL</w:t>
            </w:r>
            <w:r w:rsidR="00410E49">
              <w:rPr>
                <w:noProof w:val="0"/>
                <w:lang w:val="en-GB"/>
              </w:rPr>
              <w:t>-</w:t>
            </w:r>
            <w:r w:rsidRPr="006E7A83">
              <w:rPr>
                <w:noProof w:val="0"/>
                <w:lang w:val="en-GB"/>
              </w:rPr>
              <w:t>LHC</w:t>
            </w:r>
            <w:r w:rsidR="00C126E4">
              <w:rPr>
                <w:noProof w:val="0"/>
                <w:lang w:val="en-GB"/>
              </w:rPr>
              <w:t>:</w:t>
            </w:r>
            <w:r w:rsidR="005D2FDB">
              <w:rPr>
                <w:noProof w:val="0"/>
                <w:lang w:val="en-GB"/>
              </w:rPr>
              <w:t xml:space="preserve"> </w:t>
            </w:r>
            <w:r w:rsidR="009B3AA3">
              <w:rPr>
                <w:noProof w:val="0"/>
                <w:lang w:val="en-GB"/>
              </w:rPr>
              <w:t>Quality</w:t>
            </w:r>
            <w:r w:rsidR="005D2FDB" w:rsidRPr="006E7A83">
              <w:rPr>
                <w:noProof w:val="0"/>
                <w:lang w:val="en-GB"/>
              </w:rPr>
              <w:t xml:space="preserve"> </w:t>
            </w:r>
            <w:r w:rsidRPr="006E7A83">
              <w:rPr>
                <w:noProof w:val="0"/>
                <w:lang w:val="en-GB"/>
              </w:rPr>
              <w:t xml:space="preserve"> </w:t>
            </w:r>
          </w:p>
          <w:p w14:paraId="0E5E20A2" w14:textId="15C554E4" w:rsidR="001152C8" w:rsidRPr="006E7A83" w:rsidRDefault="000456F0" w:rsidP="00C126E4">
            <w:pPr>
              <w:pStyle w:val="FPDocType"/>
              <w:spacing w:before="0" w:after="0"/>
              <w:rPr>
                <w:noProof w:val="0"/>
                <w:lang w:val="en-GB"/>
              </w:rPr>
            </w:pPr>
            <w:r>
              <w:rPr>
                <w:noProof w:val="0"/>
                <w:lang w:val="en-GB"/>
              </w:rPr>
              <w:t>Manufacturing and Inspection Plan</w:t>
            </w:r>
            <w:r w:rsidR="00E16129" w:rsidRPr="006E7A83">
              <w:rPr>
                <w:noProof w:val="0"/>
                <w:lang w:val="en-GB"/>
              </w:rPr>
              <w:t xml:space="preserve"> </w:t>
            </w:r>
            <w:r w:rsidR="001D5425">
              <w:rPr>
                <w:noProof w:val="0"/>
                <w:lang w:val="en-GB"/>
              </w:rPr>
              <w:t>– Coil</w:t>
            </w:r>
            <w:bookmarkStart w:id="0" w:name="_GoBack"/>
            <w:bookmarkEnd w:id="0"/>
            <w:r w:rsidR="00BB46B4">
              <w:rPr>
                <w:noProof w:val="0"/>
                <w:lang w:val="en-GB"/>
              </w:rPr>
              <w:t xml:space="preserve"> Fabrication </w:t>
            </w:r>
          </w:p>
        </w:tc>
      </w:tr>
      <w:tr w:rsidR="00227B3E" w:rsidRPr="00BB46B4" w14:paraId="034BA297" w14:textId="77777777" w:rsidTr="009E7449">
        <w:trPr>
          <w:trHeight w:hRule="exact" w:val="767"/>
          <w:tblHeader/>
        </w:trPr>
        <w:tc>
          <w:tcPr>
            <w:tcW w:w="3398" w:type="dxa"/>
            <w:vMerge w:val="restart"/>
            <w:vAlign w:val="center"/>
          </w:tcPr>
          <w:tbl>
            <w:tblPr>
              <w:tblStyle w:val="TableGrid"/>
              <w:tblpPr w:leftFromText="180" w:rightFromText="180" w:vertAnchor="text" w:horzAnchor="margin" w:tblpY="-812"/>
              <w:tblOverlap w:val="never"/>
              <w:tblW w:w="680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02"/>
              <w:gridCol w:w="3402"/>
            </w:tblGrid>
            <w:tr w:rsidR="00FB03A2" w:rsidRPr="00672F39" w14:paraId="47B510BC" w14:textId="77777777" w:rsidTr="00C737A6">
              <w:trPr>
                <w:trHeight w:hRule="exact" w:val="506"/>
              </w:trPr>
              <w:tc>
                <w:tcPr>
                  <w:tcW w:w="3402" w:type="dxa"/>
                  <w:vAlign w:val="center"/>
                </w:tcPr>
                <w:p w14:paraId="0A87EF5D" w14:textId="77777777" w:rsidR="00FB03A2" w:rsidRPr="00672F39" w:rsidRDefault="00FB03A2" w:rsidP="00FB03A2">
                  <w:pPr>
                    <w:pStyle w:val="Bodytext"/>
                    <w:ind w:right="-49"/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</w:pPr>
                  <w:r w:rsidRPr="00672F39">
                    <w:rPr>
                      <w:rStyle w:val="FPTitle2Char"/>
                      <w:rFonts w:asciiTheme="minorHAnsi" w:hAnsiTheme="minorHAnsi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 xml:space="preserve">Prepared by: </w:t>
                  </w:r>
                  <w:r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>A. Bracero</w:t>
                  </w:r>
                </w:p>
                <w:p w14:paraId="190ED321" w14:textId="74F8361C" w:rsidR="00FB03A2" w:rsidRPr="00672F39" w:rsidRDefault="00FB03A2" w:rsidP="00FB03A2">
                  <w:pPr>
                    <w:pStyle w:val="Bodytext"/>
                    <w:ind w:right="-49"/>
                    <w:rPr>
                      <w:rStyle w:val="FPTitle2Char"/>
                      <w:rFonts w:asciiTheme="minorHAnsi" w:hAnsiTheme="minorHAnsi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</w:pPr>
                  <w:r w:rsidRPr="00672F39">
                    <w:rPr>
                      <w:rStyle w:val="FPTitle2Char"/>
                      <w:rFonts w:asciiTheme="minorHAnsi" w:hAnsiTheme="minorHAnsi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 xml:space="preserve">Date: </w:t>
                  </w:r>
                  <w:r w:rsidR="00ED6A39"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>12/12</w:t>
                  </w:r>
                  <w:r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>/2017</w:t>
                  </w:r>
                </w:p>
              </w:tc>
              <w:tc>
                <w:tcPr>
                  <w:tcW w:w="3402" w:type="dxa"/>
                  <w:vAlign w:val="center"/>
                </w:tcPr>
                <w:p w14:paraId="1DCBD06B" w14:textId="35DA76DD" w:rsidR="00FB03A2" w:rsidRPr="00672F39" w:rsidRDefault="00FB03A2" w:rsidP="00FB03A2">
                  <w:pPr>
                    <w:pStyle w:val="Bodytext"/>
                    <w:ind w:right="-49"/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</w:pPr>
                  <w:r w:rsidRPr="00672F39">
                    <w:rPr>
                      <w:rStyle w:val="FPTitle2Char"/>
                      <w:rFonts w:asciiTheme="minorHAnsi" w:hAnsiTheme="minorHAnsi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 xml:space="preserve">Prepared by: </w:t>
                  </w:r>
                  <w:r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>I. Pong</w:t>
                  </w:r>
                </w:p>
                <w:p w14:paraId="2F075783" w14:textId="77777777" w:rsidR="00FB03A2" w:rsidRPr="00672F39" w:rsidRDefault="00FB03A2" w:rsidP="00FB03A2">
                  <w:pPr>
                    <w:pStyle w:val="Bodytext"/>
                    <w:ind w:right="-49"/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</w:pPr>
                  <w:r w:rsidRPr="00672F39">
                    <w:rPr>
                      <w:rStyle w:val="FPTitle2Char"/>
                      <w:rFonts w:asciiTheme="minorHAnsi" w:hAnsiTheme="minorHAnsi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 xml:space="preserve">Date: </w:t>
                  </w:r>
                  <w:r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>05/10/2017</w:t>
                  </w:r>
                </w:p>
              </w:tc>
            </w:tr>
            <w:tr w:rsidR="00FB03A2" w:rsidRPr="00672F39" w14:paraId="6431F075" w14:textId="77777777" w:rsidTr="00C737A6">
              <w:trPr>
                <w:trHeight w:hRule="exact" w:val="505"/>
              </w:trPr>
              <w:tc>
                <w:tcPr>
                  <w:tcW w:w="3402" w:type="dxa"/>
                  <w:vAlign w:val="center"/>
                </w:tcPr>
                <w:p w14:paraId="5909DB2D" w14:textId="77777777" w:rsidR="00FB03A2" w:rsidRPr="00672F39" w:rsidRDefault="00FB03A2" w:rsidP="00FB03A2">
                  <w:pPr>
                    <w:pStyle w:val="Bodytext"/>
                    <w:ind w:right="-49"/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</w:pPr>
                  <w:r w:rsidRPr="00672F39">
                    <w:rPr>
                      <w:rStyle w:val="FPTitle2Char"/>
                      <w:rFonts w:asciiTheme="minorHAnsi" w:hAnsiTheme="minorHAnsi"/>
                      <w:bCs w:val="0"/>
                      <w:i w:val="0"/>
                      <w:snapToGrid w:val="0"/>
                      <w:sz w:val="16"/>
                      <w:szCs w:val="20"/>
                    </w:rPr>
                    <w:t xml:space="preserve">Verified by: </w:t>
                  </w:r>
                  <w:r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>J. Blowers</w:t>
                  </w:r>
                </w:p>
                <w:p w14:paraId="6A2A2576" w14:textId="6ECACC86" w:rsidR="00FB03A2" w:rsidRPr="00884CEE" w:rsidRDefault="00FB03A2" w:rsidP="00FB03A2">
                  <w:pPr>
                    <w:pStyle w:val="Bodytext"/>
                    <w:ind w:left="34" w:right="-49" w:hanging="34"/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</w:rPr>
                  </w:pPr>
                  <w:r w:rsidRPr="00672F39">
                    <w:rPr>
                      <w:rStyle w:val="FPTitle2Char"/>
                      <w:rFonts w:asciiTheme="minorHAnsi" w:hAnsiTheme="minorHAnsi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 xml:space="preserve">Date: </w:t>
                  </w:r>
                  <w:r w:rsidR="00DD4826"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>12/12</w:t>
                  </w:r>
                  <w:r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>/2017</w:t>
                  </w:r>
                </w:p>
                <w:p w14:paraId="1D6FC060" w14:textId="6DEC1115" w:rsidR="00FB03A2" w:rsidRPr="00672F39" w:rsidRDefault="00FB03A2" w:rsidP="00FB03A2">
                  <w:pPr>
                    <w:pStyle w:val="Bodytext"/>
                    <w:ind w:right="-49"/>
                    <w:rPr>
                      <w:rStyle w:val="FPTitle2Char"/>
                      <w:rFonts w:asciiTheme="minorHAnsi" w:hAnsiTheme="minorHAnsi"/>
                      <w:bCs w:val="0"/>
                      <w:i w:val="0"/>
                      <w:snapToGrid w:val="0"/>
                      <w:sz w:val="16"/>
                      <w:szCs w:val="20"/>
                    </w:rPr>
                  </w:pPr>
                  <w:r>
                    <w:rPr>
                      <w:rStyle w:val="FPTitle2Char"/>
                      <w:rFonts w:asciiTheme="minorHAnsi" w:hAnsiTheme="minorHAnsi"/>
                      <w:bCs w:val="0"/>
                      <w:i w:val="0"/>
                      <w:snapToGrid w:val="0"/>
                      <w:sz w:val="16"/>
                      <w:szCs w:val="20"/>
                    </w:rPr>
                    <w:t>D</w:t>
                  </w:r>
                  <w:r w:rsidRPr="00672F39">
                    <w:rPr>
                      <w:rStyle w:val="FPTitle2Char"/>
                      <w:rFonts w:asciiTheme="minorHAnsi" w:hAnsiTheme="minorHAnsi"/>
                      <w:bCs w:val="0"/>
                      <w:i w:val="0"/>
                      <w:snapToGrid w:val="0"/>
                      <w:sz w:val="16"/>
                      <w:szCs w:val="20"/>
                    </w:rPr>
                    <w:t xml:space="preserve">ate: </w:t>
                  </w:r>
                </w:p>
              </w:tc>
              <w:tc>
                <w:tcPr>
                  <w:tcW w:w="3402" w:type="dxa"/>
                  <w:vAlign w:val="center"/>
                </w:tcPr>
                <w:p w14:paraId="084FD577" w14:textId="68C66078" w:rsidR="00FB03A2" w:rsidRPr="00672F39" w:rsidRDefault="00FB03A2" w:rsidP="00FB03A2">
                  <w:pPr>
                    <w:pStyle w:val="Bodytext"/>
                    <w:ind w:right="-49"/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</w:pPr>
                  <w:r w:rsidRPr="00672F39">
                    <w:rPr>
                      <w:rStyle w:val="FPTitle2Char"/>
                      <w:rFonts w:asciiTheme="minorHAnsi" w:hAnsiTheme="minorHAnsi"/>
                      <w:bCs w:val="0"/>
                      <w:i w:val="0"/>
                      <w:snapToGrid w:val="0"/>
                      <w:sz w:val="16"/>
                      <w:szCs w:val="20"/>
                    </w:rPr>
                    <w:t xml:space="preserve">Verified by: </w:t>
                  </w:r>
                  <w:r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>J. Blowers, I. Bejar Alonso</w:t>
                  </w:r>
                </w:p>
                <w:p w14:paraId="79BCEF8C" w14:textId="77777777" w:rsidR="00FB03A2" w:rsidRPr="00884CEE" w:rsidRDefault="00FB03A2" w:rsidP="00FB03A2">
                  <w:pPr>
                    <w:pStyle w:val="Bodytext"/>
                    <w:ind w:left="34" w:right="-49" w:hanging="34"/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</w:rPr>
                  </w:pPr>
                  <w:r w:rsidRPr="00672F39">
                    <w:rPr>
                      <w:rStyle w:val="FPTitle2Char"/>
                      <w:rFonts w:asciiTheme="minorHAnsi" w:hAnsiTheme="minorHAnsi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 xml:space="preserve">Date: </w:t>
                  </w:r>
                  <w:r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>12/10/2017, 02/10/2017</w:t>
                  </w:r>
                </w:p>
                <w:p w14:paraId="603ECC56" w14:textId="77777777" w:rsidR="00FB03A2" w:rsidRPr="00672F39" w:rsidRDefault="00FB03A2" w:rsidP="00FB03A2">
                  <w:pPr>
                    <w:pStyle w:val="Bodytext"/>
                    <w:ind w:left="34" w:right="-49" w:hanging="34"/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</w:rPr>
                  </w:pPr>
                  <w:r>
                    <w:rPr>
                      <w:rStyle w:val="FPTitle2Char"/>
                      <w:rFonts w:asciiTheme="minorHAnsi" w:hAnsiTheme="minorHAnsi"/>
                      <w:bCs w:val="0"/>
                      <w:i w:val="0"/>
                      <w:snapToGrid w:val="0"/>
                      <w:sz w:val="16"/>
                      <w:szCs w:val="20"/>
                    </w:rPr>
                    <w:t>D</w:t>
                  </w:r>
                  <w:r w:rsidRPr="00672F39">
                    <w:rPr>
                      <w:rStyle w:val="FPTitle2Char"/>
                      <w:rFonts w:asciiTheme="minorHAnsi" w:hAnsiTheme="minorHAnsi"/>
                      <w:bCs w:val="0"/>
                      <w:i w:val="0"/>
                      <w:snapToGrid w:val="0"/>
                      <w:sz w:val="16"/>
                      <w:szCs w:val="20"/>
                    </w:rPr>
                    <w:t xml:space="preserve">ate: </w:t>
                  </w:r>
                </w:p>
              </w:tc>
            </w:tr>
            <w:tr w:rsidR="00FB03A2" w:rsidRPr="00672F39" w14:paraId="348756D7" w14:textId="77777777" w:rsidTr="00C737A6">
              <w:trPr>
                <w:trHeight w:hRule="exact" w:val="506"/>
              </w:trPr>
              <w:tc>
                <w:tcPr>
                  <w:tcW w:w="3402" w:type="dxa"/>
                  <w:vAlign w:val="center"/>
                </w:tcPr>
                <w:p w14:paraId="14583E14" w14:textId="77777777" w:rsidR="00FB03A2" w:rsidRPr="00672F39" w:rsidRDefault="00FB03A2" w:rsidP="00FB03A2">
                  <w:pPr>
                    <w:pStyle w:val="Bodytext"/>
                    <w:ind w:right="-49"/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</w:pPr>
                  <w:r w:rsidRPr="00672F39">
                    <w:rPr>
                      <w:rStyle w:val="FPTitle2Char"/>
                      <w:rFonts w:asciiTheme="minorHAnsi" w:hAnsiTheme="minorHAnsi"/>
                      <w:bCs w:val="0"/>
                      <w:i w:val="0"/>
                      <w:snapToGrid w:val="0"/>
                      <w:sz w:val="16"/>
                      <w:szCs w:val="20"/>
                    </w:rPr>
                    <w:t xml:space="preserve">Approved by: </w:t>
                  </w:r>
                  <w:r w:rsidRPr="0095260C"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>N. Surname</w:t>
                  </w:r>
                </w:p>
                <w:p w14:paraId="18524B07" w14:textId="77777777" w:rsidR="00FB03A2" w:rsidRPr="00672F39" w:rsidRDefault="00FB03A2" w:rsidP="00FB03A2">
                  <w:pPr>
                    <w:pStyle w:val="Bodytext"/>
                    <w:ind w:right="-49"/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</w:rPr>
                  </w:pPr>
                  <w:r w:rsidRPr="00672F39">
                    <w:rPr>
                      <w:rStyle w:val="FPTitle2Char"/>
                      <w:rFonts w:asciiTheme="minorHAnsi" w:hAnsiTheme="minorHAnsi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 xml:space="preserve">Date: </w:t>
                  </w:r>
                  <w:r w:rsidRPr="0095260C"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>DD/MM/20YY</w:t>
                  </w:r>
                </w:p>
                <w:p w14:paraId="58765810" w14:textId="28150324" w:rsidR="00FB03A2" w:rsidRPr="00672F39" w:rsidRDefault="00FB03A2" w:rsidP="00FB03A2">
                  <w:pPr>
                    <w:pStyle w:val="Bodytext"/>
                    <w:ind w:right="-49"/>
                    <w:rPr>
                      <w:rStyle w:val="FPTitle2Char"/>
                      <w:rFonts w:asciiTheme="minorHAnsi" w:hAnsiTheme="minorHAnsi"/>
                      <w:bCs w:val="0"/>
                      <w:i w:val="0"/>
                      <w:snapToGrid w:val="0"/>
                      <w:sz w:val="16"/>
                      <w:szCs w:val="20"/>
                    </w:rPr>
                  </w:pPr>
                  <w:r w:rsidRPr="00672F39">
                    <w:rPr>
                      <w:rStyle w:val="FPTitle2Char"/>
                      <w:rFonts w:asciiTheme="minorHAnsi" w:hAnsiTheme="minorHAnsi"/>
                      <w:bCs w:val="0"/>
                      <w:i w:val="0"/>
                      <w:snapToGrid w:val="0"/>
                      <w:sz w:val="16"/>
                      <w:szCs w:val="20"/>
                    </w:rPr>
                    <w:t xml:space="preserve">Date: </w:t>
                  </w:r>
                </w:p>
              </w:tc>
              <w:tc>
                <w:tcPr>
                  <w:tcW w:w="3402" w:type="dxa"/>
                  <w:vAlign w:val="center"/>
                </w:tcPr>
                <w:p w14:paraId="6AE2A3F3" w14:textId="6333E21D" w:rsidR="00FB03A2" w:rsidRPr="00672F39" w:rsidRDefault="00FB03A2" w:rsidP="00FB03A2">
                  <w:pPr>
                    <w:pStyle w:val="Bodytext"/>
                    <w:ind w:right="-49"/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</w:pPr>
                  <w:r w:rsidRPr="00672F39">
                    <w:rPr>
                      <w:rStyle w:val="FPTitle2Char"/>
                      <w:rFonts w:asciiTheme="minorHAnsi" w:hAnsiTheme="minorHAnsi"/>
                      <w:bCs w:val="0"/>
                      <w:i w:val="0"/>
                      <w:snapToGrid w:val="0"/>
                      <w:sz w:val="16"/>
                      <w:szCs w:val="20"/>
                    </w:rPr>
                    <w:t xml:space="preserve">Approved by: </w:t>
                  </w:r>
                  <w:r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>G. Apollinari, E. Todesco</w:t>
                  </w:r>
                </w:p>
                <w:p w14:paraId="13B88D41" w14:textId="6BD554AF" w:rsidR="00FB03A2" w:rsidRPr="00672F39" w:rsidRDefault="00FB03A2" w:rsidP="00FB03A2">
                  <w:pPr>
                    <w:pStyle w:val="Bodytext"/>
                    <w:ind w:right="-49"/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</w:rPr>
                  </w:pPr>
                  <w:r w:rsidRPr="00672F39">
                    <w:rPr>
                      <w:rStyle w:val="FPTitle2Char"/>
                      <w:rFonts w:asciiTheme="minorHAnsi" w:hAnsiTheme="minorHAnsi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 xml:space="preserve">Date: </w:t>
                  </w:r>
                  <w:r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 xml:space="preserve">02/11/2017, </w:t>
                  </w:r>
                  <w:r w:rsidRPr="0095260C"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>DD/MM/20YY</w:t>
                  </w:r>
                </w:p>
                <w:p w14:paraId="2A0FA05A" w14:textId="77777777" w:rsidR="00FB03A2" w:rsidRPr="00672F39" w:rsidRDefault="00FB03A2" w:rsidP="00FB03A2">
                  <w:pPr>
                    <w:pStyle w:val="Bodytext"/>
                    <w:ind w:right="-49"/>
                    <w:rPr>
                      <w:rStyle w:val="FPTitle2Char"/>
                      <w:rFonts w:asciiTheme="minorHAnsi" w:hAnsiTheme="minorHAnsi"/>
                      <w:bCs w:val="0"/>
                      <w:i w:val="0"/>
                      <w:snapToGrid w:val="0"/>
                      <w:sz w:val="16"/>
                      <w:szCs w:val="20"/>
                    </w:rPr>
                  </w:pPr>
                  <w:r w:rsidRPr="00672F39">
                    <w:rPr>
                      <w:rStyle w:val="FPTitle2Char"/>
                      <w:rFonts w:asciiTheme="minorHAnsi" w:hAnsiTheme="minorHAnsi"/>
                      <w:bCs w:val="0"/>
                      <w:i w:val="0"/>
                      <w:snapToGrid w:val="0"/>
                      <w:sz w:val="16"/>
                      <w:szCs w:val="20"/>
                    </w:rPr>
                    <w:t xml:space="preserve">Date: </w:t>
                  </w:r>
                </w:p>
              </w:tc>
            </w:tr>
          </w:tbl>
          <w:p w14:paraId="471B4E25" w14:textId="77777777" w:rsidR="00227B3E" w:rsidRPr="00672F39" w:rsidRDefault="00227B3E" w:rsidP="000347B9">
            <w:pPr>
              <w:pStyle w:val="Bodytext"/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</w:rPr>
            </w:pPr>
          </w:p>
        </w:tc>
        <w:tc>
          <w:tcPr>
            <w:tcW w:w="3145" w:type="dxa"/>
            <w:vAlign w:val="center"/>
          </w:tcPr>
          <w:p w14:paraId="7D91CBB0" w14:textId="77777777" w:rsidR="00227B3E" w:rsidRPr="00672F39" w:rsidRDefault="00227B3E" w:rsidP="002637C1">
            <w:pPr>
              <w:pStyle w:val="Bodytext"/>
              <w:ind w:left="1440" w:hanging="1440"/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</w:rPr>
            </w:pPr>
            <w:r w:rsidRPr="00672F39"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</w:rPr>
              <w:t xml:space="preserve">Project: </w:t>
            </w:r>
            <w:r w:rsidRPr="00672F39">
              <w:rPr>
                <w:rStyle w:val="FPTitle2Char"/>
                <w:rFonts w:asciiTheme="minorHAnsi" w:hAnsiTheme="minorHAnsi"/>
                <w:b w:val="0"/>
                <w:bCs w:val="0"/>
                <w:i w:val="0"/>
                <w:snapToGrid w:val="0"/>
                <w:sz w:val="16"/>
                <w:szCs w:val="20"/>
              </w:rPr>
              <w:t>HL-LHC</w:t>
            </w:r>
          </w:p>
        </w:tc>
        <w:tc>
          <w:tcPr>
            <w:tcW w:w="2825" w:type="dxa"/>
            <w:vAlign w:val="center"/>
          </w:tcPr>
          <w:p w14:paraId="5D400E81" w14:textId="796B559A" w:rsidR="00227B3E" w:rsidRPr="00BB46B4" w:rsidRDefault="00227B3E" w:rsidP="006C7E7C">
            <w:pPr>
              <w:pStyle w:val="Bodytext"/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  <w:lang w:val="en-US"/>
              </w:rPr>
            </w:pPr>
            <w:r w:rsidRPr="00BB46B4"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  <w:lang w:val="en-US"/>
              </w:rPr>
              <w:t xml:space="preserve">Supplier: </w:t>
            </w:r>
            <w:r w:rsidR="0043747C">
              <w:rPr>
                <w:rStyle w:val="FPTitle2Char"/>
                <w:rFonts w:asciiTheme="minorHAnsi" w:hAnsiTheme="minorHAnsi"/>
                <w:b w:val="0"/>
                <w:bCs w:val="0"/>
                <w:i w:val="0"/>
                <w:snapToGrid w:val="0"/>
                <w:sz w:val="16"/>
                <w:szCs w:val="20"/>
                <w:lang w:val="en-US"/>
              </w:rPr>
              <w:t>FNAL</w:t>
            </w:r>
          </w:p>
        </w:tc>
        <w:tc>
          <w:tcPr>
            <w:tcW w:w="2863" w:type="dxa"/>
            <w:vAlign w:val="center"/>
          </w:tcPr>
          <w:p w14:paraId="7D795688" w14:textId="109035A7" w:rsidR="00227B3E" w:rsidRPr="00BB46B4" w:rsidRDefault="00227B3E" w:rsidP="009C28B5">
            <w:pPr>
              <w:pStyle w:val="Bodytext"/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  <w:lang w:val="en-US"/>
              </w:rPr>
            </w:pPr>
            <w:r w:rsidRPr="00BB46B4"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  <w:lang w:val="en-US"/>
              </w:rPr>
              <w:t xml:space="preserve">Item Eq. Code:  </w:t>
            </w:r>
            <w:r w:rsidR="00DD4826">
              <w:rPr>
                <w:rStyle w:val="FPTitle2Char"/>
                <w:rFonts w:asciiTheme="minorHAnsi" w:hAnsiTheme="minorHAnsi"/>
                <w:b w:val="0"/>
                <w:bCs w:val="0"/>
                <w:i w:val="0"/>
                <w:snapToGrid w:val="0"/>
                <w:sz w:val="16"/>
                <w:szCs w:val="20"/>
              </w:rPr>
              <w:t>HCMQXFC013-UP</w:t>
            </w:r>
          </w:p>
        </w:tc>
        <w:tc>
          <w:tcPr>
            <w:tcW w:w="2792" w:type="dxa"/>
            <w:vAlign w:val="center"/>
          </w:tcPr>
          <w:p w14:paraId="32F9A049" w14:textId="77777777" w:rsidR="00227B3E" w:rsidRPr="009C6444" w:rsidRDefault="00227B3E" w:rsidP="00174D8F">
            <w:pPr>
              <w:pStyle w:val="Bodytext"/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  <w:lang w:val="fr-CH"/>
              </w:rPr>
            </w:pPr>
            <w:r w:rsidRPr="009C6444"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  <w:lang w:val="fr-CH"/>
              </w:rPr>
              <w:t>Asset Code</w:t>
            </w:r>
          </w:p>
          <w:p w14:paraId="2D86D42E" w14:textId="77777777" w:rsidR="00227B3E" w:rsidRPr="009C6444" w:rsidRDefault="00227B3E" w:rsidP="00DC3D9A">
            <w:pPr>
              <w:pStyle w:val="Bodytext"/>
              <w:jc w:val="both"/>
              <w:rPr>
                <w:rStyle w:val="FPTitle2Char"/>
                <w:rFonts w:asciiTheme="minorHAnsi" w:hAnsiTheme="minorHAnsi"/>
                <w:b w:val="0"/>
                <w:bCs w:val="0"/>
                <w:i w:val="0"/>
                <w:snapToGrid w:val="0"/>
                <w:sz w:val="16"/>
                <w:szCs w:val="20"/>
                <w:lang w:val="fr-CH"/>
              </w:rPr>
            </w:pPr>
            <w:r w:rsidRPr="009C6444"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  <w:lang w:val="fr-CH"/>
              </w:rPr>
              <w:t xml:space="preserve">(LHC Part Identifier): </w:t>
            </w:r>
          </w:p>
          <w:p w14:paraId="2886C360" w14:textId="612B70A5" w:rsidR="00227B3E" w:rsidRPr="00BB46B4" w:rsidRDefault="009C28B5" w:rsidP="00DC3D9A">
            <w:pPr>
              <w:pStyle w:val="Bodytext"/>
              <w:jc w:val="both"/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  <w:lang w:val="en-US"/>
              </w:rPr>
            </w:pPr>
            <w:r w:rsidRPr="00BB46B4"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  <w:lang w:val="en-US"/>
              </w:rPr>
              <w:t>HCMQXF</w:t>
            </w:r>
            <w:r w:rsidR="00B47D9F"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  <w:lang w:val="en-US"/>
              </w:rPr>
              <w:t>A</w:t>
            </w:r>
            <w:commentRangeStart w:id="1"/>
            <w:r w:rsidRPr="00BB46B4"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  <w:lang w:val="en-US"/>
              </w:rPr>
              <w:t>C</w:t>
            </w:r>
            <w:r w:rsidR="00B47D9F"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  <w:lang w:val="en-US"/>
              </w:rPr>
              <w:t>013</w:t>
            </w:r>
            <w:r w:rsidRPr="00BB46B4"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  <w:lang w:val="en-US"/>
              </w:rPr>
              <w:t>-</w:t>
            </w:r>
            <w:commentRangeEnd w:id="1"/>
            <w:r>
              <w:rPr>
                <w:rStyle w:val="CommentReference"/>
                <w:rFonts w:asciiTheme="minorHAnsi" w:eastAsiaTheme="minorEastAsia" w:hAnsiTheme="minorHAnsi" w:cstheme="minorBidi"/>
                <w:noProof w:val="0"/>
                <w:snapToGrid/>
                <w:kern w:val="0"/>
                <w:lang w:val="en-US" w:eastAsia="zh-CN"/>
              </w:rPr>
              <w:commentReference w:id="1"/>
            </w:r>
            <w:r w:rsidR="008876DD"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  <w:lang w:val="en-US"/>
              </w:rPr>
              <w:t>UP</w:t>
            </w:r>
            <w:r w:rsidR="00BB46B4" w:rsidRPr="00BB46B4"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  <w:lang w:val="en-US"/>
              </w:rPr>
              <w:t>NNNNNN</w:t>
            </w:r>
          </w:p>
          <w:p w14:paraId="55020B79" w14:textId="77777777" w:rsidR="00227B3E" w:rsidRPr="00BB46B4" w:rsidRDefault="00227B3E" w:rsidP="00DC3D9A">
            <w:pPr>
              <w:pStyle w:val="Bodytext"/>
              <w:jc w:val="both"/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  <w:lang w:val="en-US"/>
              </w:rPr>
            </w:pPr>
          </w:p>
          <w:p w14:paraId="4A7EF361" w14:textId="77777777" w:rsidR="00227B3E" w:rsidRPr="00BB46B4" w:rsidRDefault="00227B3E" w:rsidP="00DC3D9A">
            <w:pPr>
              <w:pStyle w:val="Bodytext"/>
              <w:jc w:val="both"/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  <w:lang w:val="en-US"/>
              </w:rPr>
            </w:pPr>
          </w:p>
        </w:tc>
      </w:tr>
      <w:tr w:rsidR="00227B3E" w:rsidRPr="00227B3E" w14:paraId="19B67B29" w14:textId="77777777" w:rsidTr="009E7449">
        <w:trPr>
          <w:trHeight w:hRule="exact" w:val="767"/>
          <w:tblHeader/>
        </w:trPr>
        <w:tc>
          <w:tcPr>
            <w:tcW w:w="3398" w:type="dxa"/>
            <w:vMerge/>
            <w:vAlign w:val="center"/>
          </w:tcPr>
          <w:p w14:paraId="07A91FE0" w14:textId="77777777" w:rsidR="00227B3E" w:rsidRPr="00BB46B4" w:rsidRDefault="00227B3E" w:rsidP="00174D8F">
            <w:pPr>
              <w:pStyle w:val="Bodytext"/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  <w:lang w:val="en-US"/>
              </w:rPr>
            </w:pPr>
          </w:p>
        </w:tc>
        <w:tc>
          <w:tcPr>
            <w:tcW w:w="3145" w:type="dxa"/>
            <w:vAlign w:val="center"/>
          </w:tcPr>
          <w:p w14:paraId="7E387D82" w14:textId="77777777" w:rsidR="00227B3E" w:rsidRPr="00672F39" w:rsidRDefault="00227B3E" w:rsidP="0095260C">
            <w:pPr>
              <w:pStyle w:val="Bodytext"/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  <w:lang w:val="fr-CH"/>
              </w:rPr>
            </w:pPr>
            <w:r w:rsidRPr="00672F39"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</w:rPr>
              <w:t xml:space="preserve">Work Package: </w:t>
            </w:r>
            <w:r w:rsidRPr="00672F39">
              <w:rPr>
                <w:rStyle w:val="FPTitle2Char"/>
                <w:rFonts w:asciiTheme="minorHAnsi" w:hAnsiTheme="minorHAnsi"/>
                <w:b w:val="0"/>
                <w:bCs w:val="0"/>
                <w:i w:val="0"/>
                <w:snapToGrid w:val="0"/>
                <w:sz w:val="16"/>
                <w:szCs w:val="20"/>
              </w:rPr>
              <w:t>WP</w:t>
            </w:r>
            <w:r w:rsidR="00BA79E5">
              <w:rPr>
                <w:rStyle w:val="FPTitle2Char"/>
                <w:rFonts w:asciiTheme="minorHAnsi" w:hAnsiTheme="minorHAnsi"/>
                <w:b w:val="0"/>
                <w:bCs w:val="0"/>
                <w:i w:val="0"/>
                <w:snapToGrid w:val="0"/>
                <w:sz w:val="16"/>
                <w:szCs w:val="20"/>
              </w:rPr>
              <w:t>3</w:t>
            </w:r>
          </w:p>
        </w:tc>
        <w:tc>
          <w:tcPr>
            <w:tcW w:w="2825" w:type="dxa"/>
            <w:vAlign w:val="center"/>
          </w:tcPr>
          <w:p w14:paraId="5833F0B5" w14:textId="77777777" w:rsidR="00227B3E" w:rsidRPr="00672F39" w:rsidRDefault="00227B3E" w:rsidP="006C7E7C">
            <w:pPr>
              <w:pStyle w:val="Bodytext"/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  <w:lang w:val="fr-CH"/>
              </w:rPr>
            </w:pPr>
            <w:r w:rsidRPr="00672F39"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  <w:lang w:val="fr-FR"/>
              </w:rPr>
              <w:t xml:space="preserve">Client: </w:t>
            </w:r>
            <w:r w:rsidR="00F72F1E">
              <w:rPr>
                <w:rStyle w:val="FPTitle2Char"/>
                <w:rFonts w:asciiTheme="minorHAnsi" w:hAnsiTheme="minorHAnsi"/>
                <w:b w:val="0"/>
                <w:bCs w:val="0"/>
                <w:i w:val="0"/>
                <w:snapToGrid w:val="0"/>
                <w:sz w:val="16"/>
                <w:szCs w:val="20"/>
                <w:lang w:val="fr-FR"/>
              </w:rPr>
              <w:t xml:space="preserve">CERN </w:t>
            </w:r>
          </w:p>
        </w:tc>
        <w:tc>
          <w:tcPr>
            <w:tcW w:w="2863" w:type="dxa"/>
            <w:vAlign w:val="center"/>
          </w:tcPr>
          <w:p w14:paraId="5BA6307C" w14:textId="3678E066" w:rsidR="00227B3E" w:rsidRPr="00672F39" w:rsidRDefault="00227B3E" w:rsidP="006C7E7C">
            <w:pPr>
              <w:pStyle w:val="Bodytext"/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</w:rPr>
            </w:pPr>
            <w:r w:rsidRPr="00672F39"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</w:rPr>
              <w:t xml:space="preserve">Item description: </w:t>
            </w:r>
            <w:r w:rsidR="00FB03A2">
              <w:rPr>
                <w:rStyle w:val="FPTitle2Char"/>
                <w:rFonts w:asciiTheme="minorHAnsi" w:hAnsiTheme="minorHAnsi"/>
                <w:b w:val="0"/>
                <w:bCs w:val="0"/>
                <w:i w:val="0"/>
                <w:snapToGrid w:val="0"/>
                <w:sz w:val="16"/>
                <w:szCs w:val="20"/>
              </w:rPr>
              <w:t>QXFA Coils</w:t>
            </w:r>
          </w:p>
        </w:tc>
        <w:tc>
          <w:tcPr>
            <w:tcW w:w="2792" w:type="dxa"/>
            <w:vAlign w:val="center"/>
          </w:tcPr>
          <w:p w14:paraId="119EF1FF" w14:textId="77777777" w:rsidR="00227B3E" w:rsidRPr="006D6C8C" w:rsidRDefault="001142F2" w:rsidP="00DC3D9A">
            <w:pPr>
              <w:pStyle w:val="Bodytext"/>
              <w:jc w:val="both"/>
              <w:rPr>
                <w:rStyle w:val="FPTitle2Char"/>
                <w:rFonts w:asciiTheme="minorHAnsi" w:hAnsiTheme="minorHAnsi"/>
                <w:b w:val="0"/>
                <w:bCs w:val="0"/>
                <w:i w:val="0"/>
                <w:snapToGrid w:val="0"/>
                <w:sz w:val="20"/>
                <w:szCs w:val="20"/>
              </w:rPr>
            </w:pPr>
            <w:r w:rsidRPr="001142F2"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</w:rPr>
              <w:t>EDMS Report No:</w:t>
            </w:r>
            <w:r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</w:rPr>
              <w:t xml:space="preserve"> </w:t>
            </w:r>
          </w:p>
        </w:tc>
      </w:tr>
    </w:tbl>
    <w:tbl>
      <w:tblPr>
        <w:tblStyle w:val="TableGrid"/>
        <w:tblW w:w="15026" w:type="dxa"/>
        <w:tblInd w:w="-289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992"/>
        <w:gridCol w:w="1417"/>
        <w:gridCol w:w="567"/>
        <w:gridCol w:w="567"/>
        <w:gridCol w:w="1560"/>
        <w:gridCol w:w="567"/>
        <w:gridCol w:w="1417"/>
        <w:gridCol w:w="567"/>
        <w:gridCol w:w="1418"/>
        <w:gridCol w:w="1275"/>
        <w:gridCol w:w="567"/>
        <w:gridCol w:w="1701"/>
      </w:tblGrid>
      <w:tr w:rsidR="00EA274C" w:rsidRPr="00227B3E" w14:paraId="1D185D53" w14:textId="77777777" w:rsidTr="009E7449">
        <w:trPr>
          <w:cantSplit/>
          <w:trHeight w:val="367"/>
          <w:tblHeader/>
        </w:trPr>
        <w:tc>
          <w:tcPr>
            <w:tcW w:w="568" w:type="dxa"/>
            <w:vMerge w:val="restart"/>
            <w:tcBorders>
              <w:top w:val="nil"/>
            </w:tcBorders>
            <w:vAlign w:val="center"/>
          </w:tcPr>
          <w:p w14:paraId="089F9E3A" w14:textId="77777777" w:rsidR="00EA274C" w:rsidRPr="00227B3E" w:rsidRDefault="00EA274C" w:rsidP="00FF7948">
            <w:pPr>
              <w:jc w:val="center"/>
              <w:rPr>
                <w:b/>
                <w:sz w:val="16"/>
                <w:szCs w:val="16"/>
              </w:rPr>
            </w:pPr>
            <w:r w:rsidRPr="00227B3E">
              <w:rPr>
                <w:b/>
                <w:sz w:val="16"/>
                <w:szCs w:val="16"/>
              </w:rPr>
              <w:t>No</w:t>
            </w:r>
          </w:p>
        </w:tc>
        <w:tc>
          <w:tcPr>
            <w:tcW w:w="1843" w:type="dxa"/>
            <w:vMerge w:val="restart"/>
            <w:tcBorders>
              <w:top w:val="nil"/>
            </w:tcBorders>
            <w:vAlign w:val="center"/>
          </w:tcPr>
          <w:p w14:paraId="6E85D1BD" w14:textId="77777777" w:rsidR="00EA274C" w:rsidRPr="00227B3E" w:rsidRDefault="00EA274C" w:rsidP="00611FA6">
            <w:pPr>
              <w:jc w:val="center"/>
              <w:rPr>
                <w:b/>
                <w:sz w:val="16"/>
                <w:szCs w:val="16"/>
              </w:rPr>
            </w:pPr>
            <w:r w:rsidRPr="00227B3E">
              <w:rPr>
                <w:b/>
                <w:sz w:val="16"/>
                <w:szCs w:val="16"/>
              </w:rPr>
              <w:t>ACTIVITY / OPÉRATION</w:t>
            </w:r>
          </w:p>
        </w:tc>
        <w:tc>
          <w:tcPr>
            <w:tcW w:w="992" w:type="dxa"/>
            <w:vMerge w:val="restart"/>
            <w:tcBorders>
              <w:top w:val="nil"/>
            </w:tcBorders>
            <w:vAlign w:val="center"/>
          </w:tcPr>
          <w:p w14:paraId="1ECC221E" w14:textId="77777777" w:rsidR="00EA274C" w:rsidRPr="00227B3E" w:rsidRDefault="00EA274C" w:rsidP="00554767">
            <w:pPr>
              <w:jc w:val="center"/>
              <w:rPr>
                <w:b/>
                <w:sz w:val="15"/>
                <w:szCs w:val="15"/>
                <w:lang w:val="fr-CH"/>
              </w:rPr>
            </w:pPr>
            <w:r w:rsidRPr="00227B3E">
              <w:rPr>
                <w:b/>
                <w:sz w:val="15"/>
                <w:szCs w:val="15"/>
                <w:lang w:val="fr-CH"/>
              </w:rPr>
              <w:t>APPL. STANDARDS / NORMES APPL.</w:t>
            </w:r>
          </w:p>
        </w:tc>
        <w:tc>
          <w:tcPr>
            <w:tcW w:w="1417" w:type="dxa"/>
            <w:vMerge w:val="restart"/>
            <w:tcBorders>
              <w:top w:val="nil"/>
            </w:tcBorders>
            <w:vAlign w:val="center"/>
          </w:tcPr>
          <w:p w14:paraId="1845A674" w14:textId="77777777" w:rsidR="00EA274C" w:rsidRPr="00227B3E" w:rsidRDefault="00EA274C" w:rsidP="00611FA6">
            <w:pPr>
              <w:widowControl w:val="0"/>
              <w:jc w:val="center"/>
              <w:rPr>
                <w:b/>
                <w:sz w:val="16"/>
                <w:szCs w:val="16"/>
                <w:lang w:val="fr-CH"/>
              </w:rPr>
            </w:pPr>
            <w:r w:rsidRPr="00227B3E">
              <w:rPr>
                <w:b/>
                <w:sz w:val="16"/>
                <w:szCs w:val="16"/>
                <w:lang w:val="fr-CH"/>
              </w:rPr>
              <w:t>APPLICABLE DOCUMENTS / DOCUMENTS APPLICABLES</w:t>
            </w:r>
          </w:p>
        </w:tc>
        <w:tc>
          <w:tcPr>
            <w:tcW w:w="567" w:type="dxa"/>
            <w:vMerge w:val="restart"/>
            <w:tcBorders>
              <w:top w:val="nil"/>
            </w:tcBorders>
            <w:vAlign w:val="center"/>
          </w:tcPr>
          <w:p w14:paraId="430F638B" w14:textId="77777777" w:rsidR="00EA274C" w:rsidRPr="00227B3E" w:rsidRDefault="00EA274C" w:rsidP="00611FA6">
            <w:pPr>
              <w:widowControl w:val="0"/>
              <w:jc w:val="center"/>
              <w:rPr>
                <w:b/>
                <w:sz w:val="16"/>
                <w:szCs w:val="16"/>
                <w:lang w:val="fr-CH"/>
              </w:rPr>
            </w:pPr>
            <w:r w:rsidRPr="00227B3E">
              <w:rPr>
                <w:b/>
                <w:sz w:val="16"/>
                <w:szCs w:val="16"/>
                <w:lang w:val="fr-CH"/>
              </w:rPr>
              <w:t>REV.</w:t>
            </w:r>
          </w:p>
          <w:p w14:paraId="406A9633" w14:textId="77777777" w:rsidR="00EA274C" w:rsidRPr="00227B3E" w:rsidRDefault="00EA274C" w:rsidP="00611FA6">
            <w:pPr>
              <w:widowControl w:val="0"/>
              <w:jc w:val="center"/>
              <w:rPr>
                <w:b/>
                <w:sz w:val="16"/>
                <w:szCs w:val="16"/>
                <w:lang w:val="fr-CH"/>
              </w:rPr>
            </w:pPr>
            <w:r w:rsidRPr="00227B3E">
              <w:rPr>
                <w:b/>
                <w:sz w:val="16"/>
                <w:szCs w:val="16"/>
                <w:lang w:val="fr-CH"/>
              </w:rPr>
              <w:t>DOC.</w:t>
            </w:r>
          </w:p>
        </w:tc>
        <w:tc>
          <w:tcPr>
            <w:tcW w:w="7938" w:type="dxa"/>
            <w:gridSpan w:val="8"/>
            <w:tcBorders>
              <w:top w:val="nil"/>
            </w:tcBorders>
            <w:vAlign w:val="center"/>
          </w:tcPr>
          <w:p w14:paraId="54110009" w14:textId="77777777" w:rsidR="00EA274C" w:rsidRPr="00227B3E" w:rsidRDefault="00EA274C" w:rsidP="00174D8F">
            <w:pPr>
              <w:jc w:val="center"/>
              <w:rPr>
                <w:b/>
                <w:sz w:val="16"/>
                <w:szCs w:val="16"/>
                <w:lang w:val="fr-CH"/>
              </w:rPr>
            </w:pPr>
            <w:r w:rsidRPr="00227B3E">
              <w:rPr>
                <w:b/>
                <w:sz w:val="16"/>
                <w:szCs w:val="16"/>
                <w:lang w:val="fr-CH"/>
              </w:rPr>
              <w:t>INSPECTION / CONTRÔLE</w:t>
            </w:r>
          </w:p>
        </w:tc>
        <w:tc>
          <w:tcPr>
            <w:tcW w:w="1701" w:type="dxa"/>
            <w:vMerge w:val="restart"/>
            <w:tcBorders>
              <w:top w:val="nil"/>
            </w:tcBorders>
            <w:vAlign w:val="center"/>
          </w:tcPr>
          <w:p w14:paraId="2B3B4D7C" w14:textId="77777777" w:rsidR="00EA274C" w:rsidRPr="00227B3E" w:rsidRDefault="00EA274C" w:rsidP="00BB46B4">
            <w:pPr>
              <w:jc w:val="center"/>
              <w:rPr>
                <w:b/>
                <w:sz w:val="16"/>
                <w:szCs w:val="16"/>
                <w:lang w:val="fr-CH"/>
              </w:rPr>
            </w:pPr>
            <w:r w:rsidRPr="00227B3E">
              <w:rPr>
                <w:b/>
                <w:sz w:val="16"/>
                <w:szCs w:val="16"/>
                <w:lang w:val="fr-CH"/>
              </w:rPr>
              <w:t xml:space="preserve">NOTES </w:t>
            </w:r>
          </w:p>
        </w:tc>
      </w:tr>
      <w:tr w:rsidR="00EA274C" w:rsidRPr="00876958" w14:paraId="399F55D9" w14:textId="77777777" w:rsidTr="00363FF2">
        <w:trPr>
          <w:cantSplit/>
          <w:trHeight w:val="20"/>
          <w:tblHeader/>
        </w:trPr>
        <w:tc>
          <w:tcPr>
            <w:tcW w:w="568" w:type="dxa"/>
            <w:vMerge/>
          </w:tcPr>
          <w:p w14:paraId="4AC0F35F" w14:textId="77777777" w:rsidR="00EA274C" w:rsidRPr="00876958" w:rsidRDefault="00EA274C" w:rsidP="00611FA6">
            <w:pPr>
              <w:rPr>
                <w:sz w:val="16"/>
                <w:szCs w:val="16"/>
                <w:lang w:val="fr-CH"/>
              </w:rPr>
            </w:pPr>
          </w:p>
        </w:tc>
        <w:tc>
          <w:tcPr>
            <w:tcW w:w="1843" w:type="dxa"/>
            <w:vMerge/>
          </w:tcPr>
          <w:p w14:paraId="67456285" w14:textId="77777777" w:rsidR="00EA274C" w:rsidRPr="00876958" w:rsidRDefault="00EA274C" w:rsidP="00611FA6">
            <w:pPr>
              <w:rPr>
                <w:sz w:val="16"/>
                <w:szCs w:val="16"/>
                <w:lang w:val="fr-CH"/>
              </w:rPr>
            </w:pPr>
          </w:p>
        </w:tc>
        <w:tc>
          <w:tcPr>
            <w:tcW w:w="992" w:type="dxa"/>
            <w:vMerge/>
          </w:tcPr>
          <w:p w14:paraId="6BE16E71" w14:textId="77777777" w:rsidR="00EA274C" w:rsidRPr="00876958" w:rsidRDefault="00EA274C" w:rsidP="00611FA6">
            <w:pPr>
              <w:rPr>
                <w:sz w:val="16"/>
                <w:szCs w:val="16"/>
                <w:lang w:val="fr-CH"/>
              </w:rPr>
            </w:pPr>
          </w:p>
        </w:tc>
        <w:tc>
          <w:tcPr>
            <w:tcW w:w="1417" w:type="dxa"/>
            <w:vMerge/>
          </w:tcPr>
          <w:p w14:paraId="4256D4FE" w14:textId="77777777" w:rsidR="00EA274C" w:rsidRPr="00876958" w:rsidRDefault="00EA274C" w:rsidP="00611FA6">
            <w:pPr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Merge/>
          </w:tcPr>
          <w:p w14:paraId="1835FC80" w14:textId="77777777" w:rsidR="00EA274C" w:rsidRPr="00876958" w:rsidRDefault="00EA274C" w:rsidP="00611FA6">
            <w:pPr>
              <w:rPr>
                <w:sz w:val="16"/>
                <w:szCs w:val="16"/>
                <w:lang w:val="fr-CH"/>
              </w:rPr>
            </w:pPr>
          </w:p>
        </w:tc>
        <w:tc>
          <w:tcPr>
            <w:tcW w:w="2127" w:type="dxa"/>
            <w:gridSpan w:val="2"/>
            <w:vAlign w:val="center"/>
          </w:tcPr>
          <w:p w14:paraId="6A248760" w14:textId="77777777" w:rsidR="00EA274C" w:rsidRPr="00876958" w:rsidRDefault="00EA274C" w:rsidP="00BB46B4">
            <w:pPr>
              <w:jc w:val="center"/>
              <w:rPr>
                <w:b/>
                <w:sz w:val="16"/>
                <w:szCs w:val="16"/>
                <w:lang w:val="fr-CH"/>
              </w:rPr>
            </w:pPr>
            <w:r w:rsidRPr="00876958">
              <w:rPr>
                <w:b/>
                <w:sz w:val="16"/>
                <w:szCs w:val="16"/>
                <w:lang w:val="fr-CH"/>
              </w:rPr>
              <w:t xml:space="preserve">SUPPLIER </w:t>
            </w:r>
          </w:p>
        </w:tc>
        <w:tc>
          <w:tcPr>
            <w:tcW w:w="1984" w:type="dxa"/>
            <w:gridSpan w:val="2"/>
            <w:vAlign w:val="center"/>
          </w:tcPr>
          <w:p w14:paraId="166A55A7" w14:textId="77777777" w:rsidR="00EA274C" w:rsidRPr="00876958" w:rsidRDefault="00EA274C" w:rsidP="00BB46B4">
            <w:pPr>
              <w:jc w:val="center"/>
              <w:rPr>
                <w:b/>
                <w:sz w:val="16"/>
                <w:szCs w:val="16"/>
              </w:rPr>
            </w:pPr>
            <w:r w:rsidRPr="00876958">
              <w:rPr>
                <w:b/>
                <w:sz w:val="16"/>
                <w:szCs w:val="16"/>
                <w:lang w:val="fr-CH"/>
              </w:rPr>
              <w:t>C</w:t>
            </w:r>
            <w:r w:rsidR="00BB46B4">
              <w:rPr>
                <w:b/>
                <w:sz w:val="16"/>
                <w:szCs w:val="16"/>
              </w:rPr>
              <w:t>LIENT</w:t>
            </w:r>
            <w:r w:rsidRPr="00876958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985" w:type="dxa"/>
            <w:gridSpan w:val="2"/>
            <w:vAlign w:val="center"/>
          </w:tcPr>
          <w:p w14:paraId="0864B11A" w14:textId="77777777" w:rsidR="00EA274C" w:rsidRPr="00876958" w:rsidRDefault="00EA274C" w:rsidP="00BB46B4">
            <w:pPr>
              <w:ind w:right="34"/>
              <w:jc w:val="center"/>
              <w:rPr>
                <w:b/>
                <w:sz w:val="16"/>
                <w:szCs w:val="16"/>
                <w:lang w:val="fr-CH"/>
              </w:rPr>
            </w:pPr>
            <w:r w:rsidRPr="00876958">
              <w:rPr>
                <w:b/>
                <w:sz w:val="16"/>
                <w:szCs w:val="16"/>
                <w:lang w:val="fr-CH"/>
              </w:rPr>
              <w:t>3</w:t>
            </w:r>
            <w:r w:rsidRPr="00876958">
              <w:rPr>
                <w:b/>
                <w:sz w:val="16"/>
                <w:szCs w:val="16"/>
                <w:vertAlign w:val="superscript"/>
                <w:lang w:val="fr-CH"/>
              </w:rPr>
              <w:t>RD</w:t>
            </w:r>
            <w:r w:rsidR="0043747C">
              <w:rPr>
                <w:b/>
                <w:sz w:val="16"/>
                <w:szCs w:val="16"/>
                <w:lang w:val="fr-CH"/>
              </w:rPr>
              <w:t xml:space="preserve"> PARTY </w:t>
            </w:r>
          </w:p>
        </w:tc>
        <w:tc>
          <w:tcPr>
            <w:tcW w:w="1275" w:type="dxa"/>
            <w:vMerge w:val="restart"/>
            <w:vAlign w:val="center"/>
          </w:tcPr>
          <w:p w14:paraId="19EAE639" w14:textId="77777777" w:rsidR="00EA274C" w:rsidRPr="00876958" w:rsidRDefault="00BB46B4" w:rsidP="00BB46B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INSPECTION REPORT</w:t>
            </w:r>
            <w:r w:rsidR="00EA274C" w:rsidRPr="00876958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vMerge w:val="restart"/>
            <w:vAlign w:val="center"/>
          </w:tcPr>
          <w:p w14:paraId="638EDFE3" w14:textId="77777777" w:rsidR="00EA274C" w:rsidRPr="00227B3E" w:rsidRDefault="00EA274C" w:rsidP="00EA274C">
            <w:pPr>
              <w:widowControl w:val="0"/>
              <w:rPr>
                <w:b/>
                <w:sz w:val="16"/>
                <w:szCs w:val="16"/>
                <w:lang w:val="fr-CH"/>
              </w:rPr>
            </w:pPr>
            <w:r>
              <w:rPr>
                <w:b/>
                <w:sz w:val="16"/>
                <w:szCs w:val="16"/>
                <w:lang w:val="fr-CH"/>
              </w:rPr>
              <w:t>RE</w:t>
            </w:r>
            <w:r w:rsidRPr="00227B3E">
              <w:rPr>
                <w:b/>
                <w:sz w:val="16"/>
                <w:szCs w:val="16"/>
                <w:lang w:val="fr-CH"/>
              </w:rPr>
              <w:t>V.</w:t>
            </w:r>
          </w:p>
          <w:p w14:paraId="7B2FF6BB" w14:textId="77777777" w:rsidR="00EA274C" w:rsidRPr="00EA274C" w:rsidRDefault="00EA274C" w:rsidP="00EA274C">
            <w:pPr>
              <w:rPr>
                <w:b/>
                <w:sz w:val="16"/>
                <w:szCs w:val="16"/>
                <w:lang w:val="fr-CH"/>
              </w:rPr>
            </w:pPr>
            <w:r w:rsidRPr="00227B3E">
              <w:rPr>
                <w:b/>
                <w:sz w:val="16"/>
                <w:szCs w:val="16"/>
                <w:lang w:val="fr-CH"/>
              </w:rPr>
              <w:t>DOC.</w:t>
            </w:r>
          </w:p>
        </w:tc>
        <w:tc>
          <w:tcPr>
            <w:tcW w:w="1701" w:type="dxa"/>
            <w:vMerge/>
          </w:tcPr>
          <w:p w14:paraId="7A195A04" w14:textId="77777777" w:rsidR="00EA274C" w:rsidRPr="00876958" w:rsidRDefault="00EA274C" w:rsidP="00611FA6">
            <w:pPr>
              <w:rPr>
                <w:sz w:val="16"/>
                <w:szCs w:val="16"/>
              </w:rPr>
            </w:pPr>
          </w:p>
        </w:tc>
      </w:tr>
      <w:tr w:rsidR="00EA274C" w:rsidRPr="00876958" w14:paraId="3F4F570D" w14:textId="77777777" w:rsidTr="00363FF2">
        <w:trPr>
          <w:cantSplit/>
          <w:trHeight w:val="66"/>
          <w:tblHeader/>
        </w:trPr>
        <w:tc>
          <w:tcPr>
            <w:tcW w:w="568" w:type="dxa"/>
            <w:vMerge/>
          </w:tcPr>
          <w:p w14:paraId="30AD2C31" w14:textId="77777777" w:rsidR="00EA274C" w:rsidRPr="00876958" w:rsidRDefault="00EA274C" w:rsidP="00611FA6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7E851CC7" w14:textId="77777777" w:rsidR="00EA274C" w:rsidRPr="00876958" w:rsidRDefault="00EA274C" w:rsidP="00611FA6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53ADFB59" w14:textId="77777777" w:rsidR="00EA274C" w:rsidRPr="00876958" w:rsidRDefault="00EA274C" w:rsidP="00611FA6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54906550" w14:textId="77777777" w:rsidR="00EA274C" w:rsidRPr="00876958" w:rsidRDefault="00EA274C" w:rsidP="00611FA6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14:paraId="428BA20D" w14:textId="77777777" w:rsidR="00EA274C" w:rsidRPr="00876958" w:rsidRDefault="00EA274C" w:rsidP="00611FA6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1D4AD76" w14:textId="77777777" w:rsidR="00EA274C" w:rsidRPr="00876958" w:rsidRDefault="00EA274C" w:rsidP="00611FA6">
            <w:pPr>
              <w:jc w:val="center"/>
              <w:rPr>
                <w:b/>
                <w:sz w:val="16"/>
                <w:szCs w:val="16"/>
              </w:rPr>
            </w:pPr>
            <w:r w:rsidRPr="00876958">
              <w:rPr>
                <w:b/>
                <w:sz w:val="16"/>
                <w:szCs w:val="16"/>
              </w:rPr>
              <w:t>Code</w:t>
            </w:r>
          </w:p>
        </w:tc>
        <w:tc>
          <w:tcPr>
            <w:tcW w:w="1560" w:type="dxa"/>
            <w:vAlign w:val="center"/>
          </w:tcPr>
          <w:p w14:paraId="570F2816" w14:textId="77777777" w:rsidR="00EA274C" w:rsidRPr="00876958" w:rsidRDefault="00EA274C" w:rsidP="00611FA6">
            <w:pPr>
              <w:jc w:val="center"/>
              <w:rPr>
                <w:b/>
                <w:sz w:val="16"/>
                <w:szCs w:val="16"/>
              </w:rPr>
            </w:pPr>
            <w:r w:rsidRPr="00876958">
              <w:rPr>
                <w:b/>
                <w:sz w:val="16"/>
                <w:szCs w:val="16"/>
              </w:rPr>
              <w:t>Signature/Date</w:t>
            </w:r>
          </w:p>
        </w:tc>
        <w:tc>
          <w:tcPr>
            <w:tcW w:w="567" w:type="dxa"/>
            <w:vAlign w:val="center"/>
          </w:tcPr>
          <w:p w14:paraId="7B81B1E0" w14:textId="77777777" w:rsidR="00EA274C" w:rsidRPr="00876958" w:rsidRDefault="00EA274C" w:rsidP="00611FA6">
            <w:pPr>
              <w:jc w:val="center"/>
              <w:rPr>
                <w:b/>
                <w:sz w:val="16"/>
                <w:szCs w:val="16"/>
              </w:rPr>
            </w:pPr>
            <w:r w:rsidRPr="00876958">
              <w:rPr>
                <w:b/>
                <w:sz w:val="16"/>
                <w:szCs w:val="16"/>
              </w:rPr>
              <w:t>Code</w:t>
            </w:r>
          </w:p>
        </w:tc>
        <w:tc>
          <w:tcPr>
            <w:tcW w:w="1417" w:type="dxa"/>
            <w:vAlign w:val="center"/>
          </w:tcPr>
          <w:p w14:paraId="3991E612" w14:textId="77777777" w:rsidR="00EA274C" w:rsidRPr="00876958" w:rsidRDefault="00EA274C" w:rsidP="00611FA6">
            <w:pPr>
              <w:jc w:val="center"/>
              <w:rPr>
                <w:b/>
                <w:sz w:val="16"/>
                <w:szCs w:val="16"/>
              </w:rPr>
            </w:pPr>
            <w:r w:rsidRPr="00876958">
              <w:rPr>
                <w:b/>
                <w:sz w:val="16"/>
                <w:szCs w:val="16"/>
              </w:rPr>
              <w:t>Signature/Date</w:t>
            </w:r>
          </w:p>
        </w:tc>
        <w:tc>
          <w:tcPr>
            <w:tcW w:w="567" w:type="dxa"/>
            <w:vAlign w:val="center"/>
          </w:tcPr>
          <w:p w14:paraId="2D341895" w14:textId="77777777" w:rsidR="00EA274C" w:rsidRPr="00876958" w:rsidRDefault="00EA274C" w:rsidP="00611FA6">
            <w:pPr>
              <w:jc w:val="center"/>
              <w:rPr>
                <w:b/>
                <w:sz w:val="16"/>
                <w:szCs w:val="16"/>
              </w:rPr>
            </w:pPr>
            <w:r w:rsidRPr="00876958">
              <w:rPr>
                <w:b/>
                <w:sz w:val="16"/>
                <w:szCs w:val="16"/>
              </w:rPr>
              <w:t>Code</w:t>
            </w:r>
          </w:p>
        </w:tc>
        <w:tc>
          <w:tcPr>
            <w:tcW w:w="1418" w:type="dxa"/>
            <w:vAlign w:val="center"/>
          </w:tcPr>
          <w:p w14:paraId="429FD004" w14:textId="77777777" w:rsidR="00EA274C" w:rsidRPr="00876958" w:rsidRDefault="00EA274C" w:rsidP="00611FA6">
            <w:pPr>
              <w:jc w:val="center"/>
              <w:rPr>
                <w:b/>
                <w:sz w:val="16"/>
                <w:szCs w:val="16"/>
              </w:rPr>
            </w:pPr>
            <w:r w:rsidRPr="00876958">
              <w:rPr>
                <w:b/>
                <w:sz w:val="16"/>
                <w:szCs w:val="16"/>
              </w:rPr>
              <w:t>Signature/Date</w:t>
            </w:r>
          </w:p>
        </w:tc>
        <w:tc>
          <w:tcPr>
            <w:tcW w:w="1275" w:type="dxa"/>
            <w:vMerge/>
            <w:vAlign w:val="center"/>
          </w:tcPr>
          <w:p w14:paraId="07FBF2A9" w14:textId="77777777" w:rsidR="00EA274C" w:rsidRPr="00876958" w:rsidRDefault="00EA274C" w:rsidP="00611F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14:paraId="679902A0" w14:textId="77777777" w:rsidR="00EA274C" w:rsidRPr="00876958" w:rsidRDefault="00EA274C" w:rsidP="00611FA6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7406AE08" w14:textId="77777777" w:rsidR="00EA274C" w:rsidRPr="00876958" w:rsidRDefault="00EA274C" w:rsidP="00611FA6">
            <w:pPr>
              <w:rPr>
                <w:sz w:val="16"/>
                <w:szCs w:val="16"/>
              </w:rPr>
            </w:pPr>
          </w:p>
        </w:tc>
      </w:tr>
      <w:tr w:rsidR="00554767" w:rsidRPr="00876958" w14:paraId="42679532" w14:textId="77777777" w:rsidTr="00363FF2">
        <w:trPr>
          <w:cantSplit/>
          <w:trHeight w:hRule="exact" w:val="20"/>
          <w:tblHeader/>
        </w:trPr>
        <w:tc>
          <w:tcPr>
            <w:tcW w:w="568" w:type="dxa"/>
          </w:tcPr>
          <w:p w14:paraId="61CB6829" w14:textId="77777777" w:rsidR="009B4A28" w:rsidRPr="00876958" w:rsidRDefault="009B4A28" w:rsidP="00611FA6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5367CFF3" w14:textId="77777777" w:rsidR="009B4A28" w:rsidRPr="00876958" w:rsidRDefault="009B4A28" w:rsidP="00611FA6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50A17C10" w14:textId="77777777" w:rsidR="009B4A28" w:rsidRPr="00876958" w:rsidRDefault="009B4A28" w:rsidP="00611FA6">
            <w:pPr>
              <w:rPr>
                <w:sz w:val="16"/>
                <w:szCs w:val="16"/>
              </w:rPr>
            </w:pPr>
          </w:p>
        </w:tc>
        <w:tc>
          <w:tcPr>
            <w:tcW w:w="1984" w:type="dxa"/>
            <w:gridSpan w:val="2"/>
          </w:tcPr>
          <w:p w14:paraId="5E214309" w14:textId="77777777" w:rsidR="009B4A28" w:rsidRPr="00876958" w:rsidRDefault="009B4A28" w:rsidP="00611FA6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D158636" w14:textId="77777777" w:rsidR="009B4A28" w:rsidRPr="00876958" w:rsidRDefault="009B4A28" w:rsidP="00611FA6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7DCAAC91" w14:textId="77777777" w:rsidR="009B4A28" w:rsidRPr="00876958" w:rsidRDefault="009B4A28" w:rsidP="00611FA6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34B268B" w14:textId="77777777" w:rsidR="009B4A28" w:rsidRPr="00876958" w:rsidRDefault="009B4A28" w:rsidP="00611FA6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551283AD" w14:textId="77777777" w:rsidR="009B4A28" w:rsidRPr="00876958" w:rsidRDefault="009B4A28" w:rsidP="00611FA6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252743E" w14:textId="77777777" w:rsidR="009B4A28" w:rsidRPr="00876958" w:rsidRDefault="009B4A28" w:rsidP="00611FA6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704233AE" w14:textId="77777777" w:rsidR="009B4A28" w:rsidRPr="00876958" w:rsidRDefault="009B4A28" w:rsidP="00611FA6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36C58D27" w14:textId="77777777" w:rsidR="009B4A28" w:rsidRPr="00876958" w:rsidRDefault="009B4A28" w:rsidP="00611F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68" w:type="dxa"/>
            <w:gridSpan w:val="2"/>
          </w:tcPr>
          <w:p w14:paraId="53C4DD38" w14:textId="77777777" w:rsidR="009B4A28" w:rsidRPr="00876958" w:rsidRDefault="009B4A28" w:rsidP="00611FA6">
            <w:pPr>
              <w:rPr>
                <w:sz w:val="16"/>
                <w:szCs w:val="16"/>
              </w:rPr>
            </w:pPr>
          </w:p>
        </w:tc>
      </w:tr>
      <w:tr w:rsidR="00FB03A2" w:rsidRPr="00876958" w14:paraId="00E9CB41" w14:textId="77777777" w:rsidTr="00591217">
        <w:trPr>
          <w:cantSplit/>
          <w:trHeight w:val="454"/>
        </w:trPr>
        <w:tc>
          <w:tcPr>
            <w:tcW w:w="568" w:type="dxa"/>
            <w:vAlign w:val="center"/>
          </w:tcPr>
          <w:p w14:paraId="1AD36F91" w14:textId="695FE082" w:rsidR="00FB03A2" w:rsidRDefault="00FB03A2" w:rsidP="00FB03A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1.0</w:t>
            </w:r>
          </w:p>
        </w:tc>
        <w:tc>
          <w:tcPr>
            <w:tcW w:w="1843" w:type="dxa"/>
            <w:vAlign w:val="center"/>
          </w:tcPr>
          <w:p w14:paraId="3C6BBD55" w14:textId="6B79EC26" w:rsidR="00FB03A2" w:rsidRPr="00334CA7" w:rsidRDefault="00FB03A2" w:rsidP="00FB03A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sz w:val="16"/>
                <w:szCs w:val="16"/>
              </w:rPr>
              <w:t>Material Receiving Inspection</w:t>
            </w:r>
          </w:p>
        </w:tc>
        <w:tc>
          <w:tcPr>
            <w:tcW w:w="992" w:type="dxa"/>
            <w:vAlign w:val="center"/>
          </w:tcPr>
          <w:p w14:paraId="0C4B2D70" w14:textId="3F65695D" w:rsidR="00FB03A2" w:rsidRPr="00876958" w:rsidRDefault="00FB03A2" w:rsidP="00FB03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3B1AE712" w14:textId="77777777" w:rsidR="00FB03A2" w:rsidRPr="00876958" w:rsidRDefault="00FB03A2" w:rsidP="00FB03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21F7F06" w14:textId="77777777" w:rsidR="00FB03A2" w:rsidRPr="00876958" w:rsidRDefault="00FB03A2" w:rsidP="00FB03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D58C8B8" w14:textId="77777777" w:rsidR="00FB03A2" w:rsidRPr="00876958" w:rsidRDefault="00FB03A2" w:rsidP="00FB03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321915E2" w14:textId="77777777" w:rsidR="00FB03A2" w:rsidRPr="00876958" w:rsidRDefault="00FB03A2" w:rsidP="00FB03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7694D2E" w14:textId="77777777" w:rsidR="00FB03A2" w:rsidRPr="00876958" w:rsidRDefault="00FB03A2" w:rsidP="00FB03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6DC29B86" w14:textId="77777777" w:rsidR="00FB03A2" w:rsidRPr="00876958" w:rsidRDefault="00FB03A2" w:rsidP="00FB03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DD55E43" w14:textId="77777777" w:rsidR="00FB03A2" w:rsidRPr="00876958" w:rsidRDefault="00FB03A2" w:rsidP="00FB03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5D8E1079" w14:textId="77777777" w:rsidR="00FB03A2" w:rsidRPr="00876958" w:rsidRDefault="00FB03A2" w:rsidP="00FB03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2E1ACD85" w14:textId="77777777" w:rsidR="00FB03A2" w:rsidRPr="00876958" w:rsidRDefault="00FB03A2" w:rsidP="00FB03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54B3FCE" w14:textId="77777777" w:rsidR="00FB03A2" w:rsidRPr="00876958" w:rsidRDefault="00FB03A2" w:rsidP="00FB03A2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42DBAF88" w14:textId="77777777" w:rsidR="00FB03A2" w:rsidRPr="00876958" w:rsidRDefault="00FB03A2" w:rsidP="00FB03A2">
            <w:pPr>
              <w:rPr>
                <w:sz w:val="16"/>
                <w:szCs w:val="16"/>
              </w:rPr>
            </w:pPr>
          </w:p>
        </w:tc>
      </w:tr>
      <w:tr w:rsidR="00FB03A2" w:rsidRPr="00D936BD" w14:paraId="23FCCA95" w14:textId="77777777" w:rsidTr="00591217">
        <w:trPr>
          <w:cantSplit/>
          <w:trHeight w:val="454"/>
        </w:trPr>
        <w:tc>
          <w:tcPr>
            <w:tcW w:w="568" w:type="dxa"/>
            <w:vAlign w:val="center"/>
          </w:tcPr>
          <w:p w14:paraId="24271DBC" w14:textId="6722A117" w:rsidR="00FB03A2" w:rsidRPr="008A4BCE" w:rsidRDefault="00FB03A2" w:rsidP="00FB03A2">
            <w:pPr>
              <w:jc w:val="center"/>
              <w:rPr>
                <w:sz w:val="16"/>
                <w:szCs w:val="16"/>
              </w:rPr>
            </w:pPr>
            <w:r w:rsidRPr="00305E26">
              <w:rPr>
                <w:sz w:val="16"/>
                <w:szCs w:val="16"/>
              </w:rPr>
              <w:t>1.1</w:t>
            </w:r>
          </w:p>
        </w:tc>
        <w:tc>
          <w:tcPr>
            <w:tcW w:w="1843" w:type="dxa"/>
            <w:vAlign w:val="center"/>
          </w:tcPr>
          <w:p w14:paraId="0BAC73B8" w14:textId="0AFE13A9" w:rsidR="00FB03A2" w:rsidRPr="008A4BCE" w:rsidRDefault="00FB03A2" w:rsidP="00FB03A2">
            <w:pPr>
              <w:jc w:val="center"/>
              <w:rPr>
                <w:sz w:val="16"/>
                <w:szCs w:val="16"/>
              </w:rPr>
            </w:pPr>
            <w:r w:rsidRPr="00305E26">
              <w:rPr>
                <w:sz w:val="16"/>
                <w:szCs w:val="16"/>
              </w:rPr>
              <w:t>Cable</w:t>
            </w:r>
            <w:r>
              <w:rPr>
                <w:sz w:val="16"/>
                <w:szCs w:val="16"/>
              </w:rPr>
              <w:t xml:space="preserve">: </w:t>
            </w:r>
            <w:r w:rsidRPr="00305E26">
              <w:rPr>
                <w:sz w:val="16"/>
                <w:szCs w:val="16"/>
              </w:rPr>
              <w:t>Review data from LBNL</w:t>
            </w:r>
          </w:p>
        </w:tc>
        <w:tc>
          <w:tcPr>
            <w:tcW w:w="992" w:type="dxa"/>
            <w:vAlign w:val="center"/>
          </w:tcPr>
          <w:p w14:paraId="71DFFE38" w14:textId="5044E806" w:rsidR="00FB03A2" w:rsidRPr="008A4BCE" w:rsidRDefault="00FB03A2" w:rsidP="00FB03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7A7DB07D" w14:textId="77777777" w:rsidR="00FB03A2" w:rsidRPr="00AA65F6" w:rsidRDefault="00FB03A2" w:rsidP="00FB03A2">
            <w:pPr>
              <w:jc w:val="center"/>
              <w:rPr>
                <w:sz w:val="16"/>
                <w:szCs w:val="16"/>
              </w:rPr>
            </w:pPr>
            <w:r w:rsidRPr="00AA65F6">
              <w:rPr>
                <w:sz w:val="16"/>
                <w:szCs w:val="16"/>
              </w:rPr>
              <w:t>LARP/US-</w:t>
            </w:r>
            <w:proofErr w:type="spellStart"/>
            <w:r w:rsidRPr="00AA65F6">
              <w:rPr>
                <w:sz w:val="16"/>
                <w:szCs w:val="16"/>
              </w:rPr>
              <w:t>HiLumi</w:t>
            </w:r>
            <w:proofErr w:type="spellEnd"/>
            <w:r w:rsidRPr="00AA65F6">
              <w:rPr>
                <w:sz w:val="16"/>
                <w:szCs w:val="16"/>
              </w:rPr>
              <w:t xml:space="preserve"> </w:t>
            </w:r>
            <w:proofErr w:type="spellStart"/>
            <w:r w:rsidRPr="00AA65F6">
              <w:rPr>
                <w:sz w:val="16"/>
                <w:szCs w:val="16"/>
              </w:rPr>
              <w:t>SuperConducting</w:t>
            </w:r>
            <w:proofErr w:type="spellEnd"/>
            <w:r w:rsidRPr="00AA65F6">
              <w:rPr>
                <w:sz w:val="16"/>
                <w:szCs w:val="16"/>
              </w:rPr>
              <w:t xml:space="preserve"> Cable Manufacturing Summary Traveler (QXFA)</w:t>
            </w:r>
          </w:p>
          <w:p w14:paraId="39289E85" w14:textId="42E8A937" w:rsidR="00FB03A2" w:rsidRPr="008A4BCE" w:rsidRDefault="00FB03A2" w:rsidP="00FB03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464234</w:t>
            </w:r>
          </w:p>
        </w:tc>
        <w:tc>
          <w:tcPr>
            <w:tcW w:w="567" w:type="dxa"/>
            <w:vAlign w:val="center"/>
          </w:tcPr>
          <w:p w14:paraId="66563366" w14:textId="77777777" w:rsidR="00FB03A2" w:rsidRPr="008A4BCE" w:rsidRDefault="00FB03A2" w:rsidP="00FB03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3FEBD27" w14:textId="778ED782" w:rsidR="00FB03A2" w:rsidRPr="008A4BCE" w:rsidRDefault="00FB03A2" w:rsidP="00FB03A2">
            <w:pPr>
              <w:jc w:val="center"/>
              <w:rPr>
                <w:sz w:val="16"/>
                <w:szCs w:val="16"/>
              </w:rPr>
            </w:pPr>
            <w:r w:rsidRPr="00305E26">
              <w:rPr>
                <w:sz w:val="16"/>
                <w:szCs w:val="16"/>
              </w:rPr>
              <w:t>R</w:t>
            </w:r>
          </w:p>
        </w:tc>
        <w:tc>
          <w:tcPr>
            <w:tcW w:w="1560" w:type="dxa"/>
            <w:vAlign w:val="center"/>
          </w:tcPr>
          <w:p w14:paraId="2EAB46A1" w14:textId="77777777" w:rsidR="00FB03A2" w:rsidRPr="00D936BD" w:rsidRDefault="00FB03A2" w:rsidP="00FB03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BC15092" w14:textId="77777777" w:rsidR="00FB03A2" w:rsidRPr="00D936BD" w:rsidRDefault="00FB03A2" w:rsidP="00FB03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423CF92F" w14:textId="77777777" w:rsidR="00FB03A2" w:rsidRPr="00D936BD" w:rsidRDefault="00FB03A2" w:rsidP="00FB03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8305B90" w14:textId="77777777" w:rsidR="00FB03A2" w:rsidRPr="00D936BD" w:rsidRDefault="00FB03A2" w:rsidP="00FB03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323574D6" w14:textId="77777777" w:rsidR="00FB03A2" w:rsidRPr="00D936BD" w:rsidRDefault="00FB03A2" w:rsidP="00FB03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47D00132" w14:textId="77777777" w:rsidR="00FB03A2" w:rsidRPr="00D936BD" w:rsidRDefault="00FB03A2" w:rsidP="00FB03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1CAB1A2" w14:textId="77777777" w:rsidR="00FB03A2" w:rsidRPr="00D936BD" w:rsidRDefault="00FB03A2" w:rsidP="00FB03A2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280D5EDB" w14:textId="77777777" w:rsidR="00FB03A2" w:rsidRPr="00D936BD" w:rsidRDefault="00FB03A2" w:rsidP="00FB03A2">
            <w:pPr>
              <w:rPr>
                <w:sz w:val="16"/>
                <w:szCs w:val="16"/>
              </w:rPr>
            </w:pPr>
          </w:p>
        </w:tc>
      </w:tr>
      <w:tr w:rsidR="00FB03A2" w:rsidRPr="00D936BD" w14:paraId="28BFE005" w14:textId="77777777" w:rsidTr="00F25C61">
        <w:trPr>
          <w:cantSplit/>
          <w:trHeight w:val="1003"/>
        </w:trPr>
        <w:tc>
          <w:tcPr>
            <w:tcW w:w="568" w:type="dxa"/>
            <w:vAlign w:val="center"/>
          </w:tcPr>
          <w:p w14:paraId="33F4737F" w14:textId="06ABB917" w:rsidR="00FB03A2" w:rsidRPr="008A4BCE" w:rsidRDefault="00FB03A2" w:rsidP="00FB03A2">
            <w:pPr>
              <w:jc w:val="center"/>
              <w:rPr>
                <w:sz w:val="16"/>
                <w:szCs w:val="16"/>
              </w:rPr>
            </w:pPr>
            <w:r w:rsidRPr="00305E26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1843" w:type="dxa"/>
            <w:vAlign w:val="center"/>
          </w:tcPr>
          <w:p w14:paraId="79BACD0E" w14:textId="77777777" w:rsidR="00FB03A2" w:rsidRDefault="00FB03A2" w:rsidP="00F25C61">
            <w:pPr>
              <w:rPr>
                <w:sz w:val="16"/>
                <w:szCs w:val="16"/>
              </w:rPr>
            </w:pPr>
            <w:r w:rsidRPr="00305E26">
              <w:rPr>
                <w:sz w:val="16"/>
                <w:szCs w:val="16"/>
              </w:rPr>
              <w:t>CMM Inspection</w:t>
            </w:r>
            <w:r w:rsidR="00F25C61">
              <w:rPr>
                <w:sz w:val="16"/>
                <w:szCs w:val="16"/>
              </w:rPr>
              <w:t>:</w:t>
            </w:r>
          </w:p>
          <w:p w14:paraId="48AECC59" w14:textId="5B83EBB5" w:rsidR="00F25C61" w:rsidRDefault="00F25C61" w:rsidP="00F25C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Coil Poles (30-50%)</w:t>
            </w:r>
          </w:p>
          <w:p w14:paraId="267D653D" w14:textId="02419E9D" w:rsidR="00F25C61" w:rsidRDefault="00F25C61" w:rsidP="00F25C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Spacers (30-50%)</w:t>
            </w:r>
          </w:p>
          <w:p w14:paraId="43FF9FE9" w14:textId="6B9B74D3" w:rsidR="00F25C61" w:rsidRPr="008A4BCE" w:rsidRDefault="00F25C61" w:rsidP="00F25C61">
            <w:pPr>
              <w:jc w:val="center"/>
              <w:rPr>
                <w:sz w:val="16"/>
                <w:szCs w:val="16"/>
              </w:rPr>
            </w:pPr>
            <w:r w:rsidRPr="00305E26">
              <w:rPr>
                <w:sz w:val="16"/>
                <w:szCs w:val="16"/>
              </w:rPr>
              <w:t>Saddles</w:t>
            </w:r>
            <w:r>
              <w:rPr>
                <w:sz w:val="16"/>
                <w:szCs w:val="16"/>
              </w:rPr>
              <w:t xml:space="preserve"> (30-50%)</w:t>
            </w:r>
          </w:p>
        </w:tc>
        <w:tc>
          <w:tcPr>
            <w:tcW w:w="992" w:type="dxa"/>
            <w:vAlign w:val="center"/>
          </w:tcPr>
          <w:p w14:paraId="40A68024" w14:textId="56A07ABC" w:rsidR="00FB03A2" w:rsidRPr="008A4BCE" w:rsidRDefault="00FB03A2" w:rsidP="00FB03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4E8EBE64" w14:textId="65917222" w:rsidR="00FB03A2" w:rsidRPr="008A4BCE" w:rsidRDefault="00FB03A2" w:rsidP="00FB03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52AEFF2" w14:textId="77777777" w:rsidR="00FB03A2" w:rsidRPr="008A4BCE" w:rsidRDefault="00FB03A2" w:rsidP="00FB03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B440D26" w14:textId="4D931F6A" w:rsidR="00FB03A2" w:rsidRPr="008A4BCE" w:rsidRDefault="00FB03A2" w:rsidP="00FB03A2">
            <w:pPr>
              <w:jc w:val="center"/>
              <w:rPr>
                <w:sz w:val="16"/>
                <w:szCs w:val="16"/>
              </w:rPr>
            </w:pPr>
            <w:r w:rsidRPr="00305E26">
              <w:rPr>
                <w:sz w:val="16"/>
                <w:szCs w:val="16"/>
              </w:rPr>
              <w:t>R</w:t>
            </w:r>
          </w:p>
        </w:tc>
        <w:tc>
          <w:tcPr>
            <w:tcW w:w="1560" w:type="dxa"/>
            <w:vAlign w:val="center"/>
          </w:tcPr>
          <w:p w14:paraId="2CB95CC6" w14:textId="77777777" w:rsidR="00FB03A2" w:rsidRPr="00D936BD" w:rsidRDefault="00FB03A2" w:rsidP="00FB03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E28D60B" w14:textId="77777777" w:rsidR="00FB03A2" w:rsidRPr="00D936BD" w:rsidRDefault="00FB03A2" w:rsidP="00FB03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5FA85416" w14:textId="77777777" w:rsidR="00FB03A2" w:rsidRPr="00D936BD" w:rsidRDefault="00FB03A2" w:rsidP="00FB03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7AEC601" w14:textId="77777777" w:rsidR="00FB03A2" w:rsidRPr="00D936BD" w:rsidRDefault="00FB03A2" w:rsidP="00FB03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66EEF16C" w14:textId="77777777" w:rsidR="00FB03A2" w:rsidRPr="00D936BD" w:rsidRDefault="00FB03A2" w:rsidP="00FB03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77B0AD00" w14:textId="77777777" w:rsidR="00FB03A2" w:rsidRPr="00D936BD" w:rsidRDefault="00FB03A2" w:rsidP="00FB03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FE9C100" w14:textId="77777777" w:rsidR="00FB03A2" w:rsidRPr="00D936BD" w:rsidRDefault="00FB03A2" w:rsidP="00FB03A2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559DFB55" w14:textId="77777777" w:rsidR="00FB03A2" w:rsidRPr="00D936BD" w:rsidRDefault="00FB03A2" w:rsidP="00FB03A2">
            <w:pPr>
              <w:rPr>
                <w:sz w:val="16"/>
                <w:szCs w:val="16"/>
              </w:rPr>
            </w:pPr>
          </w:p>
        </w:tc>
      </w:tr>
      <w:tr w:rsidR="00FB03A2" w:rsidRPr="00876958" w14:paraId="3227C8E5" w14:textId="77777777" w:rsidTr="00591217">
        <w:trPr>
          <w:cantSplit/>
          <w:trHeight w:val="166"/>
        </w:trPr>
        <w:tc>
          <w:tcPr>
            <w:tcW w:w="568" w:type="dxa"/>
            <w:vAlign w:val="center"/>
          </w:tcPr>
          <w:p w14:paraId="6401E81F" w14:textId="77777777" w:rsidR="00FB03A2" w:rsidRPr="00591217" w:rsidRDefault="00FB03A2" w:rsidP="00FB03A2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1843" w:type="dxa"/>
            <w:vAlign w:val="center"/>
          </w:tcPr>
          <w:p w14:paraId="3832D1F7" w14:textId="77777777" w:rsidR="00FB03A2" w:rsidRPr="00591217" w:rsidRDefault="00FB03A2" w:rsidP="00FB03A2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992" w:type="dxa"/>
            <w:vAlign w:val="center"/>
          </w:tcPr>
          <w:p w14:paraId="10ADCF5E" w14:textId="77777777" w:rsidR="00FB03A2" w:rsidRPr="00591217" w:rsidRDefault="00FB03A2" w:rsidP="00FB03A2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417" w:type="dxa"/>
            <w:vAlign w:val="center"/>
          </w:tcPr>
          <w:p w14:paraId="76F90C6E" w14:textId="77777777" w:rsidR="00FB03A2" w:rsidRPr="00591217" w:rsidRDefault="00FB03A2" w:rsidP="00FB03A2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567" w:type="dxa"/>
            <w:vAlign w:val="center"/>
          </w:tcPr>
          <w:p w14:paraId="4B5EDC82" w14:textId="77777777" w:rsidR="00FB03A2" w:rsidRPr="00591217" w:rsidRDefault="00FB03A2" w:rsidP="00FB03A2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567" w:type="dxa"/>
            <w:vAlign w:val="center"/>
          </w:tcPr>
          <w:p w14:paraId="113E4D82" w14:textId="77777777" w:rsidR="00FB03A2" w:rsidRPr="00591217" w:rsidRDefault="00FB03A2" w:rsidP="00FB03A2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560" w:type="dxa"/>
            <w:vAlign w:val="center"/>
          </w:tcPr>
          <w:p w14:paraId="1E302562" w14:textId="77777777" w:rsidR="00FB03A2" w:rsidRPr="00591217" w:rsidRDefault="00FB03A2" w:rsidP="00FB03A2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567" w:type="dxa"/>
            <w:vAlign w:val="center"/>
          </w:tcPr>
          <w:p w14:paraId="3816DA13" w14:textId="77777777" w:rsidR="00FB03A2" w:rsidRPr="00591217" w:rsidRDefault="00FB03A2" w:rsidP="00FB03A2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417" w:type="dxa"/>
            <w:vAlign w:val="center"/>
          </w:tcPr>
          <w:p w14:paraId="5FB8CA97" w14:textId="77777777" w:rsidR="00FB03A2" w:rsidRPr="00591217" w:rsidRDefault="00FB03A2" w:rsidP="00FB03A2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567" w:type="dxa"/>
            <w:vAlign w:val="center"/>
          </w:tcPr>
          <w:p w14:paraId="4F40EBD4" w14:textId="77777777" w:rsidR="00FB03A2" w:rsidRPr="00591217" w:rsidRDefault="00FB03A2" w:rsidP="00FB03A2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418" w:type="dxa"/>
            <w:vAlign w:val="center"/>
          </w:tcPr>
          <w:p w14:paraId="08A41037" w14:textId="77777777" w:rsidR="00FB03A2" w:rsidRPr="00591217" w:rsidRDefault="00FB03A2" w:rsidP="00FB03A2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275" w:type="dxa"/>
            <w:vAlign w:val="center"/>
          </w:tcPr>
          <w:p w14:paraId="190ECC8C" w14:textId="77777777" w:rsidR="00FB03A2" w:rsidRPr="00591217" w:rsidRDefault="00FB03A2" w:rsidP="00FB03A2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567" w:type="dxa"/>
            <w:vAlign w:val="center"/>
          </w:tcPr>
          <w:p w14:paraId="67C9E409" w14:textId="77777777" w:rsidR="00FB03A2" w:rsidRPr="00591217" w:rsidRDefault="00FB03A2" w:rsidP="00FB03A2">
            <w:pPr>
              <w:rPr>
                <w:sz w:val="8"/>
                <w:szCs w:val="8"/>
              </w:rPr>
            </w:pPr>
          </w:p>
        </w:tc>
        <w:tc>
          <w:tcPr>
            <w:tcW w:w="1701" w:type="dxa"/>
            <w:vAlign w:val="center"/>
          </w:tcPr>
          <w:p w14:paraId="473E0A8E" w14:textId="77777777" w:rsidR="00FB03A2" w:rsidRPr="00591217" w:rsidRDefault="00FB03A2" w:rsidP="00FB03A2">
            <w:pPr>
              <w:rPr>
                <w:sz w:val="8"/>
                <w:szCs w:val="8"/>
              </w:rPr>
            </w:pPr>
          </w:p>
        </w:tc>
      </w:tr>
      <w:tr w:rsidR="00FB03A2" w:rsidRPr="00876958" w14:paraId="26D16B69" w14:textId="77777777" w:rsidTr="00591217">
        <w:trPr>
          <w:cantSplit/>
          <w:trHeight w:val="454"/>
        </w:trPr>
        <w:tc>
          <w:tcPr>
            <w:tcW w:w="568" w:type="dxa"/>
            <w:vAlign w:val="center"/>
          </w:tcPr>
          <w:p w14:paraId="3B52D4D4" w14:textId="60574550" w:rsidR="00FB03A2" w:rsidRPr="00876958" w:rsidRDefault="00FB03A2" w:rsidP="00FB03A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2.0</w:t>
            </w:r>
          </w:p>
        </w:tc>
        <w:tc>
          <w:tcPr>
            <w:tcW w:w="1843" w:type="dxa"/>
            <w:vAlign w:val="center"/>
          </w:tcPr>
          <w:p w14:paraId="73BBA879" w14:textId="31F08943" w:rsidR="00FB03A2" w:rsidRPr="008A4BCE" w:rsidRDefault="00FB03A2" w:rsidP="00FB03A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Winding &amp; Curing</w:t>
            </w:r>
          </w:p>
        </w:tc>
        <w:tc>
          <w:tcPr>
            <w:tcW w:w="992" w:type="dxa"/>
            <w:vAlign w:val="center"/>
          </w:tcPr>
          <w:p w14:paraId="013B1389" w14:textId="73CE9997" w:rsidR="00FB03A2" w:rsidRPr="008A4BCE" w:rsidRDefault="00FB03A2" w:rsidP="00FB03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52691FB2" w14:textId="77777777" w:rsidR="00FB03A2" w:rsidRPr="008A4BCE" w:rsidRDefault="00FB03A2" w:rsidP="00FB03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5F1E0F5" w14:textId="77777777" w:rsidR="00FB03A2" w:rsidRPr="008A4BCE" w:rsidRDefault="00FB03A2" w:rsidP="00FB03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B4FEE85" w14:textId="57E73648" w:rsidR="00FB03A2" w:rsidRPr="008A4BCE" w:rsidRDefault="00FB03A2" w:rsidP="00FB03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547E4426" w14:textId="77777777" w:rsidR="00FB03A2" w:rsidRPr="00876958" w:rsidRDefault="00FB03A2" w:rsidP="00FB03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B094BDC" w14:textId="77777777" w:rsidR="00FB03A2" w:rsidRPr="00876958" w:rsidRDefault="00FB03A2" w:rsidP="00FB03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7EAFF988" w14:textId="77777777" w:rsidR="00FB03A2" w:rsidRPr="00876958" w:rsidRDefault="00FB03A2" w:rsidP="00FB03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004C29A" w14:textId="77777777" w:rsidR="00FB03A2" w:rsidRPr="00876958" w:rsidRDefault="00FB03A2" w:rsidP="00FB03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11AA72E0" w14:textId="77777777" w:rsidR="00FB03A2" w:rsidRPr="00876958" w:rsidRDefault="00FB03A2" w:rsidP="00FB03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5305C88D" w14:textId="77777777" w:rsidR="00FB03A2" w:rsidRPr="00876958" w:rsidRDefault="00FB03A2" w:rsidP="00FB03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FEBA683" w14:textId="77777777" w:rsidR="00FB03A2" w:rsidRPr="00876958" w:rsidRDefault="00FB03A2" w:rsidP="00FB03A2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2E5FA889" w14:textId="77777777" w:rsidR="00FB03A2" w:rsidRPr="00876958" w:rsidRDefault="00FB03A2" w:rsidP="00FB03A2">
            <w:pPr>
              <w:rPr>
                <w:sz w:val="16"/>
                <w:szCs w:val="16"/>
              </w:rPr>
            </w:pPr>
          </w:p>
        </w:tc>
      </w:tr>
      <w:tr w:rsidR="00FB03A2" w:rsidRPr="00876958" w14:paraId="43362984" w14:textId="77777777" w:rsidTr="00591217">
        <w:trPr>
          <w:cantSplit/>
          <w:trHeight w:val="121"/>
        </w:trPr>
        <w:tc>
          <w:tcPr>
            <w:tcW w:w="568" w:type="dxa"/>
            <w:vAlign w:val="center"/>
          </w:tcPr>
          <w:p w14:paraId="4B12543D" w14:textId="5C1A4EE2" w:rsidR="00FB03A2" w:rsidRPr="00591217" w:rsidRDefault="00FB03A2" w:rsidP="00FB03A2">
            <w:pPr>
              <w:jc w:val="center"/>
              <w:rPr>
                <w:b/>
                <w:sz w:val="8"/>
                <w:szCs w:val="8"/>
                <w:lang w:val="fr-CH"/>
              </w:rPr>
            </w:pPr>
            <w:r>
              <w:rPr>
                <w:sz w:val="16"/>
                <w:szCs w:val="16"/>
              </w:rPr>
              <w:t>2.1</w:t>
            </w:r>
          </w:p>
        </w:tc>
        <w:tc>
          <w:tcPr>
            <w:tcW w:w="1843" w:type="dxa"/>
            <w:vAlign w:val="center"/>
          </w:tcPr>
          <w:p w14:paraId="193691BD" w14:textId="78510F10" w:rsidR="00FB03A2" w:rsidRPr="00591217" w:rsidRDefault="00FB03A2" w:rsidP="00FB03A2">
            <w:pPr>
              <w:jc w:val="center"/>
              <w:rPr>
                <w:b/>
                <w:sz w:val="8"/>
                <w:szCs w:val="8"/>
                <w:lang w:val="fr-CH"/>
              </w:rPr>
            </w:pPr>
            <w:r>
              <w:rPr>
                <w:sz w:val="16"/>
                <w:szCs w:val="16"/>
              </w:rPr>
              <w:t>Prep Winding &amp; Curing</w:t>
            </w:r>
          </w:p>
        </w:tc>
        <w:tc>
          <w:tcPr>
            <w:tcW w:w="992" w:type="dxa"/>
            <w:vAlign w:val="center"/>
          </w:tcPr>
          <w:p w14:paraId="5D81B083" w14:textId="77777777" w:rsidR="00FB03A2" w:rsidRPr="00591217" w:rsidRDefault="00FB03A2" w:rsidP="00FB03A2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58BBC648" w14:textId="77777777" w:rsidR="00FB03A2" w:rsidRPr="004E20B5" w:rsidRDefault="00FB03A2" w:rsidP="00FB03A2">
            <w:pPr>
              <w:jc w:val="center"/>
              <w:rPr>
                <w:sz w:val="16"/>
                <w:szCs w:val="16"/>
                <w:lang w:val="en-GB"/>
              </w:rPr>
            </w:pPr>
            <w:r w:rsidRPr="004E20B5">
              <w:rPr>
                <w:sz w:val="16"/>
                <w:szCs w:val="16"/>
                <w:lang w:val="en-GB"/>
              </w:rPr>
              <w:t>QXFA Prep</w:t>
            </w:r>
            <w:r>
              <w:rPr>
                <w:sz w:val="16"/>
                <w:szCs w:val="16"/>
                <w:lang w:val="en-GB"/>
              </w:rPr>
              <w:t xml:space="preserve"> for Coil Winding &amp;</w:t>
            </w:r>
            <w:r w:rsidRPr="004E20B5">
              <w:rPr>
                <w:sz w:val="16"/>
                <w:szCs w:val="16"/>
                <w:lang w:val="en-GB"/>
              </w:rPr>
              <w:t xml:space="preserve"> Curing </w:t>
            </w:r>
            <w:proofErr w:type="spellStart"/>
            <w:r w:rsidRPr="004E20B5">
              <w:rPr>
                <w:sz w:val="16"/>
                <w:szCs w:val="16"/>
                <w:lang w:val="en-GB"/>
              </w:rPr>
              <w:t>Traveler</w:t>
            </w:r>
            <w:proofErr w:type="spellEnd"/>
          </w:p>
          <w:p w14:paraId="535D7BEA" w14:textId="36B2A088" w:rsidR="00FB03A2" w:rsidRPr="00591217" w:rsidRDefault="00FB03A2" w:rsidP="00FB03A2">
            <w:pPr>
              <w:jc w:val="center"/>
              <w:rPr>
                <w:sz w:val="8"/>
                <w:szCs w:val="8"/>
                <w:lang w:val="en-GB"/>
              </w:rPr>
            </w:pPr>
            <w:r w:rsidRPr="004E20B5">
              <w:rPr>
                <w:sz w:val="16"/>
                <w:szCs w:val="16"/>
                <w:lang w:val="en-GB"/>
              </w:rPr>
              <w:t>464308</w:t>
            </w:r>
          </w:p>
        </w:tc>
        <w:tc>
          <w:tcPr>
            <w:tcW w:w="567" w:type="dxa"/>
            <w:vAlign w:val="center"/>
          </w:tcPr>
          <w:p w14:paraId="4467902E" w14:textId="77777777" w:rsidR="00FB03A2" w:rsidRPr="00591217" w:rsidRDefault="00FB03A2" w:rsidP="00FB03A2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54131C30" w14:textId="7DC55C37" w:rsidR="00FB03A2" w:rsidRPr="00591217" w:rsidRDefault="00FB03A2" w:rsidP="00FB03A2">
            <w:pPr>
              <w:jc w:val="center"/>
              <w:rPr>
                <w:sz w:val="8"/>
                <w:szCs w:val="8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R</w:t>
            </w:r>
          </w:p>
        </w:tc>
        <w:tc>
          <w:tcPr>
            <w:tcW w:w="1560" w:type="dxa"/>
            <w:vAlign w:val="center"/>
          </w:tcPr>
          <w:p w14:paraId="7C2D315B" w14:textId="77777777" w:rsidR="00FB03A2" w:rsidRPr="00591217" w:rsidRDefault="00FB03A2" w:rsidP="00FB03A2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6CCB5AAE" w14:textId="77777777" w:rsidR="00FB03A2" w:rsidRPr="00591217" w:rsidRDefault="00FB03A2" w:rsidP="00FB03A2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5062B155" w14:textId="77777777" w:rsidR="00FB03A2" w:rsidRPr="00591217" w:rsidRDefault="00FB03A2" w:rsidP="00FB03A2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7539E7E9" w14:textId="77777777" w:rsidR="00FB03A2" w:rsidRPr="00591217" w:rsidRDefault="00FB03A2" w:rsidP="00FB03A2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4982D446" w14:textId="77777777" w:rsidR="00FB03A2" w:rsidRPr="00591217" w:rsidRDefault="00FB03A2" w:rsidP="00FB03A2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3B165A5F" w14:textId="77777777" w:rsidR="00FB03A2" w:rsidRPr="00591217" w:rsidRDefault="00FB03A2" w:rsidP="00FB03A2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6395B94A" w14:textId="77777777" w:rsidR="00FB03A2" w:rsidRPr="00591217" w:rsidRDefault="00FB03A2" w:rsidP="00FB03A2">
            <w:pPr>
              <w:rPr>
                <w:sz w:val="8"/>
                <w:szCs w:val="8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01F2305E" w14:textId="77777777" w:rsidR="00FB03A2" w:rsidRPr="00591217" w:rsidRDefault="00FB03A2" w:rsidP="00FB03A2">
            <w:pPr>
              <w:rPr>
                <w:sz w:val="8"/>
                <w:szCs w:val="8"/>
                <w:lang w:val="en-GB"/>
              </w:rPr>
            </w:pPr>
          </w:p>
        </w:tc>
      </w:tr>
      <w:tr w:rsidR="00FB03A2" w:rsidRPr="00876958" w14:paraId="4D8311ED" w14:textId="77777777" w:rsidTr="00591217">
        <w:trPr>
          <w:cantSplit/>
          <w:trHeight w:val="454"/>
        </w:trPr>
        <w:tc>
          <w:tcPr>
            <w:tcW w:w="568" w:type="dxa"/>
            <w:vAlign w:val="center"/>
          </w:tcPr>
          <w:p w14:paraId="0FE37C9C" w14:textId="32BB14FE" w:rsidR="00FB03A2" w:rsidRPr="008A4BCE" w:rsidRDefault="00FB03A2" w:rsidP="008876D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2.2</w:t>
            </w:r>
          </w:p>
        </w:tc>
        <w:tc>
          <w:tcPr>
            <w:tcW w:w="1843" w:type="dxa"/>
            <w:vAlign w:val="center"/>
          </w:tcPr>
          <w:p w14:paraId="25301403" w14:textId="02F54CF2" w:rsidR="00FB03A2" w:rsidRPr="008A4BCE" w:rsidRDefault="008876DD" w:rsidP="00FB03A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Winding inner layer</w:t>
            </w:r>
          </w:p>
        </w:tc>
        <w:tc>
          <w:tcPr>
            <w:tcW w:w="992" w:type="dxa"/>
            <w:vAlign w:val="center"/>
          </w:tcPr>
          <w:p w14:paraId="407C786D" w14:textId="70636850" w:rsidR="00FB03A2" w:rsidRDefault="00FB03A2" w:rsidP="00FB03A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30A5BAC7" w14:textId="77777777" w:rsidR="00FB03A2" w:rsidRPr="004E20B5" w:rsidRDefault="00FB03A2" w:rsidP="00FB03A2">
            <w:pPr>
              <w:jc w:val="center"/>
              <w:rPr>
                <w:sz w:val="16"/>
                <w:szCs w:val="16"/>
                <w:lang w:val="en-GB"/>
              </w:rPr>
            </w:pPr>
            <w:r w:rsidRPr="004E20B5">
              <w:rPr>
                <w:sz w:val="16"/>
                <w:szCs w:val="16"/>
                <w:lang w:val="en-GB"/>
              </w:rPr>
              <w:t xml:space="preserve">QXFA Coil Winding </w:t>
            </w:r>
            <w:r>
              <w:rPr>
                <w:sz w:val="16"/>
                <w:szCs w:val="16"/>
                <w:lang w:val="en-GB"/>
              </w:rPr>
              <w:t>&amp;</w:t>
            </w:r>
            <w:r w:rsidRPr="004E20B5">
              <w:rPr>
                <w:sz w:val="16"/>
                <w:szCs w:val="16"/>
                <w:lang w:val="en-GB"/>
              </w:rPr>
              <w:t xml:space="preserve"> Curing </w:t>
            </w:r>
            <w:proofErr w:type="spellStart"/>
            <w:r w:rsidRPr="004E20B5">
              <w:rPr>
                <w:sz w:val="16"/>
                <w:szCs w:val="16"/>
                <w:lang w:val="en-GB"/>
              </w:rPr>
              <w:t>Traveler</w:t>
            </w:r>
            <w:proofErr w:type="spellEnd"/>
          </w:p>
          <w:p w14:paraId="0224D66D" w14:textId="60FB258E" w:rsidR="00FB03A2" w:rsidRDefault="00FB03A2" w:rsidP="00FB03A2">
            <w:pPr>
              <w:jc w:val="center"/>
              <w:rPr>
                <w:rFonts w:ascii="Calibri" w:hAnsi="Calibri" w:cs="Calibri"/>
                <w:color w:val="000000"/>
              </w:rPr>
            </w:pPr>
            <w:r w:rsidRPr="004E20B5">
              <w:rPr>
                <w:sz w:val="16"/>
                <w:szCs w:val="16"/>
                <w:lang w:val="en-GB"/>
              </w:rPr>
              <w:t>464311</w:t>
            </w:r>
          </w:p>
        </w:tc>
        <w:tc>
          <w:tcPr>
            <w:tcW w:w="567" w:type="dxa"/>
            <w:vAlign w:val="center"/>
          </w:tcPr>
          <w:p w14:paraId="5A42CB7E" w14:textId="77777777" w:rsidR="00FB03A2" w:rsidRPr="006C7E7C" w:rsidRDefault="00FB03A2" w:rsidP="00FB03A2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F858DF2" w14:textId="1DDC9A72" w:rsidR="00FB03A2" w:rsidRPr="006C7E7C" w:rsidRDefault="00FB03A2" w:rsidP="00FB03A2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R</w:t>
            </w:r>
          </w:p>
        </w:tc>
        <w:tc>
          <w:tcPr>
            <w:tcW w:w="1560" w:type="dxa"/>
            <w:vAlign w:val="center"/>
          </w:tcPr>
          <w:p w14:paraId="51A36058" w14:textId="77777777" w:rsidR="00FB03A2" w:rsidRPr="006C7E7C" w:rsidRDefault="00FB03A2" w:rsidP="00FB03A2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03B3EB3C" w14:textId="77777777" w:rsidR="00FB03A2" w:rsidRPr="006C7E7C" w:rsidRDefault="00FB03A2" w:rsidP="00FB03A2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2854196A" w14:textId="77777777" w:rsidR="00FB03A2" w:rsidRPr="006C7E7C" w:rsidRDefault="00FB03A2" w:rsidP="00FB03A2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3D5FCF53" w14:textId="77777777" w:rsidR="00FB03A2" w:rsidRPr="006C7E7C" w:rsidRDefault="00FB03A2" w:rsidP="00FB03A2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1FA1787F" w14:textId="77777777" w:rsidR="00FB03A2" w:rsidRPr="006C7E7C" w:rsidRDefault="00FB03A2" w:rsidP="00FB03A2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109875B5" w14:textId="77777777" w:rsidR="00FB03A2" w:rsidRPr="006C7E7C" w:rsidRDefault="00FB03A2" w:rsidP="00FB03A2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3E864DD" w14:textId="77777777" w:rsidR="00FB03A2" w:rsidRPr="006C7E7C" w:rsidRDefault="00FB03A2" w:rsidP="00FB03A2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45725065" w14:textId="77777777" w:rsidR="00FB03A2" w:rsidRPr="006C7E7C" w:rsidRDefault="00FB03A2" w:rsidP="00FB03A2">
            <w:pPr>
              <w:rPr>
                <w:sz w:val="16"/>
                <w:szCs w:val="16"/>
                <w:lang w:val="en-GB"/>
              </w:rPr>
            </w:pPr>
          </w:p>
        </w:tc>
      </w:tr>
      <w:tr w:rsidR="008876DD" w:rsidRPr="00876958" w14:paraId="5026E8B6" w14:textId="77777777" w:rsidTr="00591217">
        <w:trPr>
          <w:cantSplit/>
          <w:trHeight w:val="454"/>
        </w:trPr>
        <w:tc>
          <w:tcPr>
            <w:tcW w:w="568" w:type="dxa"/>
            <w:vAlign w:val="center"/>
          </w:tcPr>
          <w:p w14:paraId="385385C4" w14:textId="57E14DFF" w:rsidR="008876DD" w:rsidRPr="00876958" w:rsidRDefault="008876DD" w:rsidP="008876DD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lastRenderedPageBreak/>
              <w:t>2.3</w:t>
            </w:r>
          </w:p>
        </w:tc>
        <w:tc>
          <w:tcPr>
            <w:tcW w:w="1843" w:type="dxa"/>
            <w:vAlign w:val="center"/>
          </w:tcPr>
          <w:p w14:paraId="773F93C8" w14:textId="34D96717" w:rsidR="008876DD" w:rsidRPr="008A4BCE" w:rsidRDefault="008876DD" w:rsidP="008876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Curing inner layer</w:t>
            </w:r>
          </w:p>
        </w:tc>
        <w:tc>
          <w:tcPr>
            <w:tcW w:w="992" w:type="dxa"/>
            <w:vAlign w:val="center"/>
          </w:tcPr>
          <w:p w14:paraId="5D1548DB" w14:textId="6A9DC56C" w:rsidR="008876DD" w:rsidRPr="008A4BCE" w:rsidRDefault="008876DD" w:rsidP="008876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56072E0B" w14:textId="77777777" w:rsidR="008876DD" w:rsidRPr="004E20B5" w:rsidRDefault="008876DD" w:rsidP="008876DD">
            <w:pPr>
              <w:jc w:val="center"/>
              <w:rPr>
                <w:sz w:val="16"/>
                <w:szCs w:val="16"/>
                <w:lang w:val="en-GB"/>
              </w:rPr>
            </w:pPr>
            <w:r w:rsidRPr="004E20B5">
              <w:rPr>
                <w:sz w:val="16"/>
                <w:szCs w:val="16"/>
                <w:lang w:val="en-GB"/>
              </w:rPr>
              <w:t xml:space="preserve">QXFA Coil Winding </w:t>
            </w:r>
            <w:r>
              <w:rPr>
                <w:sz w:val="16"/>
                <w:szCs w:val="16"/>
                <w:lang w:val="en-GB"/>
              </w:rPr>
              <w:t>&amp;</w:t>
            </w:r>
            <w:r w:rsidRPr="004E20B5">
              <w:rPr>
                <w:sz w:val="16"/>
                <w:szCs w:val="16"/>
                <w:lang w:val="en-GB"/>
              </w:rPr>
              <w:t xml:space="preserve"> Curing </w:t>
            </w:r>
            <w:proofErr w:type="spellStart"/>
            <w:r w:rsidRPr="004E20B5">
              <w:rPr>
                <w:sz w:val="16"/>
                <w:szCs w:val="16"/>
                <w:lang w:val="en-GB"/>
              </w:rPr>
              <w:t>Traveler</w:t>
            </w:r>
            <w:proofErr w:type="spellEnd"/>
          </w:p>
          <w:p w14:paraId="1498D44D" w14:textId="6C7E4F62" w:rsidR="008876DD" w:rsidRPr="008A4BCE" w:rsidRDefault="008876DD" w:rsidP="008876DD">
            <w:pPr>
              <w:jc w:val="center"/>
              <w:rPr>
                <w:sz w:val="16"/>
                <w:szCs w:val="16"/>
              </w:rPr>
            </w:pPr>
            <w:r w:rsidRPr="004E20B5">
              <w:rPr>
                <w:sz w:val="16"/>
                <w:szCs w:val="16"/>
                <w:lang w:val="en-GB"/>
              </w:rPr>
              <w:t>464311</w:t>
            </w:r>
          </w:p>
        </w:tc>
        <w:tc>
          <w:tcPr>
            <w:tcW w:w="567" w:type="dxa"/>
            <w:vAlign w:val="center"/>
          </w:tcPr>
          <w:p w14:paraId="4615402D" w14:textId="77777777" w:rsidR="008876DD" w:rsidRPr="008A4BCE" w:rsidRDefault="008876DD" w:rsidP="008876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84BCCA6" w14:textId="44B85850" w:rsidR="008876DD" w:rsidRPr="008A4BCE" w:rsidRDefault="008876DD" w:rsidP="008876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GB"/>
              </w:rPr>
              <w:t>R</w:t>
            </w:r>
          </w:p>
        </w:tc>
        <w:tc>
          <w:tcPr>
            <w:tcW w:w="1560" w:type="dxa"/>
            <w:vAlign w:val="center"/>
          </w:tcPr>
          <w:p w14:paraId="4EF6CF06" w14:textId="77777777" w:rsidR="008876DD" w:rsidRPr="00876958" w:rsidRDefault="008876DD" w:rsidP="008876DD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6D710766" w14:textId="77777777" w:rsidR="008876DD" w:rsidRPr="00876958" w:rsidRDefault="008876DD" w:rsidP="008876DD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7" w:type="dxa"/>
            <w:vAlign w:val="center"/>
          </w:tcPr>
          <w:p w14:paraId="2435B550" w14:textId="77777777" w:rsidR="008876DD" w:rsidRPr="00876958" w:rsidRDefault="008876DD" w:rsidP="008876DD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3B798F36" w14:textId="77777777" w:rsidR="008876DD" w:rsidRPr="00876958" w:rsidRDefault="008876DD" w:rsidP="008876DD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4177D998" w14:textId="77777777" w:rsidR="008876DD" w:rsidRPr="00876958" w:rsidRDefault="008876DD" w:rsidP="008876DD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1275" w:type="dxa"/>
            <w:vAlign w:val="center"/>
          </w:tcPr>
          <w:p w14:paraId="2DE360EE" w14:textId="77777777" w:rsidR="008876DD" w:rsidRPr="00876958" w:rsidRDefault="008876DD" w:rsidP="008876DD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070A5398" w14:textId="77777777" w:rsidR="008876DD" w:rsidRPr="00876958" w:rsidRDefault="008876DD" w:rsidP="008876DD">
            <w:pPr>
              <w:rPr>
                <w:sz w:val="16"/>
                <w:szCs w:val="16"/>
                <w:lang w:val="fr-CH"/>
              </w:rPr>
            </w:pPr>
          </w:p>
        </w:tc>
        <w:tc>
          <w:tcPr>
            <w:tcW w:w="1701" w:type="dxa"/>
            <w:vAlign w:val="center"/>
          </w:tcPr>
          <w:p w14:paraId="3235AC7C" w14:textId="77777777" w:rsidR="008876DD" w:rsidRPr="00876958" w:rsidRDefault="008876DD" w:rsidP="008876DD">
            <w:pPr>
              <w:rPr>
                <w:sz w:val="16"/>
                <w:szCs w:val="16"/>
                <w:lang w:val="fr-CH"/>
              </w:rPr>
            </w:pPr>
          </w:p>
        </w:tc>
      </w:tr>
      <w:tr w:rsidR="008876DD" w:rsidRPr="00876958" w14:paraId="45BF3BF0" w14:textId="77777777" w:rsidTr="00591217">
        <w:trPr>
          <w:cantSplit/>
          <w:trHeight w:val="454"/>
        </w:trPr>
        <w:tc>
          <w:tcPr>
            <w:tcW w:w="568" w:type="dxa"/>
            <w:vAlign w:val="center"/>
          </w:tcPr>
          <w:p w14:paraId="09E3D855" w14:textId="3A6C49A8" w:rsidR="008876DD" w:rsidRDefault="008876DD" w:rsidP="008876DD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2.4</w:t>
            </w:r>
          </w:p>
        </w:tc>
        <w:tc>
          <w:tcPr>
            <w:tcW w:w="1843" w:type="dxa"/>
            <w:vAlign w:val="center"/>
          </w:tcPr>
          <w:p w14:paraId="04EEDD32" w14:textId="3DD12722" w:rsidR="008876DD" w:rsidRDefault="008876DD" w:rsidP="008876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Winding outer layer</w:t>
            </w:r>
          </w:p>
        </w:tc>
        <w:tc>
          <w:tcPr>
            <w:tcW w:w="992" w:type="dxa"/>
            <w:vAlign w:val="center"/>
          </w:tcPr>
          <w:p w14:paraId="5AA87000" w14:textId="77777777" w:rsidR="008876DD" w:rsidRPr="008A4BCE" w:rsidRDefault="008876DD" w:rsidP="008876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0C1E4513" w14:textId="77777777" w:rsidR="008876DD" w:rsidRPr="004E20B5" w:rsidRDefault="008876DD" w:rsidP="008876DD">
            <w:pPr>
              <w:jc w:val="center"/>
              <w:rPr>
                <w:sz w:val="16"/>
                <w:szCs w:val="16"/>
                <w:lang w:val="en-GB"/>
              </w:rPr>
            </w:pPr>
            <w:r w:rsidRPr="004E20B5">
              <w:rPr>
                <w:sz w:val="16"/>
                <w:szCs w:val="16"/>
                <w:lang w:val="en-GB"/>
              </w:rPr>
              <w:t xml:space="preserve">QXFA Coil Winding </w:t>
            </w:r>
            <w:r>
              <w:rPr>
                <w:sz w:val="16"/>
                <w:szCs w:val="16"/>
                <w:lang w:val="en-GB"/>
              </w:rPr>
              <w:t>&amp;</w:t>
            </w:r>
            <w:r w:rsidRPr="004E20B5">
              <w:rPr>
                <w:sz w:val="16"/>
                <w:szCs w:val="16"/>
                <w:lang w:val="en-GB"/>
              </w:rPr>
              <w:t xml:space="preserve"> Curing </w:t>
            </w:r>
            <w:proofErr w:type="spellStart"/>
            <w:r w:rsidRPr="004E20B5">
              <w:rPr>
                <w:sz w:val="16"/>
                <w:szCs w:val="16"/>
                <w:lang w:val="en-GB"/>
              </w:rPr>
              <w:t>Traveler</w:t>
            </w:r>
            <w:proofErr w:type="spellEnd"/>
          </w:p>
          <w:p w14:paraId="0ADD899E" w14:textId="004CAE8A" w:rsidR="008876DD" w:rsidRPr="004E20B5" w:rsidRDefault="008876DD" w:rsidP="008876DD">
            <w:pPr>
              <w:jc w:val="center"/>
              <w:rPr>
                <w:sz w:val="16"/>
                <w:szCs w:val="16"/>
                <w:lang w:val="en-GB"/>
              </w:rPr>
            </w:pPr>
            <w:r w:rsidRPr="004E20B5">
              <w:rPr>
                <w:sz w:val="16"/>
                <w:szCs w:val="16"/>
                <w:lang w:val="en-GB"/>
              </w:rPr>
              <w:t>464311</w:t>
            </w:r>
          </w:p>
        </w:tc>
        <w:tc>
          <w:tcPr>
            <w:tcW w:w="567" w:type="dxa"/>
            <w:vAlign w:val="center"/>
          </w:tcPr>
          <w:p w14:paraId="6FF52F2A" w14:textId="77777777" w:rsidR="008876DD" w:rsidRPr="008A4BCE" w:rsidRDefault="008876DD" w:rsidP="008876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C1F4403" w14:textId="18D0A64C" w:rsidR="008876DD" w:rsidRDefault="008876DD" w:rsidP="008876DD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R</w:t>
            </w:r>
          </w:p>
        </w:tc>
        <w:tc>
          <w:tcPr>
            <w:tcW w:w="1560" w:type="dxa"/>
            <w:vAlign w:val="center"/>
          </w:tcPr>
          <w:p w14:paraId="4680F457" w14:textId="77777777" w:rsidR="008876DD" w:rsidRPr="00876958" w:rsidRDefault="008876DD" w:rsidP="008876DD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5C2A91DC" w14:textId="77777777" w:rsidR="008876DD" w:rsidRPr="00876958" w:rsidRDefault="008876DD" w:rsidP="008876DD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7" w:type="dxa"/>
            <w:vAlign w:val="center"/>
          </w:tcPr>
          <w:p w14:paraId="682A801C" w14:textId="77777777" w:rsidR="008876DD" w:rsidRPr="00876958" w:rsidRDefault="008876DD" w:rsidP="008876DD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41818E2F" w14:textId="77777777" w:rsidR="008876DD" w:rsidRPr="00876958" w:rsidRDefault="008876DD" w:rsidP="008876DD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22387D03" w14:textId="77777777" w:rsidR="008876DD" w:rsidRPr="00876958" w:rsidRDefault="008876DD" w:rsidP="008876DD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1275" w:type="dxa"/>
            <w:vAlign w:val="center"/>
          </w:tcPr>
          <w:p w14:paraId="6C20B10E" w14:textId="77777777" w:rsidR="008876DD" w:rsidRPr="00876958" w:rsidRDefault="008876DD" w:rsidP="008876DD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3D35658A" w14:textId="77777777" w:rsidR="008876DD" w:rsidRPr="00876958" w:rsidRDefault="008876DD" w:rsidP="008876DD">
            <w:pPr>
              <w:rPr>
                <w:sz w:val="16"/>
                <w:szCs w:val="16"/>
                <w:lang w:val="fr-CH"/>
              </w:rPr>
            </w:pPr>
          </w:p>
        </w:tc>
        <w:tc>
          <w:tcPr>
            <w:tcW w:w="1701" w:type="dxa"/>
            <w:vAlign w:val="center"/>
          </w:tcPr>
          <w:p w14:paraId="448537EC" w14:textId="77777777" w:rsidR="008876DD" w:rsidRPr="00876958" w:rsidRDefault="008876DD" w:rsidP="008876DD">
            <w:pPr>
              <w:rPr>
                <w:sz w:val="16"/>
                <w:szCs w:val="16"/>
                <w:lang w:val="fr-CH"/>
              </w:rPr>
            </w:pPr>
          </w:p>
        </w:tc>
      </w:tr>
      <w:tr w:rsidR="008876DD" w:rsidRPr="00876958" w14:paraId="7CF1B2AE" w14:textId="77777777" w:rsidTr="00591217">
        <w:trPr>
          <w:cantSplit/>
          <w:trHeight w:val="454"/>
        </w:trPr>
        <w:tc>
          <w:tcPr>
            <w:tcW w:w="568" w:type="dxa"/>
            <w:vAlign w:val="center"/>
          </w:tcPr>
          <w:p w14:paraId="4B51EE6F" w14:textId="184A9623" w:rsidR="008876DD" w:rsidRDefault="008876DD" w:rsidP="008876DD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2.5</w:t>
            </w:r>
          </w:p>
        </w:tc>
        <w:tc>
          <w:tcPr>
            <w:tcW w:w="1843" w:type="dxa"/>
            <w:vAlign w:val="center"/>
          </w:tcPr>
          <w:p w14:paraId="2134EA99" w14:textId="611FE65E" w:rsidR="008876DD" w:rsidRDefault="008876DD" w:rsidP="008876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Curing outer layer</w:t>
            </w:r>
          </w:p>
        </w:tc>
        <w:tc>
          <w:tcPr>
            <w:tcW w:w="992" w:type="dxa"/>
            <w:vAlign w:val="center"/>
          </w:tcPr>
          <w:p w14:paraId="0618B3FF" w14:textId="77777777" w:rsidR="008876DD" w:rsidRPr="008A4BCE" w:rsidRDefault="008876DD" w:rsidP="008876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77E34B8F" w14:textId="77777777" w:rsidR="008876DD" w:rsidRPr="004E20B5" w:rsidRDefault="008876DD" w:rsidP="008876DD">
            <w:pPr>
              <w:jc w:val="center"/>
              <w:rPr>
                <w:sz w:val="16"/>
                <w:szCs w:val="16"/>
                <w:lang w:val="en-GB"/>
              </w:rPr>
            </w:pPr>
            <w:r w:rsidRPr="004E20B5">
              <w:rPr>
                <w:sz w:val="16"/>
                <w:szCs w:val="16"/>
                <w:lang w:val="en-GB"/>
              </w:rPr>
              <w:t xml:space="preserve">QXFA Coil Winding </w:t>
            </w:r>
            <w:r>
              <w:rPr>
                <w:sz w:val="16"/>
                <w:szCs w:val="16"/>
                <w:lang w:val="en-GB"/>
              </w:rPr>
              <w:t>&amp;</w:t>
            </w:r>
            <w:r w:rsidRPr="004E20B5">
              <w:rPr>
                <w:sz w:val="16"/>
                <w:szCs w:val="16"/>
                <w:lang w:val="en-GB"/>
              </w:rPr>
              <w:t xml:space="preserve"> Curing </w:t>
            </w:r>
            <w:proofErr w:type="spellStart"/>
            <w:r w:rsidRPr="004E20B5">
              <w:rPr>
                <w:sz w:val="16"/>
                <w:szCs w:val="16"/>
                <w:lang w:val="en-GB"/>
              </w:rPr>
              <w:t>Traveler</w:t>
            </w:r>
            <w:proofErr w:type="spellEnd"/>
          </w:p>
          <w:p w14:paraId="7CBDEAE4" w14:textId="65D6A056" w:rsidR="008876DD" w:rsidRPr="004E20B5" w:rsidRDefault="008876DD" w:rsidP="008876DD">
            <w:pPr>
              <w:jc w:val="center"/>
              <w:rPr>
                <w:sz w:val="16"/>
                <w:szCs w:val="16"/>
                <w:lang w:val="en-GB"/>
              </w:rPr>
            </w:pPr>
            <w:r w:rsidRPr="004E20B5">
              <w:rPr>
                <w:sz w:val="16"/>
                <w:szCs w:val="16"/>
                <w:lang w:val="en-GB"/>
              </w:rPr>
              <w:t>464311</w:t>
            </w:r>
          </w:p>
        </w:tc>
        <w:tc>
          <w:tcPr>
            <w:tcW w:w="567" w:type="dxa"/>
            <w:vAlign w:val="center"/>
          </w:tcPr>
          <w:p w14:paraId="1CE921F2" w14:textId="77777777" w:rsidR="008876DD" w:rsidRPr="008A4BCE" w:rsidRDefault="008876DD" w:rsidP="008876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6C7F0CB" w14:textId="75D1F8F4" w:rsidR="008876DD" w:rsidRDefault="008876DD" w:rsidP="008876DD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R</w:t>
            </w:r>
          </w:p>
        </w:tc>
        <w:tc>
          <w:tcPr>
            <w:tcW w:w="1560" w:type="dxa"/>
            <w:vAlign w:val="center"/>
          </w:tcPr>
          <w:p w14:paraId="2F6D7835" w14:textId="77777777" w:rsidR="008876DD" w:rsidRPr="00876958" w:rsidRDefault="008876DD" w:rsidP="008876DD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15A968A4" w14:textId="77777777" w:rsidR="008876DD" w:rsidRPr="00876958" w:rsidRDefault="008876DD" w:rsidP="008876DD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7" w:type="dxa"/>
            <w:vAlign w:val="center"/>
          </w:tcPr>
          <w:p w14:paraId="1F2017D3" w14:textId="77777777" w:rsidR="008876DD" w:rsidRPr="00876958" w:rsidRDefault="008876DD" w:rsidP="008876DD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2D3EAEA1" w14:textId="77777777" w:rsidR="008876DD" w:rsidRPr="00876958" w:rsidRDefault="008876DD" w:rsidP="008876DD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58BE1A13" w14:textId="77777777" w:rsidR="008876DD" w:rsidRPr="00876958" w:rsidRDefault="008876DD" w:rsidP="008876DD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1275" w:type="dxa"/>
            <w:vAlign w:val="center"/>
          </w:tcPr>
          <w:p w14:paraId="0FFB1E9A" w14:textId="77777777" w:rsidR="008876DD" w:rsidRPr="00876958" w:rsidRDefault="008876DD" w:rsidP="008876DD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2FD1A94D" w14:textId="77777777" w:rsidR="008876DD" w:rsidRPr="00876958" w:rsidRDefault="008876DD" w:rsidP="008876DD">
            <w:pPr>
              <w:rPr>
                <w:sz w:val="16"/>
                <w:szCs w:val="16"/>
                <w:lang w:val="fr-CH"/>
              </w:rPr>
            </w:pPr>
          </w:p>
        </w:tc>
        <w:tc>
          <w:tcPr>
            <w:tcW w:w="1701" w:type="dxa"/>
            <w:vAlign w:val="center"/>
          </w:tcPr>
          <w:p w14:paraId="1958C106" w14:textId="77777777" w:rsidR="008876DD" w:rsidRPr="00876958" w:rsidRDefault="008876DD" w:rsidP="008876DD">
            <w:pPr>
              <w:rPr>
                <w:sz w:val="16"/>
                <w:szCs w:val="16"/>
                <w:lang w:val="fr-CH"/>
              </w:rPr>
            </w:pPr>
          </w:p>
        </w:tc>
      </w:tr>
      <w:tr w:rsidR="008876DD" w:rsidRPr="00876958" w14:paraId="468455D8" w14:textId="77777777" w:rsidTr="00666985">
        <w:trPr>
          <w:cantSplit/>
          <w:trHeight w:val="274"/>
        </w:trPr>
        <w:tc>
          <w:tcPr>
            <w:tcW w:w="568" w:type="dxa"/>
            <w:vAlign w:val="center"/>
          </w:tcPr>
          <w:p w14:paraId="18E80506" w14:textId="77777777" w:rsidR="008876DD" w:rsidRDefault="008876DD" w:rsidP="008876DD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843" w:type="dxa"/>
            <w:vAlign w:val="center"/>
          </w:tcPr>
          <w:p w14:paraId="18157B5E" w14:textId="77777777" w:rsidR="008876DD" w:rsidRDefault="008876DD" w:rsidP="008876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0B2A83DE" w14:textId="77777777" w:rsidR="008876DD" w:rsidRPr="008A4BCE" w:rsidRDefault="008876DD" w:rsidP="008876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79119065" w14:textId="77777777" w:rsidR="008876DD" w:rsidRPr="004E20B5" w:rsidRDefault="008876DD" w:rsidP="008876DD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31DD6E19" w14:textId="77777777" w:rsidR="008876DD" w:rsidRPr="008A4BCE" w:rsidRDefault="008876DD" w:rsidP="008876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6D59538" w14:textId="77777777" w:rsidR="008876DD" w:rsidRDefault="008876DD" w:rsidP="008876DD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560" w:type="dxa"/>
            <w:vAlign w:val="center"/>
          </w:tcPr>
          <w:p w14:paraId="1ACA3A8C" w14:textId="77777777" w:rsidR="008876DD" w:rsidRPr="00876958" w:rsidRDefault="008876DD" w:rsidP="008876DD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5B34BEFC" w14:textId="77777777" w:rsidR="008876DD" w:rsidRPr="00876958" w:rsidRDefault="008876DD" w:rsidP="008876DD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7" w:type="dxa"/>
            <w:vAlign w:val="center"/>
          </w:tcPr>
          <w:p w14:paraId="118FB73F" w14:textId="77777777" w:rsidR="008876DD" w:rsidRPr="00876958" w:rsidRDefault="008876DD" w:rsidP="008876DD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51759C5D" w14:textId="77777777" w:rsidR="008876DD" w:rsidRPr="00876958" w:rsidRDefault="008876DD" w:rsidP="008876DD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27FC89A2" w14:textId="77777777" w:rsidR="008876DD" w:rsidRPr="00876958" w:rsidRDefault="008876DD" w:rsidP="008876DD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1275" w:type="dxa"/>
            <w:vAlign w:val="center"/>
          </w:tcPr>
          <w:p w14:paraId="1E38CA45" w14:textId="77777777" w:rsidR="008876DD" w:rsidRPr="00876958" w:rsidRDefault="008876DD" w:rsidP="008876DD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03B4784F" w14:textId="77777777" w:rsidR="008876DD" w:rsidRPr="00876958" w:rsidRDefault="008876DD" w:rsidP="008876DD">
            <w:pPr>
              <w:rPr>
                <w:sz w:val="16"/>
                <w:szCs w:val="16"/>
                <w:lang w:val="fr-CH"/>
              </w:rPr>
            </w:pPr>
          </w:p>
        </w:tc>
        <w:tc>
          <w:tcPr>
            <w:tcW w:w="1701" w:type="dxa"/>
            <w:vAlign w:val="center"/>
          </w:tcPr>
          <w:p w14:paraId="3D782DDD" w14:textId="77777777" w:rsidR="008876DD" w:rsidRPr="00876958" w:rsidRDefault="008876DD" w:rsidP="008876DD">
            <w:pPr>
              <w:rPr>
                <w:sz w:val="16"/>
                <w:szCs w:val="16"/>
                <w:lang w:val="fr-CH"/>
              </w:rPr>
            </w:pPr>
          </w:p>
        </w:tc>
      </w:tr>
      <w:tr w:rsidR="008876DD" w:rsidRPr="00876958" w14:paraId="7B6B6EBF" w14:textId="77777777" w:rsidTr="00591217">
        <w:trPr>
          <w:cantSplit/>
          <w:trHeight w:val="454"/>
        </w:trPr>
        <w:tc>
          <w:tcPr>
            <w:tcW w:w="568" w:type="dxa"/>
            <w:vAlign w:val="center"/>
          </w:tcPr>
          <w:p w14:paraId="7FBA7BE2" w14:textId="69451A1E" w:rsidR="008876DD" w:rsidRPr="00876958" w:rsidRDefault="008876DD" w:rsidP="008876DD">
            <w:pPr>
              <w:jc w:val="center"/>
              <w:rPr>
                <w:b/>
                <w:sz w:val="16"/>
                <w:szCs w:val="16"/>
                <w:lang w:val="fr-CH"/>
              </w:rPr>
            </w:pPr>
            <w:r>
              <w:rPr>
                <w:b/>
                <w:sz w:val="16"/>
                <w:szCs w:val="16"/>
                <w:lang w:val="fr-CH"/>
              </w:rPr>
              <w:t>3.0</w:t>
            </w:r>
          </w:p>
        </w:tc>
        <w:tc>
          <w:tcPr>
            <w:tcW w:w="1843" w:type="dxa"/>
            <w:vAlign w:val="center"/>
          </w:tcPr>
          <w:p w14:paraId="302F9147" w14:textId="181002C5" w:rsidR="008876DD" w:rsidRPr="008A4BCE" w:rsidRDefault="008876DD" w:rsidP="008876DD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  <w:lang w:val="fr-CH"/>
              </w:rPr>
              <w:t>Reaction</w:t>
            </w:r>
            <w:proofErr w:type="spellEnd"/>
          </w:p>
        </w:tc>
        <w:tc>
          <w:tcPr>
            <w:tcW w:w="992" w:type="dxa"/>
            <w:vAlign w:val="center"/>
          </w:tcPr>
          <w:p w14:paraId="2BE51428" w14:textId="77777777" w:rsidR="008876DD" w:rsidRPr="008A4BCE" w:rsidRDefault="008876DD" w:rsidP="008876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0E430153" w14:textId="39470434" w:rsidR="008876DD" w:rsidRPr="008A4BCE" w:rsidRDefault="008876DD" w:rsidP="008876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B9688DF" w14:textId="77777777" w:rsidR="008876DD" w:rsidRPr="008A4BCE" w:rsidRDefault="008876DD" w:rsidP="008876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90DA3F0" w14:textId="77777777" w:rsidR="008876DD" w:rsidRPr="008A4BCE" w:rsidRDefault="008876DD" w:rsidP="008876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3B56E842" w14:textId="77777777" w:rsidR="008876DD" w:rsidRPr="006C7E7C" w:rsidRDefault="008876DD" w:rsidP="008876DD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1018FD0D" w14:textId="77777777" w:rsidR="008876DD" w:rsidRPr="006C7E7C" w:rsidRDefault="008876DD" w:rsidP="008876DD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29B0A3BB" w14:textId="77777777" w:rsidR="008876DD" w:rsidRPr="006C7E7C" w:rsidRDefault="008876DD" w:rsidP="008876DD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788605C3" w14:textId="77777777" w:rsidR="008876DD" w:rsidRPr="006C7E7C" w:rsidRDefault="008876DD" w:rsidP="008876DD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4897F8F5" w14:textId="77777777" w:rsidR="008876DD" w:rsidRPr="006C7E7C" w:rsidRDefault="008876DD" w:rsidP="008876DD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0936B73C" w14:textId="77777777" w:rsidR="008876DD" w:rsidRPr="006C7E7C" w:rsidRDefault="008876DD" w:rsidP="008876DD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13201F50" w14:textId="77777777" w:rsidR="008876DD" w:rsidRPr="006C7E7C" w:rsidRDefault="008876DD" w:rsidP="008876DD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525E0179" w14:textId="77777777" w:rsidR="008876DD" w:rsidRPr="006C7E7C" w:rsidRDefault="008876DD" w:rsidP="008876DD">
            <w:pPr>
              <w:rPr>
                <w:sz w:val="16"/>
                <w:szCs w:val="16"/>
                <w:lang w:val="en-GB"/>
              </w:rPr>
            </w:pPr>
          </w:p>
        </w:tc>
      </w:tr>
      <w:tr w:rsidR="008876DD" w:rsidRPr="00876958" w14:paraId="6E39C291" w14:textId="77777777" w:rsidTr="00591217">
        <w:trPr>
          <w:cantSplit/>
          <w:trHeight w:val="661"/>
        </w:trPr>
        <w:tc>
          <w:tcPr>
            <w:tcW w:w="568" w:type="dxa"/>
            <w:vAlign w:val="center"/>
          </w:tcPr>
          <w:p w14:paraId="638495E3" w14:textId="612A3879" w:rsidR="008876DD" w:rsidRPr="00876958" w:rsidRDefault="008876DD" w:rsidP="008876DD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3</w:t>
            </w:r>
            <w:r w:rsidRPr="006B4319">
              <w:rPr>
                <w:sz w:val="16"/>
                <w:szCs w:val="16"/>
                <w:lang w:val="fr-CH"/>
              </w:rPr>
              <w:t>.1</w:t>
            </w:r>
          </w:p>
        </w:tc>
        <w:tc>
          <w:tcPr>
            <w:tcW w:w="1843" w:type="dxa"/>
            <w:vAlign w:val="center"/>
          </w:tcPr>
          <w:p w14:paraId="70771315" w14:textId="4BD08EEB" w:rsidR="008876DD" w:rsidRPr="008A4BCE" w:rsidRDefault="008876DD" w:rsidP="008876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Prep Reaction</w:t>
            </w:r>
          </w:p>
        </w:tc>
        <w:tc>
          <w:tcPr>
            <w:tcW w:w="992" w:type="dxa"/>
            <w:vAlign w:val="center"/>
          </w:tcPr>
          <w:p w14:paraId="232402DE" w14:textId="1B07B78C" w:rsidR="008876DD" w:rsidRPr="008A4BCE" w:rsidRDefault="008876DD" w:rsidP="008876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6C89E06F" w14:textId="77777777" w:rsidR="008876DD" w:rsidRPr="004E20B5" w:rsidRDefault="008876DD" w:rsidP="008876DD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 xml:space="preserve">QXFA </w:t>
            </w:r>
            <w:proofErr w:type="spellStart"/>
            <w:r>
              <w:rPr>
                <w:sz w:val="16"/>
                <w:szCs w:val="16"/>
                <w:lang w:val="fr-CH"/>
              </w:rPr>
              <w:t>Prep</w:t>
            </w:r>
            <w:proofErr w:type="spellEnd"/>
            <w:r w:rsidRPr="004E20B5">
              <w:rPr>
                <w:sz w:val="16"/>
                <w:szCs w:val="16"/>
                <w:lang w:val="fr-CH"/>
              </w:rPr>
              <w:t xml:space="preserve"> for </w:t>
            </w:r>
            <w:proofErr w:type="spellStart"/>
            <w:r w:rsidRPr="004E20B5">
              <w:rPr>
                <w:sz w:val="16"/>
                <w:szCs w:val="16"/>
                <w:lang w:val="fr-CH"/>
              </w:rPr>
              <w:t>Reaction</w:t>
            </w:r>
            <w:proofErr w:type="spellEnd"/>
            <w:r w:rsidRPr="004E20B5">
              <w:rPr>
                <w:sz w:val="16"/>
                <w:szCs w:val="16"/>
                <w:lang w:val="fr-CH"/>
              </w:rPr>
              <w:t xml:space="preserve"> Traveler</w:t>
            </w:r>
          </w:p>
          <w:p w14:paraId="378ECA67" w14:textId="0073FBDD" w:rsidR="008876DD" w:rsidRPr="008A4BCE" w:rsidRDefault="008876DD" w:rsidP="008876DD">
            <w:pPr>
              <w:jc w:val="center"/>
              <w:rPr>
                <w:sz w:val="16"/>
                <w:szCs w:val="16"/>
              </w:rPr>
            </w:pPr>
            <w:r w:rsidRPr="004E20B5">
              <w:rPr>
                <w:sz w:val="16"/>
                <w:szCs w:val="16"/>
                <w:lang w:val="fr-CH"/>
              </w:rPr>
              <w:t>464309</w:t>
            </w:r>
          </w:p>
        </w:tc>
        <w:tc>
          <w:tcPr>
            <w:tcW w:w="567" w:type="dxa"/>
            <w:vAlign w:val="center"/>
          </w:tcPr>
          <w:p w14:paraId="7BF79D64" w14:textId="77777777" w:rsidR="008876DD" w:rsidRPr="008A4BCE" w:rsidRDefault="008876DD" w:rsidP="008876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55E0C92" w14:textId="060C2359" w:rsidR="008876DD" w:rsidRPr="008A4BCE" w:rsidRDefault="008876DD" w:rsidP="008876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fr-CH"/>
              </w:rPr>
              <w:t>R</w:t>
            </w:r>
          </w:p>
        </w:tc>
        <w:tc>
          <w:tcPr>
            <w:tcW w:w="1560" w:type="dxa"/>
            <w:vAlign w:val="center"/>
          </w:tcPr>
          <w:p w14:paraId="641537FF" w14:textId="77777777" w:rsidR="008876DD" w:rsidRPr="006C7E7C" w:rsidRDefault="008876DD" w:rsidP="008876DD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1D120E40" w14:textId="77777777" w:rsidR="008876DD" w:rsidRPr="006C7E7C" w:rsidRDefault="008876DD" w:rsidP="008876DD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58B97435" w14:textId="77777777" w:rsidR="008876DD" w:rsidRPr="006C7E7C" w:rsidRDefault="008876DD" w:rsidP="008876DD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5DABEF9E" w14:textId="77777777" w:rsidR="008876DD" w:rsidRPr="006C7E7C" w:rsidRDefault="008876DD" w:rsidP="008876DD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28145C7D" w14:textId="77777777" w:rsidR="008876DD" w:rsidRPr="006C7E7C" w:rsidRDefault="008876DD" w:rsidP="008876DD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302CE3F4" w14:textId="77777777" w:rsidR="008876DD" w:rsidRPr="006C7E7C" w:rsidRDefault="008876DD" w:rsidP="008876DD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531D87D" w14:textId="77777777" w:rsidR="008876DD" w:rsidRPr="006C7E7C" w:rsidRDefault="008876DD" w:rsidP="008876DD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244B0CE0" w14:textId="77777777" w:rsidR="008876DD" w:rsidRPr="006C7E7C" w:rsidRDefault="008876DD" w:rsidP="008876DD">
            <w:pPr>
              <w:rPr>
                <w:sz w:val="16"/>
                <w:szCs w:val="16"/>
                <w:lang w:val="en-GB"/>
              </w:rPr>
            </w:pPr>
          </w:p>
        </w:tc>
      </w:tr>
      <w:tr w:rsidR="008876DD" w:rsidRPr="006C7E7C" w14:paraId="48763E04" w14:textId="77777777" w:rsidTr="00591217">
        <w:trPr>
          <w:cantSplit/>
          <w:trHeight w:val="166"/>
        </w:trPr>
        <w:tc>
          <w:tcPr>
            <w:tcW w:w="568" w:type="dxa"/>
            <w:vAlign w:val="center"/>
          </w:tcPr>
          <w:p w14:paraId="38EA22AC" w14:textId="1AB4BD83" w:rsidR="008876DD" w:rsidRPr="00591217" w:rsidRDefault="008876DD" w:rsidP="008876DD">
            <w:pPr>
              <w:jc w:val="center"/>
              <w:rPr>
                <w:b/>
                <w:sz w:val="8"/>
                <w:szCs w:val="8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3.2</w:t>
            </w:r>
          </w:p>
        </w:tc>
        <w:tc>
          <w:tcPr>
            <w:tcW w:w="1843" w:type="dxa"/>
            <w:vAlign w:val="center"/>
          </w:tcPr>
          <w:p w14:paraId="65E0A30A" w14:textId="22D71C90" w:rsidR="008876DD" w:rsidRPr="00591217" w:rsidRDefault="008876DD" w:rsidP="008876DD">
            <w:pPr>
              <w:jc w:val="center"/>
              <w:rPr>
                <w:b/>
                <w:sz w:val="8"/>
                <w:szCs w:val="8"/>
                <w:lang w:val="en-GB"/>
              </w:rPr>
            </w:pPr>
            <w:r>
              <w:rPr>
                <w:sz w:val="16"/>
                <w:szCs w:val="16"/>
              </w:rPr>
              <w:t>Reaction</w:t>
            </w:r>
          </w:p>
        </w:tc>
        <w:tc>
          <w:tcPr>
            <w:tcW w:w="992" w:type="dxa"/>
            <w:vAlign w:val="center"/>
          </w:tcPr>
          <w:p w14:paraId="75DB9CAF" w14:textId="77777777" w:rsidR="008876DD" w:rsidRPr="00591217" w:rsidRDefault="008876DD" w:rsidP="008876DD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316F8F37" w14:textId="77777777" w:rsidR="008876DD" w:rsidRPr="004E20B5" w:rsidRDefault="008876DD" w:rsidP="008876DD">
            <w:pPr>
              <w:jc w:val="center"/>
              <w:rPr>
                <w:sz w:val="16"/>
                <w:szCs w:val="16"/>
                <w:lang w:val="en-GB"/>
              </w:rPr>
            </w:pPr>
            <w:r w:rsidRPr="004E20B5">
              <w:rPr>
                <w:sz w:val="16"/>
                <w:szCs w:val="16"/>
                <w:lang w:val="en-GB"/>
              </w:rPr>
              <w:t xml:space="preserve">QXFA Reaction </w:t>
            </w:r>
            <w:proofErr w:type="spellStart"/>
            <w:r w:rsidRPr="004E20B5">
              <w:rPr>
                <w:sz w:val="16"/>
                <w:szCs w:val="16"/>
                <w:lang w:val="en-GB"/>
              </w:rPr>
              <w:t>Traveler</w:t>
            </w:r>
            <w:proofErr w:type="spellEnd"/>
          </w:p>
          <w:p w14:paraId="0516CE8D" w14:textId="1FD5EEB9" w:rsidR="008876DD" w:rsidRPr="00591217" w:rsidRDefault="008876DD" w:rsidP="008876DD">
            <w:pPr>
              <w:jc w:val="center"/>
              <w:rPr>
                <w:sz w:val="8"/>
                <w:szCs w:val="8"/>
                <w:lang w:val="en-GB"/>
              </w:rPr>
            </w:pPr>
            <w:r w:rsidRPr="004E20B5">
              <w:rPr>
                <w:sz w:val="16"/>
                <w:szCs w:val="16"/>
                <w:lang w:val="en-GB"/>
              </w:rPr>
              <w:t>464312</w:t>
            </w:r>
          </w:p>
        </w:tc>
        <w:tc>
          <w:tcPr>
            <w:tcW w:w="567" w:type="dxa"/>
            <w:vAlign w:val="center"/>
          </w:tcPr>
          <w:p w14:paraId="56FEBD21" w14:textId="77777777" w:rsidR="008876DD" w:rsidRPr="00591217" w:rsidRDefault="008876DD" w:rsidP="008876DD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05AA86E4" w14:textId="6D33FC75" w:rsidR="008876DD" w:rsidRPr="00591217" w:rsidRDefault="008876DD" w:rsidP="008876DD">
            <w:pPr>
              <w:jc w:val="center"/>
              <w:rPr>
                <w:sz w:val="8"/>
                <w:szCs w:val="8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R</w:t>
            </w:r>
          </w:p>
        </w:tc>
        <w:tc>
          <w:tcPr>
            <w:tcW w:w="1560" w:type="dxa"/>
            <w:vAlign w:val="center"/>
          </w:tcPr>
          <w:p w14:paraId="7A057B84" w14:textId="77777777" w:rsidR="008876DD" w:rsidRPr="00591217" w:rsidRDefault="008876DD" w:rsidP="008876DD">
            <w:pPr>
              <w:jc w:val="center"/>
              <w:rPr>
                <w:b/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3F607AFA" w14:textId="77777777" w:rsidR="008876DD" w:rsidRPr="00591217" w:rsidRDefault="008876DD" w:rsidP="008876DD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735AA4C1" w14:textId="77777777" w:rsidR="008876DD" w:rsidRPr="00591217" w:rsidRDefault="008876DD" w:rsidP="008876DD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776F7B71" w14:textId="77777777" w:rsidR="008876DD" w:rsidRPr="00591217" w:rsidRDefault="008876DD" w:rsidP="008876DD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0ADF9DA8" w14:textId="77777777" w:rsidR="008876DD" w:rsidRPr="00591217" w:rsidRDefault="008876DD" w:rsidP="008876DD">
            <w:pPr>
              <w:jc w:val="center"/>
              <w:rPr>
                <w:b/>
                <w:sz w:val="8"/>
                <w:szCs w:val="8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3FAFF665" w14:textId="77777777" w:rsidR="008876DD" w:rsidRPr="00591217" w:rsidRDefault="008876DD" w:rsidP="008876DD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5C8C5BA7" w14:textId="77777777" w:rsidR="008876DD" w:rsidRPr="00591217" w:rsidRDefault="008876DD" w:rsidP="008876DD">
            <w:pPr>
              <w:rPr>
                <w:sz w:val="8"/>
                <w:szCs w:val="8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0FA50324" w14:textId="77777777" w:rsidR="008876DD" w:rsidRPr="00591217" w:rsidRDefault="008876DD" w:rsidP="008876DD">
            <w:pPr>
              <w:rPr>
                <w:sz w:val="8"/>
                <w:szCs w:val="8"/>
                <w:lang w:val="en-GB"/>
              </w:rPr>
            </w:pPr>
          </w:p>
        </w:tc>
      </w:tr>
      <w:tr w:rsidR="008876DD" w:rsidRPr="006C7E7C" w14:paraId="10803605" w14:textId="77777777" w:rsidTr="00666985">
        <w:trPr>
          <w:cantSplit/>
          <w:trHeight w:val="157"/>
        </w:trPr>
        <w:tc>
          <w:tcPr>
            <w:tcW w:w="568" w:type="dxa"/>
            <w:vAlign w:val="center"/>
          </w:tcPr>
          <w:p w14:paraId="04A28889" w14:textId="77777777" w:rsidR="008876DD" w:rsidRPr="007B6977" w:rsidRDefault="008876DD" w:rsidP="008876DD">
            <w:pPr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1843" w:type="dxa"/>
            <w:vAlign w:val="center"/>
          </w:tcPr>
          <w:p w14:paraId="6A5CA305" w14:textId="77777777" w:rsidR="008876DD" w:rsidRPr="008A4BCE" w:rsidRDefault="008876DD" w:rsidP="008876D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7EE6D9F1" w14:textId="77777777" w:rsidR="008876DD" w:rsidRPr="008A4BCE" w:rsidRDefault="008876DD" w:rsidP="008876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7943FEAA" w14:textId="77777777" w:rsidR="008876DD" w:rsidRPr="008A4BCE" w:rsidRDefault="008876DD" w:rsidP="008876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08DB35F" w14:textId="77777777" w:rsidR="008876DD" w:rsidRPr="008A4BCE" w:rsidRDefault="008876DD" w:rsidP="008876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72727D8" w14:textId="77777777" w:rsidR="008876DD" w:rsidRPr="008A4BCE" w:rsidRDefault="008876DD" w:rsidP="008876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54304543" w14:textId="77777777" w:rsidR="008876DD" w:rsidRPr="006C7E7C" w:rsidRDefault="008876DD" w:rsidP="008876DD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5ADDF33B" w14:textId="77777777" w:rsidR="008876DD" w:rsidRPr="006C7E7C" w:rsidRDefault="008876DD" w:rsidP="008876DD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0FC8FAC0" w14:textId="77777777" w:rsidR="008876DD" w:rsidRPr="006C7E7C" w:rsidRDefault="008876DD" w:rsidP="008876DD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2C4842D6" w14:textId="77777777" w:rsidR="008876DD" w:rsidRPr="006C7E7C" w:rsidRDefault="008876DD" w:rsidP="008876DD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6B38D039" w14:textId="77777777" w:rsidR="008876DD" w:rsidRPr="006C7E7C" w:rsidRDefault="008876DD" w:rsidP="008876DD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7D991BA8" w14:textId="77777777" w:rsidR="008876DD" w:rsidRPr="006C7E7C" w:rsidRDefault="008876DD" w:rsidP="008876DD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75C6ED18" w14:textId="77777777" w:rsidR="008876DD" w:rsidRPr="006C7E7C" w:rsidRDefault="008876DD" w:rsidP="008876DD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6B82B5AA" w14:textId="77777777" w:rsidR="008876DD" w:rsidRPr="006C7E7C" w:rsidRDefault="008876DD" w:rsidP="008876DD">
            <w:pPr>
              <w:rPr>
                <w:sz w:val="16"/>
                <w:szCs w:val="16"/>
                <w:lang w:val="en-GB"/>
              </w:rPr>
            </w:pPr>
          </w:p>
        </w:tc>
      </w:tr>
      <w:tr w:rsidR="008876DD" w:rsidRPr="006C7E7C" w14:paraId="6E7056E2" w14:textId="77777777" w:rsidTr="00591217">
        <w:trPr>
          <w:cantSplit/>
          <w:trHeight w:val="454"/>
        </w:trPr>
        <w:tc>
          <w:tcPr>
            <w:tcW w:w="568" w:type="dxa"/>
            <w:vAlign w:val="center"/>
          </w:tcPr>
          <w:p w14:paraId="58859B5C" w14:textId="51184747" w:rsidR="008876DD" w:rsidRPr="001142F2" w:rsidRDefault="008876DD" w:rsidP="008876DD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fr-CH"/>
              </w:rPr>
              <w:t>4</w:t>
            </w:r>
            <w:r w:rsidRPr="007B6977">
              <w:rPr>
                <w:b/>
                <w:sz w:val="16"/>
                <w:szCs w:val="16"/>
                <w:lang w:val="fr-CH"/>
              </w:rPr>
              <w:t>.0</w:t>
            </w:r>
          </w:p>
        </w:tc>
        <w:tc>
          <w:tcPr>
            <w:tcW w:w="1843" w:type="dxa"/>
            <w:vAlign w:val="center"/>
          </w:tcPr>
          <w:p w14:paraId="18A606B8" w14:textId="01B06C47" w:rsidR="008876DD" w:rsidRPr="008A4BCE" w:rsidRDefault="008876DD" w:rsidP="008876DD">
            <w:pPr>
              <w:jc w:val="center"/>
              <w:rPr>
                <w:sz w:val="16"/>
                <w:szCs w:val="16"/>
              </w:rPr>
            </w:pPr>
            <w:r w:rsidRPr="007B6977">
              <w:rPr>
                <w:b/>
                <w:sz w:val="16"/>
                <w:szCs w:val="16"/>
              </w:rPr>
              <w:t>Impregnation</w:t>
            </w:r>
          </w:p>
        </w:tc>
        <w:tc>
          <w:tcPr>
            <w:tcW w:w="992" w:type="dxa"/>
            <w:vAlign w:val="center"/>
          </w:tcPr>
          <w:p w14:paraId="345C82B5" w14:textId="6836A2DA" w:rsidR="008876DD" w:rsidRPr="008A4BCE" w:rsidRDefault="008876DD" w:rsidP="008876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5C0F26A1" w14:textId="131274D8" w:rsidR="008876DD" w:rsidRPr="008A4BCE" w:rsidRDefault="008876DD" w:rsidP="008876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C49D643" w14:textId="77777777" w:rsidR="008876DD" w:rsidRPr="008A4BCE" w:rsidRDefault="008876DD" w:rsidP="008876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7ADB822" w14:textId="46193F4F" w:rsidR="008876DD" w:rsidRPr="008A4BCE" w:rsidRDefault="008876DD" w:rsidP="008876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6E7DCA7D" w14:textId="77777777" w:rsidR="008876DD" w:rsidRPr="006C7E7C" w:rsidRDefault="008876DD" w:rsidP="008876DD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6ACE0AF4" w14:textId="77777777" w:rsidR="008876DD" w:rsidRPr="006C7E7C" w:rsidRDefault="008876DD" w:rsidP="008876DD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7D87220E" w14:textId="77777777" w:rsidR="008876DD" w:rsidRPr="006C7E7C" w:rsidRDefault="008876DD" w:rsidP="008876DD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432772F" w14:textId="77777777" w:rsidR="008876DD" w:rsidRPr="006C7E7C" w:rsidRDefault="008876DD" w:rsidP="008876DD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5F1328E7" w14:textId="77777777" w:rsidR="008876DD" w:rsidRPr="006C7E7C" w:rsidRDefault="008876DD" w:rsidP="008876DD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7D151628" w14:textId="77777777" w:rsidR="008876DD" w:rsidRPr="006C7E7C" w:rsidRDefault="008876DD" w:rsidP="008876DD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2D00007B" w14:textId="77777777" w:rsidR="008876DD" w:rsidRPr="006C7E7C" w:rsidRDefault="008876DD" w:rsidP="008876DD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741F4393" w14:textId="77777777" w:rsidR="008876DD" w:rsidRPr="006C7E7C" w:rsidRDefault="008876DD" w:rsidP="008876DD">
            <w:pPr>
              <w:rPr>
                <w:sz w:val="16"/>
                <w:szCs w:val="16"/>
                <w:lang w:val="en-GB"/>
              </w:rPr>
            </w:pPr>
          </w:p>
        </w:tc>
      </w:tr>
      <w:tr w:rsidR="008876DD" w:rsidRPr="006C7E7C" w14:paraId="1CC3F767" w14:textId="77777777" w:rsidTr="00591217">
        <w:trPr>
          <w:cantSplit/>
          <w:trHeight w:val="454"/>
        </w:trPr>
        <w:tc>
          <w:tcPr>
            <w:tcW w:w="568" w:type="dxa"/>
            <w:vAlign w:val="center"/>
          </w:tcPr>
          <w:p w14:paraId="66C21F4D" w14:textId="4E634637" w:rsidR="008876DD" w:rsidRDefault="008876DD" w:rsidP="008876DD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4.1</w:t>
            </w:r>
          </w:p>
        </w:tc>
        <w:tc>
          <w:tcPr>
            <w:tcW w:w="1843" w:type="dxa"/>
            <w:vAlign w:val="center"/>
          </w:tcPr>
          <w:p w14:paraId="4037A8E9" w14:textId="2366E065" w:rsidR="008876DD" w:rsidRPr="008A4BCE" w:rsidRDefault="008876DD" w:rsidP="008876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Prep Impregnation</w:t>
            </w:r>
          </w:p>
        </w:tc>
        <w:tc>
          <w:tcPr>
            <w:tcW w:w="992" w:type="dxa"/>
            <w:vAlign w:val="center"/>
          </w:tcPr>
          <w:p w14:paraId="3257C79D" w14:textId="3CBB4959" w:rsidR="008876DD" w:rsidRPr="008A4BCE" w:rsidRDefault="008876DD" w:rsidP="008876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434EB7A5" w14:textId="77777777" w:rsidR="008876DD" w:rsidRPr="004E20B5" w:rsidRDefault="008876DD" w:rsidP="008876DD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QXFA Prep</w:t>
            </w:r>
            <w:r w:rsidRPr="004E20B5">
              <w:rPr>
                <w:sz w:val="16"/>
                <w:szCs w:val="16"/>
                <w:lang w:val="en-GB"/>
              </w:rPr>
              <w:t xml:space="preserve"> for Splice / Epoxy Impregnation </w:t>
            </w:r>
            <w:proofErr w:type="spellStart"/>
            <w:r w:rsidRPr="004E20B5">
              <w:rPr>
                <w:sz w:val="16"/>
                <w:szCs w:val="16"/>
                <w:lang w:val="en-GB"/>
              </w:rPr>
              <w:t>Traveler</w:t>
            </w:r>
            <w:proofErr w:type="spellEnd"/>
          </w:p>
          <w:p w14:paraId="6C91AB1F" w14:textId="3DE8166C" w:rsidR="008876DD" w:rsidRPr="008A4BCE" w:rsidRDefault="008876DD" w:rsidP="008876DD">
            <w:pPr>
              <w:jc w:val="center"/>
              <w:rPr>
                <w:sz w:val="16"/>
                <w:szCs w:val="16"/>
              </w:rPr>
            </w:pPr>
            <w:r w:rsidRPr="004E20B5">
              <w:rPr>
                <w:sz w:val="16"/>
                <w:szCs w:val="16"/>
                <w:lang w:val="en-GB"/>
              </w:rPr>
              <w:t>464310</w:t>
            </w:r>
          </w:p>
        </w:tc>
        <w:tc>
          <w:tcPr>
            <w:tcW w:w="567" w:type="dxa"/>
            <w:vAlign w:val="center"/>
          </w:tcPr>
          <w:p w14:paraId="2B5EC357" w14:textId="77777777" w:rsidR="008876DD" w:rsidRPr="008A4BCE" w:rsidRDefault="008876DD" w:rsidP="008876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D78BCD7" w14:textId="233800C1" w:rsidR="008876DD" w:rsidRPr="008A4BCE" w:rsidRDefault="008876DD" w:rsidP="008876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GB"/>
              </w:rPr>
              <w:t>R</w:t>
            </w:r>
          </w:p>
        </w:tc>
        <w:tc>
          <w:tcPr>
            <w:tcW w:w="1560" w:type="dxa"/>
            <w:vAlign w:val="center"/>
          </w:tcPr>
          <w:p w14:paraId="4BF174F2" w14:textId="77777777" w:rsidR="008876DD" w:rsidRPr="006C7E7C" w:rsidRDefault="008876DD" w:rsidP="008876DD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09205709" w14:textId="77777777" w:rsidR="008876DD" w:rsidRPr="006C7E7C" w:rsidRDefault="008876DD" w:rsidP="008876DD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38B7B60F" w14:textId="77777777" w:rsidR="008876DD" w:rsidRPr="006C7E7C" w:rsidRDefault="008876DD" w:rsidP="008876DD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7AD0235B" w14:textId="77777777" w:rsidR="008876DD" w:rsidRPr="006C7E7C" w:rsidRDefault="008876DD" w:rsidP="008876DD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1DE945F5" w14:textId="77777777" w:rsidR="008876DD" w:rsidRPr="006C7E7C" w:rsidRDefault="008876DD" w:rsidP="008876DD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192D9110" w14:textId="77777777" w:rsidR="008876DD" w:rsidRPr="006C7E7C" w:rsidRDefault="008876DD" w:rsidP="008876DD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0422CA1D" w14:textId="77777777" w:rsidR="008876DD" w:rsidRPr="006C7E7C" w:rsidRDefault="008876DD" w:rsidP="008876DD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45B06FF6" w14:textId="77777777" w:rsidR="008876DD" w:rsidRPr="006C7E7C" w:rsidRDefault="008876DD" w:rsidP="008876DD">
            <w:pPr>
              <w:rPr>
                <w:sz w:val="16"/>
                <w:szCs w:val="16"/>
                <w:lang w:val="en-GB"/>
              </w:rPr>
            </w:pPr>
          </w:p>
        </w:tc>
      </w:tr>
      <w:tr w:rsidR="008876DD" w:rsidRPr="006C7E7C" w14:paraId="0CB26198" w14:textId="77777777" w:rsidTr="00591217">
        <w:trPr>
          <w:cantSplit/>
          <w:trHeight w:val="288"/>
        </w:trPr>
        <w:tc>
          <w:tcPr>
            <w:tcW w:w="568" w:type="dxa"/>
            <w:vAlign w:val="center"/>
          </w:tcPr>
          <w:p w14:paraId="24F6E563" w14:textId="29D0A79E" w:rsidR="008876DD" w:rsidRDefault="008876DD" w:rsidP="008876DD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4.2</w:t>
            </w:r>
          </w:p>
        </w:tc>
        <w:tc>
          <w:tcPr>
            <w:tcW w:w="1843" w:type="dxa"/>
            <w:vAlign w:val="center"/>
          </w:tcPr>
          <w:p w14:paraId="2ECADEEF" w14:textId="489E63BF" w:rsidR="008876DD" w:rsidRPr="008A4BCE" w:rsidRDefault="008876DD" w:rsidP="008876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Splice</w:t>
            </w:r>
          </w:p>
        </w:tc>
        <w:tc>
          <w:tcPr>
            <w:tcW w:w="992" w:type="dxa"/>
            <w:vAlign w:val="center"/>
          </w:tcPr>
          <w:p w14:paraId="37D733BE" w14:textId="5EC801F8" w:rsidR="008876DD" w:rsidRPr="008A4BCE" w:rsidRDefault="008876DD" w:rsidP="008876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3B5FC4D3" w14:textId="77777777" w:rsidR="008876DD" w:rsidRPr="00CB4FC3" w:rsidRDefault="008876DD" w:rsidP="008876DD">
            <w:pPr>
              <w:jc w:val="center"/>
              <w:rPr>
                <w:sz w:val="16"/>
                <w:szCs w:val="16"/>
                <w:lang w:val="en-GB"/>
              </w:rPr>
            </w:pPr>
            <w:r w:rsidRPr="00CB4FC3">
              <w:rPr>
                <w:sz w:val="16"/>
                <w:szCs w:val="16"/>
                <w:lang w:val="en-GB"/>
              </w:rPr>
              <w:t xml:space="preserve">Splice / Epoxy Impregnation </w:t>
            </w:r>
            <w:proofErr w:type="spellStart"/>
            <w:r w:rsidRPr="00CB4FC3">
              <w:rPr>
                <w:sz w:val="16"/>
                <w:szCs w:val="16"/>
                <w:lang w:val="en-GB"/>
              </w:rPr>
              <w:t>Traveler</w:t>
            </w:r>
            <w:proofErr w:type="spellEnd"/>
          </w:p>
          <w:p w14:paraId="55E8CD59" w14:textId="640EA97E" w:rsidR="008876DD" w:rsidRPr="008A4BCE" w:rsidRDefault="008876DD" w:rsidP="008876DD">
            <w:pPr>
              <w:jc w:val="center"/>
              <w:rPr>
                <w:sz w:val="16"/>
                <w:szCs w:val="16"/>
              </w:rPr>
            </w:pPr>
            <w:r w:rsidRPr="00CB4FC3">
              <w:rPr>
                <w:sz w:val="16"/>
                <w:szCs w:val="16"/>
                <w:lang w:val="en-GB"/>
              </w:rPr>
              <w:t>464313</w:t>
            </w:r>
          </w:p>
        </w:tc>
        <w:tc>
          <w:tcPr>
            <w:tcW w:w="567" w:type="dxa"/>
            <w:vAlign w:val="center"/>
          </w:tcPr>
          <w:p w14:paraId="5F1ABA8E" w14:textId="77777777" w:rsidR="008876DD" w:rsidRPr="008A4BCE" w:rsidRDefault="008876DD" w:rsidP="008876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F73B0A8" w14:textId="27B4762E" w:rsidR="008876DD" w:rsidRPr="008A4BCE" w:rsidRDefault="008876DD" w:rsidP="008876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GB"/>
              </w:rPr>
              <w:t>R</w:t>
            </w:r>
          </w:p>
        </w:tc>
        <w:tc>
          <w:tcPr>
            <w:tcW w:w="1560" w:type="dxa"/>
            <w:vAlign w:val="center"/>
          </w:tcPr>
          <w:p w14:paraId="344CD30E" w14:textId="77777777" w:rsidR="008876DD" w:rsidRPr="006C7E7C" w:rsidRDefault="008876DD" w:rsidP="008876DD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02499881" w14:textId="77777777" w:rsidR="008876DD" w:rsidRPr="006C7E7C" w:rsidRDefault="008876DD" w:rsidP="008876DD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5C6C4D3A" w14:textId="77777777" w:rsidR="008876DD" w:rsidRPr="006C7E7C" w:rsidRDefault="008876DD" w:rsidP="008876DD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1DB8509" w14:textId="77777777" w:rsidR="008876DD" w:rsidRPr="006C7E7C" w:rsidRDefault="008876DD" w:rsidP="008876DD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1D8B8862" w14:textId="77777777" w:rsidR="008876DD" w:rsidRPr="006C7E7C" w:rsidRDefault="008876DD" w:rsidP="008876DD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0CFBD07A" w14:textId="77777777" w:rsidR="008876DD" w:rsidRPr="006C7E7C" w:rsidRDefault="008876DD" w:rsidP="008876DD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337986A1" w14:textId="77777777" w:rsidR="008876DD" w:rsidRPr="006C7E7C" w:rsidRDefault="008876DD" w:rsidP="008876DD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582E8BB4" w14:textId="77777777" w:rsidR="008876DD" w:rsidRPr="006C7E7C" w:rsidRDefault="008876DD" w:rsidP="008876DD">
            <w:pPr>
              <w:rPr>
                <w:sz w:val="16"/>
                <w:szCs w:val="16"/>
                <w:lang w:val="en-GB"/>
              </w:rPr>
            </w:pPr>
          </w:p>
        </w:tc>
      </w:tr>
      <w:tr w:rsidR="003D27D5" w:rsidRPr="006C7E7C" w14:paraId="7BAB1FDC" w14:textId="77777777" w:rsidTr="00591217">
        <w:trPr>
          <w:cantSplit/>
          <w:trHeight w:val="288"/>
        </w:trPr>
        <w:tc>
          <w:tcPr>
            <w:tcW w:w="568" w:type="dxa"/>
            <w:vAlign w:val="center"/>
          </w:tcPr>
          <w:p w14:paraId="37687614" w14:textId="2358002F" w:rsidR="003D27D5" w:rsidRDefault="003D27D5" w:rsidP="003D27D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4.3</w:t>
            </w:r>
          </w:p>
        </w:tc>
        <w:tc>
          <w:tcPr>
            <w:tcW w:w="1843" w:type="dxa"/>
            <w:vAlign w:val="center"/>
          </w:tcPr>
          <w:p w14:paraId="3D86B7DB" w14:textId="23FD136A" w:rsidR="003D27D5" w:rsidRDefault="003D27D5" w:rsidP="003D27D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Prepare outer layer</w:t>
            </w:r>
          </w:p>
        </w:tc>
        <w:tc>
          <w:tcPr>
            <w:tcW w:w="992" w:type="dxa"/>
            <w:vAlign w:val="center"/>
          </w:tcPr>
          <w:p w14:paraId="7448172F" w14:textId="77777777" w:rsidR="003D27D5" w:rsidRPr="008A4BCE" w:rsidRDefault="003D27D5" w:rsidP="003D27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512B70EB" w14:textId="77777777" w:rsidR="003D27D5" w:rsidRPr="00CB4FC3" w:rsidRDefault="003D27D5" w:rsidP="003D27D5">
            <w:pPr>
              <w:jc w:val="center"/>
              <w:rPr>
                <w:sz w:val="16"/>
                <w:szCs w:val="16"/>
                <w:lang w:val="en-GB"/>
              </w:rPr>
            </w:pPr>
            <w:r w:rsidRPr="00CB4FC3">
              <w:rPr>
                <w:sz w:val="16"/>
                <w:szCs w:val="16"/>
                <w:lang w:val="en-GB"/>
              </w:rPr>
              <w:t xml:space="preserve">Splice / Epoxy Impregnation </w:t>
            </w:r>
            <w:proofErr w:type="spellStart"/>
            <w:r w:rsidRPr="00CB4FC3">
              <w:rPr>
                <w:sz w:val="16"/>
                <w:szCs w:val="16"/>
                <w:lang w:val="en-GB"/>
              </w:rPr>
              <w:t>Traveler</w:t>
            </w:r>
            <w:proofErr w:type="spellEnd"/>
          </w:p>
          <w:p w14:paraId="0CAE62FC" w14:textId="0A97CC9A" w:rsidR="003D27D5" w:rsidRPr="00CB4FC3" w:rsidRDefault="003D27D5" w:rsidP="003D27D5">
            <w:pPr>
              <w:jc w:val="center"/>
              <w:rPr>
                <w:sz w:val="16"/>
                <w:szCs w:val="16"/>
                <w:lang w:val="en-GB"/>
              </w:rPr>
            </w:pPr>
            <w:r w:rsidRPr="00CB4FC3">
              <w:rPr>
                <w:sz w:val="16"/>
                <w:szCs w:val="16"/>
                <w:lang w:val="en-GB"/>
              </w:rPr>
              <w:t>464313</w:t>
            </w:r>
          </w:p>
        </w:tc>
        <w:tc>
          <w:tcPr>
            <w:tcW w:w="567" w:type="dxa"/>
            <w:vAlign w:val="center"/>
          </w:tcPr>
          <w:p w14:paraId="1918093C" w14:textId="77777777" w:rsidR="003D27D5" w:rsidRPr="008A4BCE" w:rsidRDefault="003D27D5" w:rsidP="003D27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A26F24D" w14:textId="7C90F2A1" w:rsidR="003D27D5" w:rsidRDefault="003D27D5" w:rsidP="003D27D5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R</w:t>
            </w:r>
          </w:p>
        </w:tc>
        <w:tc>
          <w:tcPr>
            <w:tcW w:w="1560" w:type="dxa"/>
            <w:vAlign w:val="center"/>
          </w:tcPr>
          <w:p w14:paraId="532A53F4" w14:textId="77777777" w:rsidR="003D27D5" w:rsidRPr="006C7E7C" w:rsidRDefault="003D27D5" w:rsidP="003D27D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19E3ABA2" w14:textId="77777777" w:rsidR="003D27D5" w:rsidRPr="006C7E7C" w:rsidRDefault="003D27D5" w:rsidP="003D27D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4E3C2038" w14:textId="77777777" w:rsidR="003D27D5" w:rsidRPr="006C7E7C" w:rsidRDefault="003D27D5" w:rsidP="003D27D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73ACF149" w14:textId="77777777" w:rsidR="003D27D5" w:rsidRPr="006C7E7C" w:rsidRDefault="003D27D5" w:rsidP="003D27D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4CB181C4" w14:textId="77777777" w:rsidR="003D27D5" w:rsidRPr="006C7E7C" w:rsidRDefault="003D27D5" w:rsidP="003D27D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50CC2CF8" w14:textId="77777777" w:rsidR="003D27D5" w:rsidRPr="006C7E7C" w:rsidRDefault="003D27D5" w:rsidP="003D27D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3E60E18" w14:textId="77777777" w:rsidR="003D27D5" w:rsidRPr="006C7E7C" w:rsidRDefault="003D27D5" w:rsidP="003D27D5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6BB78D0D" w14:textId="77777777" w:rsidR="003D27D5" w:rsidRPr="006C7E7C" w:rsidRDefault="003D27D5" w:rsidP="003D27D5">
            <w:pPr>
              <w:rPr>
                <w:sz w:val="16"/>
                <w:szCs w:val="16"/>
                <w:lang w:val="en-GB"/>
              </w:rPr>
            </w:pPr>
          </w:p>
        </w:tc>
      </w:tr>
      <w:tr w:rsidR="003D27D5" w:rsidRPr="006C7E7C" w14:paraId="573B5326" w14:textId="77777777" w:rsidTr="00591217">
        <w:trPr>
          <w:cantSplit/>
          <w:trHeight w:val="288"/>
        </w:trPr>
        <w:tc>
          <w:tcPr>
            <w:tcW w:w="568" w:type="dxa"/>
            <w:vAlign w:val="center"/>
          </w:tcPr>
          <w:p w14:paraId="42EE9820" w14:textId="6B34A42B" w:rsidR="003D27D5" w:rsidRDefault="003D27D5" w:rsidP="003D27D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lastRenderedPageBreak/>
              <w:t>4.4</w:t>
            </w:r>
          </w:p>
        </w:tc>
        <w:tc>
          <w:tcPr>
            <w:tcW w:w="1843" w:type="dxa"/>
            <w:vAlign w:val="center"/>
          </w:tcPr>
          <w:p w14:paraId="564EE900" w14:textId="26C008F3" w:rsidR="003D27D5" w:rsidRDefault="003D27D5" w:rsidP="003D27D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Prepare inner layer</w:t>
            </w:r>
          </w:p>
        </w:tc>
        <w:tc>
          <w:tcPr>
            <w:tcW w:w="992" w:type="dxa"/>
            <w:vAlign w:val="center"/>
          </w:tcPr>
          <w:p w14:paraId="2C4D9BFD" w14:textId="77777777" w:rsidR="003D27D5" w:rsidRPr="008A4BCE" w:rsidRDefault="003D27D5" w:rsidP="003D27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68A900B7" w14:textId="77777777" w:rsidR="003D27D5" w:rsidRPr="00CB4FC3" w:rsidRDefault="003D27D5" w:rsidP="003D27D5">
            <w:pPr>
              <w:jc w:val="center"/>
              <w:rPr>
                <w:sz w:val="16"/>
                <w:szCs w:val="16"/>
                <w:lang w:val="en-GB"/>
              </w:rPr>
            </w:pPr>
            <w:r w:rsidRPr="00CB4FC3">
              <w:rPr>
                <w:sz w:val="16"/>
                <w:szCs w:val="16"/>
                <w:lang w:val="en-GB"/>
              </w:rPr>
              <w:t xml:space="preserve">Splice / Epoxy Impregnation </w:t>
            </w:r>
            <w:proofErr w:type="spellStart"/>
            <w:r w:rsidRPr="00CB4FC3">
              <w:rPr>
                <w:sz w:val="16"/>
                <w:szCs w:val="16"/>
                <w:lang w:val="en-GB"/>
              </w:rPr>
              <w:t>Traveler</w:t>
            </w:r>
            <w:proofErr w:type="spellEnd"/>
          </w:p>
          <w:p w14:paraId="3865FD78" w14:textId="368D614B" w:rsidR="003D27D5" w:rsidRPr="00CB4FC3" w:rsidRDefault="003D27D5" w:rsidP="003D27D5">
            <w:pPr>
              <w:jc w:val="center"/>
              <w:rPr>
                <w:sz w:val="16"/>
                <w:szCs w:val="16"/>
                <w:lang w:val="en-GB"/>
              </w:rPr>
            </w:pPr>
            <w:r w:rsidRPr="00CB4FC3">
              <w:rPr>
                <w:sz w:val="16"/>
                <w:szCs w:val="16"/>
                <w:lang w:val="en-GB"/>
              </w:rPr>
              <w:t>464313</w:t>
            </w:r>
          </w:p>
        </w:tc>
        <w:tc>
          <w:tcPr>
            <w:tcW w:w="567" w:type="dxa"/>
            <w:vAlign w:val="center"/>
          </w:tcPr>
          <w:p w14:paraId="3BB9C627" w14:textId="77777777" w:rsidR="003D27D5" w:rsidRPr="008A4BCE" w:rsidRDefault="003D27D5" w:rsidP="003D27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0F38CAC" w14:textId="68DA5AE7" w:rsidR="003D27D5" w:rsidRDefault="003D27D5" w:rsidP="003D27D5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R</w:t>
            </w:r>
          </w:p>
        </w:tc>
        <w:tc>
          <w:tcPr>
            <w:tcW w:w="1560" w:type="dxa"/>
            <w:vAlign w:val="center"/>
          </w:tcPr>
          <w:p w14:paraId="7A689FC3" w14:textId="77777777" w:rsidR="003D27D5" w:rsidRPr="006C7E7C" w:rsidRDefault="003D27D5" w:rsidP="003D27D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1AC5F0A8" w14:textId="77777777" w:rsidR="003D27D5" w:rsidRPr="006C7E7C" w:rsidRDefault="003D27D5" w:rsidP="003D27D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36AE1767" w14:textId="77777777" w:rsidR="003D27D5" w:rsidRPr="006C7E7C" w:rsidRDefault="003D27D5" w:rsidP="003D27D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FC49100" w14:textId="77777777" w:rsidR="003D27D5" w:rsidRPr="006C7E7C" w:rsidRDefault="003D27D5" w:rsidP="003D27D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42FB8AE3" w14:textId="77777777" w:rsidR="003D27D5" w:rsidRPr="006C7E7C" w:rsidRDefault="003D27D5" w:rsidP="003D27D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470BF0CB" w14:textId="77777777" w:rsidR="003D27D5" w:rsidRPr="006C7E7C" w:rsidRDefault="003D27D5" w:rsidP="003D27D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30217CC8" w14:textId="77777777" w:rsidR="003D27D5" w:rsidRPr="006C7E7C" w:rsidRDefault="003D27D5" w:rsidP="003D27D5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0FBCC0C1" w14:textId="77777777" w:rsidR="003D27D5" w:rsidRPr="006C7E7C" w:rsidRDefault="003D27D5" w:rsidP="003D27D5">
            <w:pPr>
              <w:rPr>
                <w:sz w:val="16"/>
                <w:szCs w:val="16"/>
                <w:lang w:val="en-GB"/>
              </w:rPr>
            </w:pPr>
          </w:p>
        </w:tc>
      </w:tr>
      <w:tr w:rsidR="003D27D5" w:rsidRPr="006C7E7C" w14:paraId="284665E3" w14:textId="77777777" w:rsidTr="00591217">
        <w:trPr>
          <w:cantSplit/>
          <w:trHeight w:val="288"/>
        </w:trPr>
        <w:tc>
          <w:tcPr>
            <w:tcW w:w="568" w:type="dxa"/>
            <w:vAlign w:val="center"/>
          </w:tcPr>
          <w:p w14:paraId="132A93D1" w14:textId="16DEC3D2" w:rsidR="003D27D5" w:rsidRDefault="003D27D5" w:rsidP="003D27D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4.5</w:t>
            </w:r>
          </w:p>
        </w:tc>
        <w:tc>
          <w:tcPr>
            <w:tcW w:w="1843" w:type="dxa"/>
            <w:vAlign w:val="center"/>
          </w:tcPr>
          <w:p w14:paraId="63758606" w14:textId="108410DC" w:rsidR="003D27D5" w:rsidRDefault="003D27D5" w:rsidP="003D27D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Impregnation</w:t>
            </w:r>
          </w:p>
        </w:tc>
        <w:tc>
          <w:tcPr>
            <w:tcW w:w="992" w:type="dxa"/>
            <w:vAlign w:val="center"/>
          </w:tcPr>
          <w:p w14:paraId="2EA390DD" w14:textId="77777777" w:rsidR="003D27D5" w:rsidRPr="008A4BCE" w:rsidRDefault="003D27D5" w:rsidP="003D27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3B6DDBAA" w14:textId="77777777" w:rsidR="003D27D5" w:rsidRPr="00CB4FC3" w:rsidRDefault="003D27D5" w:rsidP="003D27D5">
            <w:pPr>
              <w:jc w:val="center"/>
              <w:rPr>
                <w:sz w:val="16"/>
                <w:szCs w:val="16"/>
                <w:lang w:val="en-GB"/>
              </w:rPr>
            </w:pPr>
            <w:r w:rsidRPr="00CB4FC3">
              <w:rPr>
                <w:sz w:val="16"/>
                <w:szCs w:val="16"/>
                <w:lang w:val="en-GB"/>
              </w:rPr>
              <w:t xml:space="preserve">Splice / Epoxy Impregnation </w:t>
            </w:r>
            <w:proofErr w:type="spellStart"/>
            <w:r w:rsidRPr="00CB4FC3">
              <w:rPr>
                <w:sz w:val="16"/>
                <w:szCs w:val="16"/>
                <w:lang w:val="en-GB"/>
              </w:rPr>
              <w:t>Traveler</w:t>
            </w:r>
            <w:proofErr w:type="spellEnd"/>
          </w:p>
          <w:p w14:paraId="53F92B5A" w14:textId="0090EB98" w:rsidR="003D27D5" w:rsidRPr="00CB4FC3" w:rsidRDefault="003D27D5" w:rsidP="003D27D5">
            <w:pPr>
              <w:jc w:val="center"/>
              <w:rPr>
                <w:sz w:val="16"/>
                <w:szCs w:val="16"/>
                <w:lang w:val="en-GB"/>
              </w:rPr>
            </w:pPr>
            <w:r w:rsidRPr="00CB4FC3">
              <w:rPr>
                <w:sz w:val="16"/>
                <w:szCs w:val="16"/>
                <w:lang w:val="en-GB"/>
              </w:rPr>
              <w:t>464313</w:t>
            </w:r>
          </w:p>
        </w:tc>
        <w:tc>
          <w:tcPr>
            <w:tcW w:w="567" w:type="dxa"/>
            <w:vAlign w:val="center"/>
          </w:tcPr>
          <w:p w14:paraId="1900F6F6" w14:textId="77777777" w:rsidR="003D27D5" w:rsidRPr="008A4BCE" w:rsidRDefault="003D27D5" w:rsidP="003D27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50EF7FC" w14:textId="52AAC9BC" w:rsidR="003D27D5" w:rsidRDefault="003D27D5" w:rsidP="003D27D5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R</w:t>
            </w:r>
          </w:p>
        </w:tc>
        <w:tc>
          <w:tcPr>
            <w:tcW w:w="1560" w:type="dxa"/>
            <w:vAlign w:val="center"/>
          </w:tcPr>
          <w:p w14:paraId="3A4C565D" w14:textId="77777777" w:rsidR="003D27D5" w:rsidRPr="006C7E7C" w:rsidRDefault="003D27D5" w:rsidP="003D27D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1D9A0322" w14:textId="77777777" w:rsidR="003D27D5" w:rsidRPr="006C7E7C" w:rsidRDefault="003D27D5" w:rsidP="003D27D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3876DE8F" w14:textId="77777777" w:rsidR="003D27D5" w:rsidRPr="006C7E7C" w:rsidRDefault="003D27D5" w:rsidP="003D27D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344D80F" w14:textId="77777777" w:rsidR="003D27D5" w:rsidRPr="006C7E7C" w:rsidRDefault="003D27D5" w:rsidP="003D27D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4321958F" w14:textId="77777777" w:rsidR="003D27D5" w:rsidRPr="006C7E7C" w:rsidRDefault="003D27D5" w:rsidP="003D27D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7A736E2E" w14:textId="77777777" w:rsidR="003D27D5" w:rsidRPr="006C7E7C" w:rsidRDefault="003D27D5" w:rsidP="003D27D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3956D5BE" w14:textId="77777777" w:rsidR="003D27D5" w:rsidRPr="006C7E7C" w:rsidRDefault="003D27D5" w:rsidP="003D27D5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5352BDC1" w14:textId="77777777" w:rsidR="003D27D5" w:rsidRPr="006C7E7C" w:rsidRDefault="003D27D5" w:rsidP="003D27D5">
            <w:pPr>
              <w:rPr>
                <w:sz w:val="16"/>
                <w:szCs w:val="16"/>
                <w:lang w:val="en-GB"/>
              </w:rPr>
            </w:pPr>
          </w:p>
        </w:tc>
      </w:tr>
      <w:tr w:rsidR="003D27D5" w:rsidRPr="006C7E7C" w14:paraId="353F49C1" w14:textId="77777777" w:rsidTr="0043747C">
        <w:trPr>
          <w:cantSplit/>
          <w:trHeight w:val="468"/>
        </w:trPr>
        <w:tc>
          <w:tcPr>
            <w:tcW w:w="568" w:type="dxa"/>
            <w:vAlign w:val="center"/>
          </w:tcPr>
          <w:p w14:paraId="3256B898" w14:textId="1F0819DE" w:rsidR="003D27D5" w:rsidRPr="00591217" w:rsidRDefault="003D27D5" w:rsidP="003D27D5">
            <w:pPr>
              <w:jc w:val="center"/>
              <w:rPr>
                <w:sz w:val="8"/>
                <w:szCs w:val="8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4.6</w:t>
            </w:r>
          </w:p>
        </w:tc>
        <w:tc>
          <w:tcPr>
            <w:tcW w:w="1843" w:type="dxa"/>
            <w:vAlign w:val="center"/>
          </w:tcPr>
          <w:p w14:paraId="43F477C9" w14:textId="4D542CCE" w:rsidR="003D27D5" w:rsidRPr="00591217" w:rsidRDefault="003D27D5" w:rsidP="003D27D5">
            <w:pPr>
              <w:jc w:val="center"/>
              <w:rPr>
                <w:sz w:val="8"/>
                <w:szCs w:val="8"/>
              </w:rPr>
            </w:pPr>
            <w:r>
              <w:rPr>
                <w:sz w:val="16"/>
                <w:szCs w:val="16"/>
              </w:rPr>
              <w:t>Coil CMM measurements</w:t>
            </w:r>
          </w:p>
        </w:tc>
        <w:tc>
          <w:tcPr>
            <w:tcW w:w="992" w:type="dxa"/>
            <w:vAlign w:val="center"/>
          </w:tcPr>
          <w:p w14:paraId="14A42853" w14:textId="77777777" w:rsidR="003D27D5" w:rsidRPr="00591217" w:rsidRDefault="003D27D5" w:rsidP="003D27D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3147B966" w14:textId="77777777" w:rsidR="003D27D5" w:rsidRPr="00CB4FC3" w:rsidRDefault="003D27D5" w:rsidP="003D27D5">
            <w:pPr>
              <w:jc w:val="center"/>
              <w:rPr>
                <w:sz w:val="16"/>
                <w:szCs w:val="16"/>
                <w:lang w:val="en-GB"/>
              </w:rPr>
            </w:pPr>
            <w:r w:rsidRPr="00CB4FC3">
              <w:rPr>
                <w:sz w:val="16"/>
                <w:szCs w:val="16"/>
                <w:lang w:val="en-GB"/>
              </w:rPr>
              <w:t xml:space="preserve">Splice / Epoxy Impregnation </w:t>
            </w:r>
            <w:proofErr w:type="spellStart"/>
            <w:r w:rsidRPr="00CB4FC3">
              <w:rPr>
                <w:sz w:val="16"/>
                <w:szCs w:val="16"/>
                <w:lang w:val="en-GB"/>
              </w:rPr>
              <w:t>Traveler</w:t>
            </w:r>
            <w:proofErr w:type="spellEnd"/>
          </w:p>
          <w:p w14:paraId="78ABA482" w14:textId="27A03A60" w:rsidR="003D27D5" w:rsidRPr="00591217" w:rsidRDefault="003D27D5" w:rsidP="003D27D5">
            <w:pPr>
              <w:jc w:val="center"/>
              <w:rPr>
                <w:sz w:val="8"/>
                <w:szCs w:val="8"/>
                <w:lang w:val="en-GB"/>
              </w:rPr>
            </w:pPr>
            <w:r w:rsidRPr="00CB4FC3">
              <w:rPr>
                <w:sz w:val="16"/>
                <w:szCs w:val="16"/>
                <w:lang w:val="en-GB"/>
              </w:rPr>
              <w:t>464313</w:t>
            </w:r>
          </w:p>
        </w:tc>
        <w:tc>
          <w:tcPr>
            <w:tcW w:w="567" w:type="dxa"/>
            <w:vAlign w:val="center"/>
          </w:tcPr>
          <w:p w14:paraId="6BD2FD72" w14:textId="77777777" w:rsidR="003D27D5" w:rsidRPr="00591217" w:rsidRDefault="003D27D5" w:rsidP="003D27D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1851DFC0" w14:textId="48EC30D1" w:rsidR="003D27D5" w:rsidRPr="00591217" w:rsidRDefault="003D27D5" w:rsidP="003D27D5">
            <w:pPr>
              <w:jc w:val="center"/>
              <w:rPr>
                <w:sz w:val="8"/>
                <w:szCs w:val="8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R</w:t>
            </w:r>
          </w:p>
        </w:tc>
        <w:tc>
          <w:tcPr>
            <w:tcW w:w="1560" w:type="dxa"/>
            <w:vAlign w:val="center"/>
          </w:tcPr>
          <w:p w14:paraId="18017A6E" w14:textId="77777777" w:rsidR="003D27D5" w:rsidRPr="00591217" w:rsidRDefault="003D27D5" w:rsidP="003D27D5">
            <w:pPr>
              <w:jc w:val="center"/>
              <w:rPr>
                <w:b/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0BC291D9" w14:textId="77777777" w:rsidR="003D27D5" w:rsidRPr="00591217" w:rsidRDefault="003D27D5" w:rsidP="003D27D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4261FB0A" w14:textId="77777777" w:rsidR="003D27D5" w:rsidRPr="00591217" w:rsidRDefault="003D27D5" w:rsidP="003D27D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3E873DE" w14:textId="77777777" w:rsidR="003D27D5" w:rsidRPr="00591217" w:rsidRDefault="003D27D5" w:rsidP="003D27D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47B1DF31" w14:textId="77777777" w:rsidR="003D27D5" w:rsidRPr="00591217" w:rsidRDefault="003D27D5" w:rsidP="003D27D5">
            <w:pPr>
              <w:jc w:val="center"/>
              <w:rPr>
                <w:b/>
                <w:sz w:val="8"/>
                <w:szCs w:val="8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0DCC48F3" w14:textId="77777777" w:rsidR="003D27D5" w:rsidRPr="00591217" w:rsidRDefault="003D27D5" w:rsidP="003D27D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71174633" w14:textId="77777777" w:rsidR="003D27D5" w:rsidRPr="00591217" w:rsidRDefault="003D27D5" w:rsidP="003D27D5">
            <w:pPr>
              <w:rPr>
                <w:sz w:val="8"/>
                <w:szCs w:val="8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24ED0E03" w14:textId="77777777" w:rsidR="003D27D5" w:rsidRPr="00591217" w:rsidRDefault="003D27D5" w:rsidP="003D27D5">
            <w:pPr>
              <w:rPr>
                <w:sz w:val="8"/>
                <w:szCs w:val="8"/>
                <w:lang w:val="en-GB"/>
              </w:rPr>
            </w:pPr>
          </w:p>
        </w:tc>
      </w:tr>
      <w:tr w:rsidR="003D27D5" w:rsidRPr="004E20B5" w14:paraId="5FDDD514" w14:textId="77777777" w:rsidTr="00666985">
        <w:trPr>
          <w:cantSplit/>
          <w:trHeight w:val="184"/>
        </w:trPr>
        <w:tc>
          <w:tcPr>
            <w:tcW w:w="568" w:type="dxa"/>
            <w:vAlign w:val="center"/>
          </w:tcPr>
          <w:p w14:paraId="57FD4196" w14:textId="2819A7C1" w:rsidR="003D27D5" w:rsidRPr="004E20B5" w:rsidRDefault="003D27D5" w:rsidP="003D27D5">
            <w:pPr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1843" w:type="dxa"/>
            <w:vAlign w:val="center"/>
          </w:tcPr>
          <w:p w14:paraId="29C9F47B" w14:textId="7B456B2E" w:rsidR="003D27D5" w:rsidRPr="00D16C7C" w:rsidRDefault="003D27D5" w:rsidP="003D27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43B4D61F" w14:textId="77777777" w:rsidR="003D27D5" w:rsidRPr="00D16C7C" w:rsidRDefault="003D27D5" w:rsidP="003D27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0B872906" w14:textId="77777777" w:rsidR="003D27D5" w:rsidRPr="00D16C7C" w:rsidRDefault="003D27D5" w:rsidP="003D27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B3D82C6" w14:textId="77777777" w:rsidR="003D27D5" w:rsidRPr="00D16C7C" w:rsidRDefault="003D27D5" w:rsidP="003D27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1CEDD97" w14:textId="77777777" w:rsidR="003D27D5" w:rsidRPr="00D16C7C" w:rsidRDefault="003D27D5" w:rsidP="003D27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5817C6C4" w14:textId="77777777" w:rsidR="003D27D5" w:rsidRPr="004E20B5" w:rsidRDefault="003D27D5" w:rsidP="003D27D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23313009" w14:textId="77777777" w:rsidR="003D27D5" w:rsidRPr="004E20B5" w:rsidRDefault="003D27D5" w:rsidP="003D27D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310C9326" w14:textId="77777777" w:rsidR="003D27D5" w:rsidRPr="004E20B5" w:rsidRDefault="003D27D5" w:rsidP="003D27D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A75F664" w14:textId="77777777" w:rsidR="003D27D5" w:rsidRPr="004E20B5" w:rsidRDefault="003D27D5" w:rsidP="003D27D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2A7A2F26" w14:textId="77777777" w:rsidR="003D27D5" w:rsidRPr="004E20B5" w:rsidRDefault="003D27D5" w:rsidP="003D27D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2C6F8FF6" w14:textId="77777777" w:rsidR="003D27D5" w:rsidRPr="004E20B5" w:rsidRDefault="003D27D5" w:rsidP="003D27D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EF28AF6" w14:textId="77777777" w:rsidR="003D27D5" w:rsidRPr="004E20B5" w:rsidRDefault="003D27D5" w:rsidP="003D27D5">
            <w:pPr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49C9DADB" w14:textId="77777777" w:rsidR="003D27D5" w:rsidRPr="004E20B5" w:rsidRDefault="003D27D5" w:rsidP="003D27D5">
            <w:pPr>
              <w:rPr>
                <w:b/>
                <w:sz w:val="16"/>
                <w:szCs w:val="16"/>
                <w:lang w:val="en-GB"/>
              </w:rPr>
            </w:pPr>
          </w:p>
        </w:tc>
      </w:tr>
      <w:tr w:rsidR="003D27D5" w:rsidRPr="006C7E7C" w14:paraId="38A4C901" w14:textId="77777777" w:rsidTr="00591217">
        <w:trPr>
          <w:cantSplit/>
          <w:trHeight w:val="454"/>
        </w:trPr>
        <w:tc>
          <w:tcPr>
            <w:tcW w:w="568" w:type="dxa"/>
            <w:vAlign w:val="center"/>
          </w:tcPr>
          <w:p w14:paraId="5C445215" w14:textId="429C86F2" w:rsidR="003D27D5" w:rsidRPr="00D936BD" w:rsidRDefault="003D27D5" w:rsidP="003D27D5">
            <w:pPr>
              <w:jc w:val="center"/>
              <w:rPr>
                <w:sz w:val="16"/>
                <w:szCs w:val="16"/>
                <w:lang w:val="en-GB"/>
              </w:rPr>
            </w:pPr>
            <w:r w:rsidRPr="004E20B5">
              <w:rPr>
                <w:b/>
                <w:sz w:val="16"/>
                <w:szCs w:val="16"/>
                <w:lang w:val="fr-CH"/>
              </w:rPr>
              <w:t>5.0</w:t>
            </w:r>
          </w:p>
        </w:tc>
        <w:tc>
          <w:tcPr>
            <w:tcW w:w="1843" w:type="dxa"/>
            <w:vAlign w:val="center"/>
          </w:tcPr>
          <w:p w14:paraId="440DC619" w14:textId="1CDD5462" w:rsidR="003D27D5" w:rsidRPr="00D16C7C" w:rsidRDefault="003D27D5" w:rsidP="003D27D5">
            <w:pPr>
              <w:jc w:val="center"/>
              <w:rPr>
                <w:sz w:val="16"/>
                <w:szCs w:val="16"/>
              </w:rPr>
            </w:pPr>
            <w:r w:rsidRPr="004E20B5">
              <w:rPr>
                <w:b/>
                <w:sz w:val="16"/>
                <w:szCs w:val="16"/>
              </w:rPr>
              <w:t>Electrical Test</w:t>
            </w:r>
            <w:r>
              <w:rPr>
                <w:b/>
                <w:sz w:val="16"/>
                <w:szCs w:val="16"/>
              </w:rPr>
              <w:t>ing</w:t>
            </w:r>
          </w:p>
        </w:tc>
        <w:tc>
          <w:tcPr>
            <w:tcW w:w="992" w:type="dxa"/>
            <w:vAlign w:val="center"/>
          </w:tcPr>
          <w:p w14:paraId="5F757815" w14:textId="77777777" w:rsidR="003D27D5" w:rsidRPr="00D16C7C" w:rsidRDefault="003D27D5" w:rsidP="003D27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388CB703" w14:textId="71FAE74D" w:rsidR="003D27D5" w:rsidRPr="00D16C7C" w:rsidRDefault="003D27D5" w:rsidP="003D27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955D1D3" w14:textId="77777777" w:rsidR="003D27D5" w:rsidRPr="00D16C7C" w:rsidRDefault="003D27D5" w:rsidP="003D27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C5F3610" w14:textId="41885B8D" w:rsidR="003D27D5" w:rsidRPr="00D16C7C" w:rsidRDefault="003D27D5" w:rsidP="003D27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2BA9D64F" w14:textId="77777777" w:rsidR="003D27D5" w:rsidRPr="006C7E7C" w:rsidRDefault="003D27D5" w:rsidP="003D27D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2D8F6E04" w14:textId="77777777" w:rsidR="003D27D5" w:rsidRPr="006C7E7C" w:rsidRDefault="003D27D5" w:rsidP="003D27D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727C56B5" w14:textId="77777777" w:rsidR="003D27D5" w:rsidRPr="006C7E7C" w:rsidRDefault="003D27D5" w:rsidP="003D27D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271753FE" w14:textId="77777777" w:rsidR="003D27D5" w:rsidRPr="006C7E7C" w:rsidRDefault="003D27D5" w:rsidP="003D27D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44FE0307" w14:textId="77777777" w:rsidR="003D27D5" w:rsidRPr="006C7E7C" w:rsidRDefault="003D27D5" w:rsidP="003D27D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5FC6EF85" w14:textId="77777777" w:rsidR="003D27D5" w:rsidRPr="006C7E7C" w:rsidRDefault="003D27D5" w:rsidP="003D27D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6DDFA232" w14:textId="77777777" w:rsidR="003D27D5" w:rsidRPr="006C7E7C" w:rsidRDefault="003D27D5" w:rsidP="003D27D5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375E530C" w14:textId="77777777" w:rsidR="003D27D5" w:rsidRPr="006C7E7C" w:rsidRDefault="003D27D5" w:rsidP="003D27D5">
            <w:pPr>
              <w:rPr>
                <w:sz w:val="16"/>
                <w:szCs w:val="16"/>
                <w:lang w:val="en-GB"/>
              </w:rPr>
            </w:pPr>
          </w:p>
        </w:tc>
      </w:tr>
      <w:tr w:rsidR="003D27D5" w:rsidRPr="006C7E7C" w14:paraId="516C6A7D" w14:textId="77777777" w:rsidTr="00591217">
        <w:trPr>
          <w:cantSplit/>
          <w:trHeight w:val="454"/>
        </w:trPr>
        <w:tc>
          <w:tcPr>
            <w:tcW w:w="568" w:type="dxa"/>
            <w:vAlign w:val="center"/>
          </w:tcPr>
          <w:p w14:paraId="24BFF672" w14:textId="03FF2F79" w:rsidR="003D27D5" w:rsidRPr="00D936BD" w:rsidRDefault="003D27D5" w:rsidP="003D27D5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5.1</w:t>
            </w:r>
          </w:p>
        </w:tc>
        <w:tc>
          <w:tcPr>
            <w:tcW w:w="1843" w:type="dxa"/>
            <w:vAlign w:val="center"/>
          </w:tcPr>
          <w:p w14:paraId="735E2709" w14:textId="246DAB72" w:rsidR="003D27D5" w:rsidRPr="00D16C7C" w:rsidRDefault="003D27D5" w:rsidP="003D27D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Electrical Testing </w:t>
            </w:r>
          </w:p>
        </w:tc>
        <w:tc>
          <w:tcPr>
            <w:tcW w:w="992" w:type="dxa"/>
            <w:vAlign w:val="center"/>
          </w:tcPr>
          <w:p w14:paraId="7E0C8A3D" w14:textId="77777777" w:rsidR="003D27D5" w:rsidRPr="00D16C7C" w:rsidRDefault="003D27D5" w:rsidP="003D27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086F5778" w14:textId="77777777" w:rsidR="003D27D5" w:rsidRPr="004E20B5" w:rsidRDefault="003D27D5" w:rsidP="003D27D5">
            <w:pPr>
              <w:jc w:val="center"/>
              <w:rPr>
                <w:sz w:val="16"/>
                <w:szCs w:val="16"/>
                <w:lang w:val="en-GB"/>
              </w:rPr>
            </w:pPr>
            <w:r w:rsidRPr="004E20B5">
              <w:rPr>
                <w:sz w:val="16"/>
                <w:szCs w:val="16"/>
                <w:lang w:val="en-GB"/>
              </w:rPr>
              <w:t xml:space="preserve">QXFA Electrical Testing </w:t>
            </w:r>
            <w:proofErr w:type="spellStart"/>
            <w:r w:rsidRPr="004E20B5">
              <w:rPr>
                <w:sz w:val="16"/>
                <w:szCs w:val="16"/>
                <w:lang w:val="en-GB"/>
              </w:rPr>
              <w:t>Traveler</w:t>
            </w:r>
            <w:proofErr w:type="spellEnd"/>
          </w:p>
          <w:p w14:paraId="42203DAC" w14:textId="327B3D55" w:rsidR="003D27D5" w:rsidRPr="00D16C7C" w:rsidRDefault="003D27D5" w:rsidP="003D27D5">
            <w:pPr>
              <w:jc w:val="center"/>
              <w:rPr>
                <w:sz w:val="16"/>
                <w:szCs w:val="16"/>
              </w:rPr>
            </w:pPr>
            <w:r w:rsidRPr="004E20B5">
              <w:rPr>
                <w:sz w:val="16"/>
                <w:szCs w:val="16"/>
                <w:lang w:val="en-GB"/>
              </w:rPr>
              <w:t>464288</w:t>
            </w:r>
          </w:p>
        </w:tc>
        <w:tc>
          <w:tcPr>
            <w:tcW w:w="567" w:type="dxa"/>
            <w:vAlign w:val="center"/>
          </w:tcPr>
          <w:p w14:paraId="69EABE88" w14:textId="77777777" w:rsidR="003D27D5" w:rsidRPr="00D16C7C" w:rsidRDefault="003D27D5" w:rsidP="003D27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D9C5972" w14:textId="60FCAD98" w:rsidR="003D27D5" w:rsidRPr="00D16C7C" w:rsidRDefault="003D27D5" w:rsidP="003D27D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GB"/>
              </w:rPr>
              <w:t>R</w:t>
            </w:r>
          </w:p>
        </w:tc>
        <w:tc>
          <w:tcPr>
            <w:tcW w:w="1560" w:type="dxa"/>
            <w:vAlign w:val="center"/>
          </w:tcPr>
          <w:p w14:paraId="222055CA" w14:textId="77777777" w:rsidR="003D27D5" w:rsidRPr="006C7E7C" w:rsidRDefault="003D27D5" w:rsidP="003D27D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D87E519" w14:textId="77777777" w:rsidR="003D27D5" w:rsidRPr="006C7E7C" w:rsidRDefault="003D27D5" w:rsidP="003D27D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716CCB31" w14:textId="77777777" w:rsidR="003D27D5" w:rsidRPr="006C7E7C" w:rsidRDefault="003D27D5" w:rsidP="003D27D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75BC1234" w14:textId="77777777" w:rsidR="003D27D5" w:rsidRPr="006C7E7C" w:rsidRDefault="003D27D5" w:rsidP="003D27D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4B135B63" w14:textId="77777777" w:rsidR="003D27D5" w:rsidRPr="006C7E7C" w:rsidRDefault="003D27D5" w:rsidP="003D27D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40A5C09A" w14:textId="77777777" w:rsidR="003D27D5" w:rsidRPr="006C7E7C" w:rsidRDefault="003D27D5" w:rsidP="003D27D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31DAB368" w14:textId="77777777" w:rsidR="003D27D5" w:rsidRPr="006C7E7C" w:rsidRDefault="003D27D5" w:rsidP="003D27D5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2E215FFE" w14:textId="77777777" w:rsidR="003D27D5" w:rsidRPr="006C7E7C" w:rsidRDefault="003D27D5" w:rsidP="003D27D5">
            <w:pPr>
              <w:rPr>
                <w:sz w:val="16"/>
                <w:szCs w:val="16"/>
                <w:lang w:val="en-GB"/>
              </w:rPr>
            </w:pPr>
          </w:p>
        </w:tc>
      </w:tr>
      <w:tr w:rsidR="003D27D5" w:rsidRPr="006C7E7C" w14:paraId="5B18E236" w14:textId="77777777" w:rsidTr="00591217">
        <w:trPr>
          <w:cantSplit/>
          <w:trHeight w:val="288"/>
        </w:trPr>
        <w:tc>
          <w:tcPr>
            <w:tcW w:w="568" w:type="dxa"/>
            <w:vAlign w:val="center"/>
          </w:tcPr>
          <w:p w14:paraId="473E27BC" w14:textId="063A00AB" w:rsidR="003D27D5" w:rsidRPr="00D936BD" w:rsidRDefault="003D27D5" w:rsidP="003D27D5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5.2</w:t>
            </w:r>
          </w:p>
        </w:tc>
        <w:tc>
          <w:tcPr>
            <w:tcW w:w="1843" w:type="dxa"/>
            <w:vAlign w:val="center"/>
          </w:tcPr>
          <w:p w14:paraId="36872779" w14:textId="5D9E49BF" w:rsidR="003D27D5" w:rsidRPr="00937D63" w:rsidRDefault="003D27D5" w:rsidP="003D27D5">
            <w:pPr>
              <w:jc w:val="center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</w:rPr>
              <w:t>Electrical ID</w:t>
            </w:r>
          </w:p>
        </w:tc>
        <w:tc>
          <w:tcPr>
            <w:tcW w:w="992" w:type="dxa"/>
            <w:vAlign w:val="center"/>
          </w:tcPr>
          <w:p w14:paraId="7A020E11" w14:textId="1C7FFA08" w:rsidR="003D27D5" w:rsidRPr="00D16C7C" w:rsidRDefault="003D27D5" w:rsidP="003D27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3BE29C76" w14:textId="64E2D089" w:rsidR="003D27D5" w:rsidRPr="00D16C7C" w:rsidRDefault="003D27D5" w:rsidP="003D27D5">
            <w:pPr>
              <w:jc w:val="center"/>
              <w:rPr>
                <w:sz w:val="16"/>
                <w:szCs w:val="16"/>
              </w:rPr>
            </w:pPr>
            <w:r w:rsidRPr="00CB4FC3">
              <w:rPr>
                <w:i/>
                <w:sz w:val="16"/>
                <w:szCs w:val="16"/>
                <w:lang w:val="en-GB"/>
              </w:rPr>
              <w:t>QXFA Coil ## Electric ID.xlsx</w:t>
            </w:r>
          </w:p>
        </w:tc>
        <w:tc>
          <w:tcPr>
            <w:tcW w:w="567" w:type="dxa"/>
            <w:vAlign w:val="center"/>
          </w:tcPr>
          <w:p w14:paraId="7F991F20" w14:textId="77777777" w:rsidR="003D27D5" w:rsidRPr="00D16C7C" w:rsidRDefault="003D27D5" w:rsidP="003D27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04BFAAC" w14:textId="452FF542" w:rsidR="003D27D5" w:rsidRPr="00D16C7C" w:rsidRDefault="003D27D5" w:rsidP="003D27D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GB"/>
              </w:rPr>
              <w:t>R</w:t>
            </w:r>
          </w:p>
        </w:tc>
        <w:tc>
          <w:tcPr>
            <w:tcW w:w="1560" w:type="dxa"/>
            <w:vAlign w:val="center"/>
          </w:tcPr>
          <w:p w14:paraId="6DDC6FA0" w14:textId="77777777" w:rsidR="003D27D5" w:rsidRPr="006C7E7C" w:rsidRDefault="003D27D5" w:rsidP="003D27D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3CB3307B" w14:textId="77777777" w:rsidR="003D27D5" w:rsidRPr="006C7E7C" w:rsidRDefault="003D27D5" w:rsidP="003D27D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4157B321" w14:textId="77777777" w:rsidR="003D27D5" w:rsidRPr="006C7E7C" w:rsidRDefault="003D27D5" w:rsidP="003D27D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5C7FC7A9" w14:textId="77777777" w:rsidR="003D27D5" w:rsidRPr="006C7E7C" w:rsidRDefault="003D27D5" w:rsidP="003D27D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2D1B93F5" w14:textId="77777777" w:rsidR="003D27D5" w:rsidRPr="006C7E7C" w:rsidRDefault="003D27D5" w:rsidP="003D27D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1607F79F" w14:textId="77777777" w:rsidR="003D27D5" w:rsidRPr="006C7E7C" w:rsidRDefault="003D27D5" w:rsidP="003D27D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AB34B87" w14:textId="77777777" w:rsidR="003D27D5" w:rsidRPr="006C7E7C" w:rsidRDefault="003D27D5" w:rsidP="003D27D5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5B655FCB" w14:textId="77777777" w:rsidR="003D27D5" w:rsidRPr="006C7E7C" w:rsidRDefault="003D27D5" w:rsidP="003D27D5">
            <w:pPr>
              <w:rPr>
                <w:sz w:val="16"/>
                <w:szCs w:val="16"/>
                <w:lang w:val="en-GB"/>
              </w:rPr>
            </w:pPr>
          </w:p>
        </w:tc>
      </w:tr>
      <w:tr w:rsidR="003D27D5" w:rsidRPr="006C7E7C" w14:paraId="792F237C" w14:textId="77777777" w:rsidTr="00666985">
        <w:trPr>
          <w:cantSplit/>
          <w:trHeight w:val="229"/>
        </w:trPr>
        <w:tc>
          <w:tcPr>
            <w:tcW w:w="568" w:type="dxa"/>
            <w:vAlign w:val="center"/>
          </w:tcPr>
          <w:p w14:paraId="64AB07EF" w14:textId="77777777" w:rsidR="003D27D5" w:rsidRPr="00591217" w:rsidRDefault="003D27D5" w:rsidP="003D27D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843" w:type="dxa"/>
            <w:vAlign w:val="center"/>
          </w:tcPr>
          <w:p w14:paraId="105C3F42" w14:textId="77777777" w:rsidR="003D27D5" w:rsidRPr="00591217" w:rsidRDefault="003D27D5" w:rsidP="003D27D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992" w:type="dxa"/>
            <w:vAlign w:val="center"/>
          </w:tcPr>
          <w:p w14:paraId="3DF37BE0" w14:textId="77777777" w:rsidR="003D27D5" w:rsidRPr="00591217" w:rsidRDefault="003D27D5" w:rsidP="003D27D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40E4235B" w14:textId="77777777" w:rsidR="003D27D5" w:rsidRPr="00591217" w:rsidRDefault="003D27D5" w:rsidP="003D27D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0B2D31E1" w14:textId="77777777" w:rsidR="003D27D5" w:rsidRPr="00591217" w:rsidRDefault="003D27D5" w:rsidP="003D27D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5FDF33B7" w14:textId="77777777" w:rsidR="003D27D5" w:rsidRPr="00591217" w:rsidRDefault="003D27D5" w:rsidP="003D27D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560" w:type="dxa"/>
            <w:vAlign w:val="center"/>
          </w:tcPr>
          <w:p w14:paraId="10CFEF6A" w14:textId="77777777" w:rsidR="003D27D5" w:rsidRPr="00591217" w:rsidRDefault="003D27D5" w:rsidP="003D27D5">
            <w:pPr>
              <w:jc w:val="center"/>
              <w:rPr>
                <w:b/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1420799F" w14:textId="77777777" w:rsidR="003D27D5" w:rsidRPr="00591217" w:rsidRDefault="003D27D5" w:rsidP="003D27D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3CE68082" w14:textId="77777777" w:rsidR="003D27D5" w:rsidRPr="00591217" w:rsidRDefault="003D27D5" w:rsidP="003D27D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71DCDA75" w14:textId="77777777" w:rsidR="003D27D5" w:rsidRPr="00591217" w:rsidRDefault="003D27D5" w:rsidP="003D27D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40B5B589" w14:textId="77777777" w:rsidR="003D27D5" w:rsidRPr="00591217" w:rsidRDefault="003D27D5" w:rsidP="003D27D5">
            <w:pPr>
              <w:jc w:val="center"/>
              <w:rPr>
                <w:b/>
                <w:sz w:val="8"/>
                <w:szCs w:val="8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16022C81" w14:textId="77777777" w:rsidR="003D27D5" w:rsidRPr="00591217" w:rsidRDefault="003D27D5" w:rsidP="003D27D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6C71FB45" w14:textId="77777777" w:rsidR="003D27D5" w:rsidRPr="00591217" w:rsidRDefault="003D27D5" w:rsidP="003D27D5">
            <w:pPr>
              <w:rPr>
                <w:sz w:val="8"/>
                <w:szCs w:val="8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6BC17EEC" w14:textId="77777777" w:rsidR="003D27D5" w:rsidRPr="00591217" w:rsidRDefault="003D27D5" w:rsidP="003D27D5">
            <w:pPr>
              <w:rPr>
                <w:sz w:val="8"/>
                <w:szCs w:val="8"/>
                <w:lang w:val="en-GB"/>
              </w:rPr>
            </w:pPr>
          </w:p>
        </w:tc>
      </w:tr>
      <w:tr w:rsidR="003D27D5" w:rsidRPr="00CB4FC3" w14:paraId="2DFFDD68" w14:textId="77777777" w:rsidTr="00591217">
        <w:trPr>
          <w:cantSplit/>
          <w:trHeight w:val="454"/>
        </w:trPr>
        <w:tc>
          <w:tcPr>
            <w:tcW w:w="568" w:type="dxa"/>
            <w:vAlign w:val="center"/>
          </w:tcPr>
          <w:p w14:paraId="207140B6" w14:textId="55C64376" w:rsidR="003D27D5" w:rsidRPr="00CB4FC3" w:rsidRDefault="003D27D5" w:rsidP="003D27D5">
            <w:pPr>
              <w:rPr>
                <w:b/>
                <w:sz w:val="16"/>
                <w:szCs w:val="16"/>
                <w:lang w:val="en-GB"/>
              </w:rPr>
            </w:pPr>
            <w:r w:rsidRPr="00CB4FC3">
              <w:rPr>
                <w:b/>
                <w:sz w:val="16"/>
                <w:szCs w:val="16"/>
                <w:lang w:val="en-GB"/>
              </w:rPr>
              <w:t>6.0</w:t>
            </w:r>
          </w:p>
        </w:tc>
        <w:tc>
          <w:tcPr>
            <w:tcW w:w="1843" w:type="dxa"/>
            <w:vAlign w:val="center"/>
          </w:tcPr>
          <w:p w14:paraId="33CC58EA" w14:textId="35489521" w:rsidR="003D27D5" w:rsidRPr="00B0780C" w:rsidRDefault="003D27D5" w:rsidP="003D27D5">
            <w:pPr>
              <w:jc w:val="center"/>
              <w:rPr>
                <w:b/>
                <w:sz w:val="16"/>
                <w:szCs w:val="16"/>
              </w:rPr>
            </w:pPr>
            <w:r w:rsidRPr="00CB4FC3">
              <w:rPr>
                <w:b/>
                <w:sz w:val="16"/>
                <w:szCs w:val="16"/>
              </w:rPr>
              <w:t>Shipping</w:t>
            </w:r>
          </w:p>
        </w:tc>
        <w:tc>
          <w:tcPr>
            <w:tcW w:w="992" w:type="dxa"/>
            <w:vAlign w:val="center"/>
          </w:tcPr>
          <w:p w14:paraId="417BD7D5" w14:textId="77777777" w:rsidR="003D27D5" w:rsidRPr="00B0780C" w:rsidRDefault="003D27D5" w:rsidP="003D27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4713E384" w14:textId="3C8DEC87" w:rsidR="003D27D5" w:rsidRPr="00B0780C" w:rsidRDefault="003D27D5" w:rsidP="003D27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10C1053" w14:textId="77777777" w:rsidR="003D27D5" w:rsidRPr="00B0780C" w:rsidRDefault="003D27D5" w:rsidP="003D27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6DB2409" w14:textId="2BB7D335" w:rsidR="003D27D5" w:rsidRPr="00B0780C" w:rsidRDefault="003D27D5" w:rsidP="003D27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4002259E" w14:textId="77777777" w:rsidR="003D27D5" w:rsidRPr="00CB4FC3" w:rsidRDefault="003D27D5" w:rsidP="003D27D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2D69E8A7" w14:textId="77777777" w:rsidR="003D27D5" w:rsidRPr="00CB4FC3" w:rsidRDefault="003D27D5" w:rsidP="003D27D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530F28BB" w14:textId="77777777" w:rsidR="003D27D5" w:rsidRPr="00CB4FC3" w:rsidRDefault="003D27D5" w:rsidP="003D27D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079A7484" w14:textId="77777777" w:rsidR="003D27D5" w:rsidRPr="00CB4FC3" w:rsidRDefault="003D27D5" w:rsidP="003D27D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4B74929E" w14:textId="77777777" w:rsidR="003D27D5" w:rsidRPr="00CB4FC3" w:rsidRDefault="003D27D5" w:rsidP="003D27D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522986BF" w14:textId="77777777" w:rsidR="003D27D5" w:rsidRPr="00CB4FC3" w:rsidRDefault="003D27D5" w:rsidP="003D27D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1E2334F1" w14:textId="77777777" w:rsidR="003D27D5" w:rsidRPr="00CB4FC3" w:rsidRDefault="003D27D5" w:rsidP="003D27D5">
            <w:pPr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47B2B613" w14:textId="77777777" w:rsidR="003D27D5" w:rsidRPr="00CB4FC3" w:rsidRDefault="003D27D5" w:rsidP="003D27D5">
            <w:pPr>
              <w:rPr>
                <w:b/>
                <w:sz w:val="16"/>
                <w:szCs w:val="16"/>
                <w:lang w:val="en-GB"/>
              </w:rPr>
            </w:pPr>
          </w:p>
        </w:tc>
      </w:tr>
      <w:tr w:rsidR="003D27D5" w:rsidRPr="00CB4FC3" w14:paraId="0C8E7F1C" w14:textId="77777777" w:rsidTr="0043747C">
        <w:trPr>
          <w:cantSplit/>
          <w:trHeight w:val="516"/>
        </w:trPr>
        <w:tc>
          <w:tcPr>
            <w:tcW w:w="568" w:type="dxa"/>
            <w:vAlign w:val="center"/>
          </w:tcPr>
          <w:p w14:paraId="4BDDA4D7" w14:textId="462E5BC4" w:rsidR="003D27D5" w:rsidRPr="00591217" w:rsidRDefault="003D27D5" w:rsidP="003D27D5">
            <w:pPr>
              <w:rPr>
                <w:b/>
                <w:sz w:val="8"/>
                <w:szCs w:val="8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6.1</w:t>
            </w:r>
          </w:p>
        </w:tc>
        <w:tc>
          <w:tcPr>
            <w:tcW w:w="1843" w:type="dxa"/>
            <w:vAlign w:val="center"/>
          </w:tcPr>
          <w:p w14:paraId="11099F94" w14:textId="7B833AED" w:rsidR="003D27D5" w:rsidRPr="00591217" w:rsidRDefault="003D27D5" w:rsidP="003D27D5">
            <w:pPr>
              <w:jc w:val="center"/>
              <w:rPr>
                <w:b/>
                <w:sz w:val="8"/>
                <w:szCs w:val="8"/>
              </w:rPr>
            </w:pPr>
            <w:r>
              <w:rPr>
                <w:sz w:val="16"/>
                <w:szCs w:val="16"/>
              </w:rPr>
              <w:t>Shipping to LBNL</w:t>
            </w:r>
          </w:p>
        </w:tc>
        <w:tc>
          <w:tcPr>
            <w:tcW w:w="992" w:type="dxa"/>
            <w:vAlign w:val="center"/>
          </w:tcPr>
          <w:p w14:paraId="393BB194" w14:textId="77777777" w:rsidR="003D27D5" w:rsidRPr="00591217" w:rsidRDefault="003D27D5" w:rsidP="003D27D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417" w:type="dxa"/>
            <w:vAlign w:val="center"/>
          </w:tcPr>
          <w:p w14:paraId="7478964C" w14:textId="77777777" w:rsidR="003D27D5" w:rsidRPr="00CB4FC3" w:rsidRDefault="003D27D5" w:rsidP="003D27D5">
            <w:pPr>
              <w:jc w:val="center"/>
              <w:rPr>
                <w:sz w:val="16"/>
                <w:szCs w:val="16"/>
                <w:lang w:val="en-GB"/>
              </w:rPr>
            </w:pPr>
            <w:r w:rsidRPr="00CB4FC3">
              <w:rPr>
                <w:sz w:val="16"/>
                <w:szCs w:val="16"/>
                <w:lang w:val="en-GB"/>
              </w:rPr>
              <w:t xml:space="preserve">QXFA Shipping to </w:t>
            </w:r>
            <w:r>
              <w:rPr>
                <w:sz w:val="16"/>
                <w:szCs w:val="16"/>
                <w:lang w:val="en-GB"/>
              </w:rPr>
              <w:t>LBNL</w:t>
            </w:r>
            <w:r w:rsidRPr="00CB4FC3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B4FC3">
              <w:rPr>
                <w:sz w:val="16"/>
                <w:szCs w:val="16"/>
                <w:lang w:val="en-GB"/>
              </w:rPr>
              <w:t>Traveler</w:t>
            </w:r>
            <w:proofErr w:type="spellEnd"/>
          </w:p>
          <w:p w14:paraId="4218592D" w14:textId="512AD9B8" w:rsidR="003D27D5" w:rsidRPr="00591217" w:rsidRDefault="003D27D5" w:rsidP="003D27D5">
            <w:pPr>
              <w:jc w:val="center"/>
              <w:rPr>
                <w:sz w:val="8"/>
                <w:szCs w:val="8"/>
              </w:rPr>
            </w:pPr>
            <w:r w:rsidRPr="00CB4FC3">
              <w:rPr>
                <w:sz w:val="16"/>
                <w:szCs w:val="16"/>
                <w:lang w:val="en-GB"/>
              </w:rPr>
              <w:t>464327</w:t>
            </w:r>
          </w:p>
        </w:tc>
        <w:tc>
          <w:tcPr>
            <w:tcW w:w="567" w:type="dxa"/>
            <w:vAlign w:val="center"/>
          </w:tcPr>
          <w:p w14:paraId="3B21E818" w14:textId="77777777" w:rsidR="003D27D5" w:rsidRPr="00591217" w:rsidRDefault="003D27D5" w:rsidP="003D27D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567" w:type="dxa"/>
            <w:vAlign w:val="center"/>
          </w:tcPr>
          <w:p w14:paraId="1ED1A4E8" w14:textId="73EF4846" w:rsidR="003D27D5" w:rsidRPr="00591217" w:rsidRDefault="003D27D5" w:rsidP="003D27D5">
            <w:pPr>
              <w:jc w:val="center"/>
              <w:rPr>
                <w:sz w:val="8"/>
                <w:szCs w:val="8"/>
              </w:rPr>
            </w:pPr>
            <w:r>
              <w:rPr>
                <w:sz w:val="16"/>
                <w:szCs w:val="16"/>
                <w:lang w:val="en-GB"/>
              </w:rPr>
              <w:t>R</w:t>
            </w:r>
          </w:p>
        </w:tc>
        <w:tc>
          <w:tcPr>
            <w:tcW w:w="1560" w:type="dxa"/>
            <w:vAlign w:val="center"/>
          </w:tcPr>
          <w:p w14:paraId="6BB016FE" w14:textId="77777777" w:rsidR="003D27D5" w:rsidRPr="00591217" w:rsidRDefault="003D27D5" w:rsidP="003D27D5">
            <w:pPr>
              <w:jc w:val="center"/>
              <w:rPr>
                <w:b/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5D6F0FC0" w14:textId="77777777" w:rsidR="003D27D5" w:rsidRPr="00591217" w:rsidRDefault="003D27D5" w:rsidP="003D27D5">
            <w:pPr>
              <w:jc w:val="center"/>
              <w:rPr>
                <w:b/>
                <w:sz w:val="8"/>
                <w:szCs w:val="8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08BC0DCC" w14:textId="77777777" w:rsidR="003D27D5" w:rsidRPr="00591217" w:rsidRDefault="003D27D5" w:rsidP="003D27D5">
            <w:pPr>
              <w:jc w:val="center"/>
              <w:rPr>
                <w:b/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316A04CE" w14:textId="77777777" w:rsidR="003D27D5" w:rsidRPr="00591217" w:rsidRDefault="003D27D5" w:rsidP="003D27D5">
            <w:pPr>
              <w:jc w:val="center"/>
              <w:rPr>
                <w:b/>
                <w:sz w:val="8"/>
                <w:szCs w:val="8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4B47276E" w14:textId="77777777" w:rsidR="003D27D5" w:rsidRPr="00591217" w:rsidRDefault="003D27D5" w:rsidP="003D27D5">
            <w:pPr>
              <w:jc w:val="center"/>
              <w:rPr>
                <w:b/>
                <w:sz w:val="8"/>
                <w:szCs w:val="8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03C08394" w14:textId="77777777" w:rsidR="003D27D5" w:rsidRPr="00591217" w:rsidRDefault="003D27D5" w:rsidP="003D27D5">
            <w:pPr>
              <w:jc w:val="center"/>
              <w:rPr>
                <w:b/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0B84655D" w14:textId="77777777" w:rsidR="003D27D5" w:rsidRPr="00591217" w:rsidRDefault="003D27D5" w:rsidP="003D27D5">
            <w:pPr>
              <w:rPr>
                <w:b/>
                <w:sz w:val="8"/>
                <w:szCs w:val="8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713154C8" w14:textId="77777777" w:rsidR="003D27D5" w:rsidRPr="00591217" w:rsidRDefault="003D27D5" w:rsidP="003D27D5">
            <w:pPr>
              <w:rPr>
                <w:b/>
                <w:sz w:val="8"/>
                <w:szCs w:val="8"/>
                <w:lang w:val="en-GB"/>
              </w:rPr>
            </w:pPr>
          </w:p>
        </w:tc>
      </w:tr>
      <w:tr w:rsidR="003D27D5" w:rsidRPr="006C7E7C" w14:paraId="6460A1EA" w14:textId="77777777" w:rsidTr="00591217">
        <w:trPr>
          <w:cantSplit/>
          <w:trHeight w:val="454"/>
        </w:trPr>
        <w:tc>
          <w:tcPr>
            <w:tcW w:w="568" w:type="dxa"/>
            <w:vAlign w:val="center"/>
          </w:tcPr>
          <w:p w14:paraId="153EEB65" w14:textId="77777777" w:rsidR="003D27D5" w:rsidRPr="00B0780C" w:rsidRDefault="003D27D5" w:rsidP="003D27D5">
            <w:pPr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843" w:type="dxa"/>
            <w:vAlign w:val="center"/>
          </w:tcPr>
          <w:p w14:paraId="29D94B7F" w14:textId="77777777" w:rsidR="003D27D5" w:rsidRPr="00B0780C" w:rsidRDefault="003D27D5" w:rsidP="003D27D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10321DC2" w14:textId="77777777" w:rsidR="003D27D5" w:rsidRPr="00B0780C" w:rsidRDefault="003D27D5" w:rsidP="003D27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6DAC4E0D" w14:textId="77777777" w:rsidR="003D27D5" w:rsidRPr="00B0780C" w:rsidRDefault="003D27D5" w:rsidP="003D27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63B39DE" w14:textId="77777777" w:rsidR="003D27D5" w:rsidRPr="00B0780C" w:rsidRDefault="003D27D5" w:rsidP="003D27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927B7EA" w14:textId="77777777" w:rsidR="003D27D5" w:rsidRDefault="003D27D5" w:rsidP="003D27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73C763AC" w14:textId="77777777" w:rsidR="003D27D5" w:rsidRPr="006C7E7C" w:rsidRDefault="003D27D5" w:rsidP="003D27D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347AB41" w14:textId="77777777" w:rsidR="003D27D5" w:rsidRPr="006C7E7C" w:rsidRDefault="003D27D5" w:rsidP="003D27D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2F81BA80" w14:textId="77777777" w:rsidR="003D27D5" w:rsidRPr="006C7E7C" w:rsidRDefault="003D27D5" w:rsidP="003D27D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1EDC8AD5" w14:textId="77777777" w:rsidR="003D27D5" w:rsidRPr="006C7E7C" w:rsidRDefault="003D27D5" w:rsidP="003D27D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0DC6C80D" w14:textId="77777777" w:rsidR="003D27D5" w:rsidRPr="006C7E7C" w:rsidRDefault="003D27D5" w:rsidP="003D27D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1DF556D1" w14:textId="77777777" w:rsidR="003D27D5" w:rsidRPr="006C7E7C" w:rsidRDefault="003D27D5" w:rsidP="003D27D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68105D53" w14:textId="77777777" w:rsidR="003D27D5" w:rsidRPr="006C7E7C" w:rsidRDefault="003D27D5" w:rsidP="003D27D5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56D92B58" w14:textId="77777777" w:rsidR="003D27D5" w:rsidRPr="006C7E7C" w:rsidRDefault="003D27D5" w:rsidP="003D27D5">
            <w:pPr>
              <w:rPr>
                <w:sz w:val="16"/>
                <w:szCs w:val="16"/>
                <w:lang w:val="en-GB"/>
              </w:rPr>
            </w:pPr>
          </w:p>
        </w:tc>
      </w:tr>
    </w:tbl>
    <w:p w14:paraId="6A306AC4" w14:textId="77777777" w:rsidR="00303120" w:rsidRPr="009C6444" w:rsidRDefault="009E3945" w:rsidP="00955E98">
      <w:pPr>
        <w:tabs>
          <w:tab w:val="left" w:pos="900"/>
        </w:tabs>
        <w:rPr>
          <w:sz w:val="16"/>
          <w:szCs w:val="16"/>
          <w:lang w:val="en-GB"/>
        </w:rPr>
      </w:pPr>
      <w:r w:rsidRPr="009C6444">
        <w:rPr>
          <w:sz w:val="16"/>
          <w:szCs w:val="16"/>
          <w:lang w:val="en-GB"/>
        </w:rPr>
        <w:t>*Add as many rows as required</w:t>
      </w:r>
    </w:p>
    <w:tbl>
      <w:tblPr>
        <w:tblW w:w="15017" w:type="dxa"/>
        <w:tblInd w:w="-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85"/>
        <w:gridCol w:w="3760"/>
        <w:gridCol w:w="3735"/>
        <w:gridCol w:w="3737"/>
      </w:tblGrid>
      <w:tr w:rsidR="008E5115" w:rsidRPr="00876958" w14:paraId="3EB1377C" w14:textId="77777777" w:rsidTr="006C7E7C">
        <w:trPr>
          <w:cantSplit/>
          <w:trHeight w:hRule="exact" w:val="2186"/>
        </w:trPr>
        <w:tc>
          <w:tcPr>
            <w:tcW w:w="378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E7CDC75" w14:textId="77777777" w:rsidR="008E5115" w:rsidRPr="009C6444" w:rsidRDefault="00454828" w:rsidP="00654874">
            <w:pPr>
              <w:tabs>
                <w:tab w:val="left" w:pos="900"/>
              </w:tabs>
              <w:spacing w:line="240" w:lineRule="auto"/>
              <w:ind w:left="282"/>
              <w:rPr>
                <w:b/>
                <w:sz w:val="24"/>
                <w:szCs w:val="20"/>
                <w:lang w:val="en-GB"/>
              </w:rPr>
            </w:pPr>
            <w:r w:rsidRPr="009C6444">
              <w:rPr>
                <w:b/>
                <w:sz w:val="24"/>
                <w:szCs w:val="20"/>
                <w:lang w:val="en-GB"/>
              </w:rPr>
              <w:lastRenderedPageBreak/>
              <w:t>NOTE:</w:t>
            </w:r>
          </w:p>
          <w:p w14:paraId="77226CFC" w14:textId="77777777" w:rsidR="00454828" w:rsidRPr="009C6444" w:rsidRDefault="00454828" w:rsidP="00654874">
            <w:pPr>
              <w:tabs>
                <w:tab w:val="left" w:pos="900"/>
              </w:tabs>
              <w:spacing w:line="240" w:lineRule="auto"/>
              <w:ind w:left="282"/>
              <w:rPr>
                <w:sz w:val="20"/>
                <w:szCs w:val="20"/>
                <w:lang w:val="en-GB"/>
              </w:rPr>
            </w:pPr>
            <w:r w:rsidRPr="009C6444">
              <w:rPr>
                <w:sz w:val="20"/>
                <w:szCs w:val="20"/>
                <w:lang w:val="en-GB"/>
              </w:rPr>
              <w:t>H = HOLD POINT</w:t>
            </w:r>
          </w:p>
          <w:p w14:paraId="7EBC02BE" w14:textId="77777777" w:rsidR="00454828" w:rsidRPr="009C6444" w:rsidRDefault="00454828" w:rsidP="00654874">
            <w:pPr>
              <w:tabs>
                <w:tab w:val="left" w:pos="900"/>
              </w:tabs>
              <w:spacing w:line="240" w:lineRule="auto"/>
              <w:ind w:left="282"/>
              <w:rPr>
                <w:sz w:val="20"/>
                <w:szCs w:val="20"/>
                <w:lang w:val="en-GB"/>
              </w:rPr>
            </w:pPr>
            <w:r w:rsidRPr="009C6444">
              <w:rPr>
                <w:sz w:val="20"/>
                <w:szCs w:val="20"/>
                <w:lang w:val="en-GB"/>
              </w:rPr>
              <w:t>N = NOTIFICATION POINT</w:t>
            </w:r>
          </w:p>
          <w:p w14:paraId="420F459B" w14:textId="77777777" w:rsidR="009C6444" w:rsidRDefault="00454828" w:rsidP="0043747C">
            <w:pPr>
              <w:tabs>
                <w:tab w:val="left" w:pos="900"/>
              </w:tabs>
              <w:spacing w:line="240" w:lineRule="auto"/>
              <w:ind w:left="282"/>
              <w:rPr>
                <w:sz w:val="20"/>
                <w:szCs w:val="20"/>
                <w:lang w:val="en-GB"/>
              </w:rPr>
            </w:pPr>
            <w:r w:rsidRPr="0043747C">
              <w:rPr>
                <w:sz w:val="20"/>
                <w:szCs w:val="20"/>
                <w:lang w:val="en-GB"/>
              </w:rPr>
              <w:t>R = REVIEW AND APPROVAL OF REPORT</w:t>
            </w:r>
            <w:r w:rsidR="0043747C" w:rsidRPr="0043747C">
              <w:rPr>
                <w:sz w:val="20"/>
                <w:szCs w:val="20"/>
                <w:lang w:val="en-GB"/>
              </w:rPr>
              <w:t xml:space="preserve"> </w:t>
            </w:r>
          </w:p>
          <w:p w14:paraId="0DC23554" w14:textId="5E4931A9" w:rsidR="00454828" w:rsidRPr="0043747C" w:rsidRDefault="009C6444" w:rsidP="0043747C">
            <w:pPr>
              <w:tabs>
                <w:tab w:val="left" w:pos="900"/>
              </w:tabs>
              <w:spacing w:line="240" w:lineRule="auto"/>
              <w:ind w:left="282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W = WITNESS POINT</w:t>
            </w:r>
            <w:r w:rsidR="009A058B" w:rsidRPr="0043747C">
              <w:rPr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3760" w:type="dxa"/>
            <w:tcBorders>
              <w:bottom w:val="single" w:sz="4" w:space="0" w:color="auto"/>
            </w:tcBorders>
          </w:tcPr>
          <w:p w14:paraId="6E848632" w14:textId="77777777" w:rsidR="008E5115" w:rsidRPr="00876958" w:rsidRDefault="00454828" w:rsidP="00654874">
            <w:pPr>
              <w:tabs>
                <w:tab w:val="left" w:pos="900"/>
              </w:tabs>
              <w:spacing w:line="240" w:lineRule="auto"/>
              <w:ind w:left="282"/>
              <w:rPr>
                <w:b/>
                <w:sz w:val="24"/>
                <w:szCs w:val="20"/>
                <w:lang w:val="en-GB"/>
              </w:rPr>
            </w:pPr>
            <w:r w:rsidRPr="00876958">
              <w:rPr>
                <w:b/>
                <w:sz w:val="24"/>
                <w:szCs w:val="20"/>
                <w:lang w:val="en-GB"/>
              </w:rPr>
              <w:t>SUPPLIER</w:t>
            </w:r>
            <w:r w:rsidR="00F67193" w:rsidRPr="00876958">
              <w:rPr>
                <w:b/>
                <w:sz w:val="24"/>
                <w:szCs w:val="20"/>
                <w:lang w:val="en-GB"/>
              </w:rPr>
              <w:t>:</w:t>
            </w:r>
          </w:p>
          <w:p w14:paraId="6D1D0C38" w14:textId="77777777" w:rsidR="00EA274C" w:rsidRPr="009E3945" w:rsidRDefault="00F67193" w:rsidP="00EA274C">
            <w:pPr>
              <w:tabs>
                <w:tab w:val="left" w:pos="900"/>
              </w:tabs>
              <w:spacing w:line="480" w:lineRule="auto"/>
              <w:ind w:left="282"/>
              <w:rPr>
                <w:sz w:val="20"/>
                <w:szCs w:val="20"/>
                <w:lang w:val="en-GB"/>
              </w:rPr>
            </w:pPr>
            <w:r w:rsidRPr="009E3945">
              <w:rPr>
                <w:b/>
                <w:sz w:val="20"/>
                <w:szCs w:val="20"/>
                <w:lang w:val="en-GB"/>
              </w:rPr>
              <w:t>Approved</w:t>
            </w:r>
            <w:r w:rsidR="00B056E2" w:rsidRPr="009E3945">
              <w:rPr>
                <w:b/>
                <w:sz w:val="20"/>
                <w:szCs w:val="20"/>
                <w:lang w:val="en-GB"/>
              </w:rPr>
              <w:t xml:space="preserve"> by</w:t>
            </w:r>
            <w:r w:rsidRPr="009E3945">
              <w:rPr>
                <w:b/>
                <w:sz w:val="20"/>
                <w:szCs w:val="20"/>
                <w:lang w:val="en-GB"/>
              </w:rPr>
              <w:t>:</w:t>
            </w:r>
            <w:r w:rsidR="009E3945">
              <w:rPr>
                <w:b/>
                <w:sz w:val="20"/>
                <w:szCs w:val="20"/>
                <w:lang w:val="en-GB"/>
              </w:rPr>
              <w:t xml:space="preserve"> </w:t>
            </w:r>
            <w:r w:rsidR="006C7E7C" w:rsidRPr="006C7E7C">
              <w:rPr>
                <w:sz w:val="20"/>
                <w:szCs w:val="20"/>
                <w:lang w:val="en-GB"/>
              </w:rPr>
              <w:t>N. Surname</w:t>
            </w:r>
          </w:p>
          <w:p w14:paraId="0E6ABB74" w14:textId="77777777" w:rsidR="00B056E2" w:rsidRPr="009E3945" w:rsidRDefault="00EA274C" w:rsidP="00EA274C">
            <w:pPr>
              <w:tabs>
                <w:tab w:val="left" w:pos="900"/>
              </w:tabs>
              <w:spacing w:line="480" w:lineRule="auto"/>
              <w:ind w:left="282"/>
              <w:rPr>
                <w:sz w:val="20"/>
                <w:szCs w:val="20"/>
                <w:lang w:val="en-GB"/>
              </w:rPr>
            </w:pPr>
            <w:r w:rsidRPr="009E3945">
              <w:rPr>
                <w:b/>
                <w:sz w:val="20"/>
                <w:szCs w:val="20"/>
                <w:lang w:val="en-GB"/>
              </w:rPr>
              <w:t xml:space="preserve">Signature: </w:t>
            </w:r>
          </w:p>
          <w:p w14:paraId="2FA61567" w14:textId="77777777" w:rsidR="00F67193" w:rsidRPr="009E3945" w:rsidRDefault="00F67193" w:rsidP="00EA274C">
            <w:pPr>
              <w:tabs>
                <w:tab w:val="left" w:pos="900"/>
              </w:tabs>
              <w:spacing w:line="480" w:lineRule="auto"/>
              <w:ind w:left="282"/>
              <w:rPr>
                <w:sz w:val="20"/>
                <w:szCs w:val="20"/>
                <w:lang w:val="en-GB"/>
              </w:rPr>
            </w:pPr>
            <w:r w:rsidRPr="009E3945">
              <w:rPr>
                <w:b/>
                <w:sz w:val="20"/>
                <w:szCs w:val="20"/>
                <w:lang w:val="en-GB"/>
              </w:rPr>
              <w:t>Date:</w:t>
            </w:r>
            <w:r w:rsidR="009E3945">
              <w:rPr>
                <w:b/>
                <w:sz w:val="20"/>
                <w:szCs w:val="20"/>
                <w:lang w:val="en-GB"/>
              </w:rPr>
              <w:t xml:space="preserve"> </w:t>
            </w:r>
            <w:r w:rsidR="006C7E7C" w:rsidRPr="006C7E7C">
              <w:rPr>
                <w:rStyle w:val="FPTitle2Char"/>
                <w:rFonts w:asciiTheme="minorHAnsi" w:eastAsiaTheme="minorEastAsia" w:hAnsiTheme="minorHAnsi"/>
                <w:b w:val="0"/>
                <w:bCs w:val="0"/>
                <w:i w:val="0"/>
                <w:sz w:val="20"/>
                <w:szCs w:val="20"/>
              </w:rPr>
              <w:t>DD/MM/20YY</w:t>
            </w:r>
          </w:p>
        </w:tc>
        <w:tc>
          <w:tcPr>
            <w:tcW w:w="3735" w:type="dxa"/>
            <w:tcBorders>
              <w:bottom w:val="single" w:sz="4" w:space="0" w:color="auto"/>
            </w:tcBorders>
          </w:tcPr>
          <w:p w14:paraId="118FD61B" w14:textId="77777777" w:rsidR="008E5115" w:rsidRPr="00876958" w:rsidRDefault="00134646" w:rsidP="00654874">
            <w:pPr>
              <w:tabs>
                <w:tab w:val="left" w:pos="900"/>
              </w:tabs>
              <w:spacing w:line="240" w:lineRule="auto"/>
              <w:ind w:left="282"/>
              <w:rPr>
                <w:b/>
                <w:sz w:val="24"/>
                <w:szCs w:val="20"/>
                <w:lang w:val="en-GB"/>
              </w:rPr>
            </w:pPr>
            <w:r w:rsidRPr="00876958">
              <w:rPr>
                <w:b/>
                <w:sz w:val="24"/>
                <w:szCs w:val="20"/>
                <w:lang w:val="en-GB"/>
              </w:rPr>
              <w:t>CLIENT</w:t>
            </w:r>
            <w:r w:rsidR="00F67193" w:rsidRPr="00876958">
              <w:rPr>
                <w:b/>
                <w:sz w:val="24"/>
                <w:szCs w:val="20"/>
                <w:lang w:val="en-GB"/>
              </w:rPr>
              <w:t>:</w:t>
            </w:r>
          </w:p>
          <w:p w14:paraId="56157A70" w14:textId="77777777" w:rsidR="00EA274C" w:rsidRPr="009E3945" w:rsidRDefault="00EA274C" w:rsidP="00EA274C">
            <w:pPr>
              <w:tabs>
                <w:tab w:val="left" w:pos="900"/>
              </w:tabs>
              <w:spacing w:line="480" w:lineRule="auto"/>
              <w:ind w:left="282"/>
              <w:rPr>
                <w:sz w:val="20"/>
                <w:szCs w:val="20"/>
                <w:lang w:val="en-GB"/>
              </w:rPr>
            </w:pPr>
            <w:r w:rsidRPr="009E3945">
              <w:rPr>
                <w:b/>
                <w:sz w:val="20"/>
                <w:szCs w:val="20"/>
                <w:lang w:val="en-GB"/>
              </w:rPr>
              <w:t>Approved by:</w:t>
            </w:r>
            <w:r w:rsidR="009E3945">
              <w:rPr>
                <w:b/>
                <w:sz w:val="20"/>
                <w:szCs w:val="20"/>
                <w:lang w:val="en-GB"/>
              </w:rPr>
              <w:t xml:space="preserve"> </w:t>
            </w:r>
            <w:r w:rsidR="006C7E7C" w:rsidRPr="006C7E7C">
              <w:rPr>
                <w:sz w:val="20"/>
                <w:szCs w:val="20"/>
                <w:lang w:val="en-GB"/>
              </w:rPr>
              <w:t>N. Surname</w:t>
            </w:r>
          </w:p>
          <w:p w14:paraId="1106F01C" w14:textId="77777777" w:rsidR="00EA274C" w:rsidRPr="009E3945" w:rsidRDefault="00EA274C" w:rsidP="00EA274C">
            <w:pPr>
              <w:tabs>
                <w:tab w:val="left" w:pos="900"/>
              </w:tabs>
              <w:spacing w:line="480" w:lineRule="auto"/>
              <w:ind w:left="282"/>
              <w:rPr>
                <w:sz w:val="20"/>
                <w:szCs w:val="20"/>
                <w:lang w:val="en-GB"/>
              </w:rPr>
            </w:pPr>
            <w:r w:rsidRPr="009E3945">
              <w:rPr>
                <w:b/>
                <w:sz w:val="20"/>
                <w:szCs w:val="20"/>
                <w:lang w:val="en-GB"/>
              </w:rPr>
              <w:t xml:space="preserve">Signature: </w:t>
            </w:r>
          </w:p>
          <w:p w14:paraId="52361858" w14:textId="77777777" w:rsidR="00F67193" w:rsidRPr="009E3945" w:rsidRDefault="00EA274C" w:rsidP="00EA274C">
            <w:pPr>
              <w:tabs>
                <w:tab w:val="left" w:pos="900"/>
              </w:tabs>
              <w:spacing w:line="240" w:lineRule="auto"/>
              <w:ind w:left="282"/>
              <w:rPr>
                <w:sz w:val="20"/>
                <w:szCs w:val="20"/>
                <w:lang w:val="en-GB"/>
              </w:rPr>
            </w:pPr>
            <w:r w:rsidRPr="009E3945">
              <w:rPr>
                <w:b/>
                <w:sz w:val="20"/>
                <w:szCs w:val="20"/>
                <w:lang w:val="en-GB"/>
              </w:rPr>
              <w:t>Date:</w:t>
            </w:r>
            <w:r w:rsidR="009E3945">
              <w:rPr>
                <w:b/>
                <w:sz w:val="20"/>
                <w:szCs w:val="20"/>
                <w:lang w:val="en-GB"/>
              </w:rPr>
              <w:t xml:space="preserve"> </w:t>
            </w:r>
            <w:r w:rsidR="006C7E7C" w:rsidRPr="006C7E7C">
              <w:rPr>
                <w:rStyle w:val="FPTitle2Char"/>
                <w:rFonts w:asciiTheme="minorHAnsi" w:eastAsiaTheme="minorEastAsia" w:hAnsiTheme="minorHAnsi"/>
                <w:b w:val="0"/>
                <w:bCs w:val="0"/>
                <w:i w:val="0"/>
                <w:sz w:val="20"/>
                <w:szCs w:val="20"/>
              </w:rPr>
              <w:t>DD/MM/20YY</w:t>
            </w:r>
          </w:p>
        </w:tc>
        <w:tc>
          <w:tcPr>
            <w:tcW w:w="3736" w:type="dxa"/>
            <w:tcBorders>
              <w:bottom w:val="single" w:sz="4" w:space="0" w:color="auto"/>
              <w:right w:val="nil"/>
            </w:tcBorders>
          </w:tcPr>
          <w:p w14:paraId="0050CE53" w14:textId="77777777" w:rsidR="008E5115" w:rsidRPr="00876958" w:rsidRDefault="00E054E2" w:rsidP="00654874">
            <w:pPr>
              <w:tabs>
                <w:tab w:val="left" w:pos="900"/>
              </w:tabs>
              <w:spacing w:line="240" w:lineRule="auto"/>
              <w:ind w:left="282"/>
              <w:rPr>
                <w:b/>
                <w:szCs w:val="20"/>
                <w:lang w:val="en-GB"/>
              </w:rPr>
            </w:pPr>
            <w:r w:rsidRPr="00876958">
              <w:rPr>
                <w:b/>
                <w:sz w:val="24"/>
                <w:szCs w:val="20"/>
                <w:lang w:val="en-GB"/>
              </w:rPr>
              <w:t>3</w:t>
            </w:r>
            <w:r w:rsidRPr="00876958">
              <w:rPr>
                <w:b/>
                <w:sz w:val="24"/>
                <w:szCs w:val="20"/>
                <w:vertAlign w:val="superscript"/>
                <w:lang w:val="en-GB"/>
              </w:rPr>
              <w:t>rd</w:t>
            </w:r>
            <w:r w:rsidRPr="00876958">
              <w:rPr>
                <w:b/>
                <w:sz w:val="24"/>
                <w:szCs w:val="20"/>
                <w:lang w:val="en-GB"/>
              </w:rPr>
              <w:t xml:space="preserve"> PART</w:t>
            </w:r>
            <w:r w:rsidR="00EA274C">
              <w:rPr>
                <w:b/>
                <w:sz w:val="24"/>
                <w:szCs w:val="20"/>
                <w:lang w:val="en-GB"/>
              </w:rPr>
              <w:t>Y</w:t>
            </w:r>
            <w:r w:rsidR="00F67193" w:rsidRPr="00876958">
              <w:rPr>
                <w:b/>
                <w:sz w:val="24"/>
                <w:szCs w:val="20"/>
                <w:lang w:val="en-GB"/>
              </w:rPr>
              <w:t xml:space="preserve"> (if any):</w:t>
            </w:r>
          </w:p>
          <w:p w14:paraId="3707FE46" w14:textId="77777777" w:rsidR="00EA274C" w:rsidRPr="009E3945" w:rsidRDefault="00EA274C" w:rsidP="00EA274C">
            <w:pPr>
              <w:tabs>
                <w:tab w:val="left" w:pos="900"/>
              </w:tabs>
              <w:spacing w:line="480" w:lineRule="auto"/>
              <w:ind w:left="282"/>
              <w:rPr>
                <w:sz w:val="20"/>
                <w:szCs w:val="20"/>
                <w:lang w:val="en-GB"/>
              </w:rPr>
            </w:pPr>
            <w:r w:rsidRPr="009E3945">
              <w:rPr>
                <w:b/>
                <w:sz w:val="20"/>
                <w:szCs w:val="20"/>
                <w:lang w:val="en-GB"/>
              </w:rPr>
              <w:t>Approved by:</w:t>
            </w:r>
            <w:r w:rsidR="009E3945">
              <w:rPr>
                <w:b/>
                <w:sz w:val="20"/>
                <w:szCs w:val="20"/>
                <w:lang w:val="en-GB"/>
              </w:rPr>
              <w:t xml:space="preserve"> </w:t>
            </w:r>
            <w:r w:rsidR="006C7E7C" w:rsidRPr="006C7E7C">
              <w:rPr>
                <w:sz w:val="20"/>
                <w:szCs w:val="20"/>
                <w:lang w:val="en-GB"/>
              </w:rPr>
              <w:t>N. Surname</w:t>
            </w:r>
          </w:p>
          <w:p w14:paraId="48B29F25" w14:textId="77777777" w:rsidR="00EA274C" w:rsidRPr="009E3945" w:rsidRDefault="00EA274C" w:rsidP="00EA274C">
            <w:pPr>
              <w:tabs>
                <w:tab w:val="left" w:pos="900"/>
              </w:tabs>
              <w:spacing w:line="480" w:lineRule="auto"/>
              <w:ind w:left="282"/>
              <w:rPr>
                <w:sz w:val="20"/>
                <w:szCs w:val="20"/>
                <w:lang w:val="en-GB"/>
              </w:rPr>
            </w:pPr>
            <w:r w:rsidRPr="009E3945">
              <w:rPr>
                <w:b/>
                <w:sz w:val="20"/>
                <w:szCs w:val="20"/>
                <w:lang w:val="en-GB"/>
              </w:rPr>
              <w:t xml:space="preserve">Signature: </w:t>
            </w:r>
          </w:p>
          <w:p w14:paraId="07901CE5" w14:textId="77777777" w:rsidR="00F67193" w:rsidRPr="009E3945" w:rsidRDefault="00EA274C" w:rsidP="00EA274C">
            <w:pPr>
              <w:tabs>
                <w:tab w:val="left" w:pos="900"/>
              </w:tabs>
              <w:spacing w:line="240" w:lineRule="auto"/>
              <w:ind w:left="282"/>
              <w:rPr>
                <w:sz w:val="20"/>
                <w:szCs w:val="20"/>
                <w:lang w:val="en-GB"/>
              </w:rPr>
            </w:pPr>
            <w:r w:rsidRPr="009E3945">
              <w:rPr>
                <w:b/>
                <w:sz w:val="20"/>
                <w:szCs w:val="20"/>
                <w:lang w:val="en-GB"/>
              </w:rPr>
              <w:t>Date:</w:t>
            </w:r>
            <w:r w:rsidR="009E3945">
              <w:rPr>
                <w:b/>
                <w:sz w:val="20"/>
                <w:szCs w:val="20"/>
                <w:lang w:val="en-GB"/>
              </w:rPr>
              <w:t xml:space="preserve"> </w:t>
            </w:r>
            <w:r w:rsidR="006C7E7C" w:rsidRPr="006C7E7C">
              <w:rPr>
                <w:rStyle w:val="FPTitle2Char"/>
                <w:rFonts w:asciiTheme="minorHAnsi" w:eastAsiaTheme="minorEastAsia" w:hAnsiTheme="minorHAnsi"/>
                <w:b w:val="0"/>
                <w:bCs w:val="0"/>
                <w:i w:val="0"/>
                <w:sz w:val="20"/>
                <w:szCs w:val="20"/>
              </w:rPr>
              <w:t>DD/MM/20YY</w:t>
            </w:r>
          </w:p>
        </w:tc>
      </w:tr>
      <w:tr w:rsidR="006842CE" w:rsidRPr="00876958" w14:paraId="679E65E1" w14:textId="77777777" w:rsidTr="00216032">
        <w:trPr>
          <w:cantSplit/>
          <w:trHeight w:hRule="exact" w:val="1706"/>
        </w:trPr>
        <w:tc>
          <w:tcPr>
            <w:tcW w:w="15017" w:type="dxa"/>
            <w:gridSpan w:val="4"/>
            <w:tcBorders>
              <w:left w:val="nil"/>
              <w:right w:val="nil"/>
            </w:tcBorders>
            <w:vAlign w:val="center"/>
          </w:tcPr>
          <w:p w14:paraId="2FAA7607" w14:textId="77777777" w:rsidR="006842CE" w:rsidRPr="00876958" w:rsidRDefault="006842CE" w:rsidP="00654874">
            <w:pPr>
              <w:pStyle w:val="ListParagraph"/>
              <w:numPr>
                <w:ilvl w:val="0"/>
                <w:numId w:val="16"/>
              </w:numPr>
              <w:tabs>
                <w:tab w:val="left" w:pos="900"/>
              </w:tabs>
              <w:spacing w:line="240" w:lineRule="auto"/>
              <w:rPr>
                <w:sz w:val="16"/>
                <w:szCs w:val="16"/>
                <w:lang w:val="en-GB"/>
              </w:rPr>
            </w:pPr>
            <w:r w:rsidRPr="00876958">
              <w:rPr>
                <w:b/>
                <w:sz w:val="16"/>
                <w:szCs w:val="16"/>
                <w:u w:val="single"/>
                <w:lang w:val="en-GB"/>
              </w:rPr>
              <w:t>N (Notification Point)</w:t>
            </w:r>
            <w:r w:rsidRPr="00876958">
              <w:rPr>
                <w:sz w:val="16"/>
                <w:szCs w:val="16"/>
                <w:lang w:val="en-GB"/>
              </w:rPr>
              <w:t>: CERN, or its authorized representative, is informed 5 working days in advance that a specific step has been completed and that the following step in the approved work-flow will be performed. A Notification Point does not affect the work-flow. Work can continue without CERN, or its authorized representative, reply.</w:t>
            </w:r>
          </w:p>
          <w:p w14:paraId="397EA630" w14:textId="77777777" w:rsidR="006842CE" w:rsidRPr="00876958" w:rsidRDefault="006842CE" w:rsidP="00654874">
            <w:pPr>
              <w:pStyle w:val="ListParagraph"/>
              <w:numPr>
                <w:ilvl w:val="0"/>
                <w:numId w:val="16"/>
              </w:numPr>
              <w:spacing w:line="240" w:lineRule="auto"/>
              <w:rPr>
                <w:sz w:val="16"/>
                <w:szCs w:val="16"/>
                <w:lang w:val="en-GB"/>
              </w:rPr>
            </w:pPr>
            <w:r w:rsidRPr="00876958">
              <w:rPr>
                <w:b/>
                <w:sz w:val="16"/>
                <w:szCs w:val="16"/>
                <w:u w:val="single"/>
                <w:lang w:val="en-GB"/>
              </w:rPr>
              <w:t>H (Hold Point)</w:t>
            </w:r>
            <w:r w:rsidRPr="00876958">
              <w:rPr>
                <w:sz w:val="16"/>
                <w:szCs w:val="16"/>
                <w:lang w:val="en-GB"/>
              </w:rPr>
              <w:t>: CERN, or its authorized representative, is informed that a specific step has been completed. The work-flow is stopped until CERN, or its authorized representative, provides a Hold Point Clearance. The clearance is provided within 5 working days upon submission of the quality control documentation relative to the performed step. In case of clearance the work-flow can continue. In case of rejection, a recovery plan shall be discussed with CERN and submitted to CERN for final approval within 10 working days.</w:t>
            </w:r>
          </w:p>
          <w:p w14:paraId="1759B5AF" w14:textId="77777777" w:rsidR="006842CE" w:rsidRDefault="006842CE" w:rsidP="00654874">
            <w:pPr>
              <w:pStyle w:val="ListParagraph"/>
              <w:numPr>
                <w:ilvl w:val="0"/>
                <w:numId w:val="16"/>
              </w:numPr>
              <w:spacing w:line="240" w:lineRule="auto"/>
              <w:rPr>
                <w:sz w:val="16"/>
                <w:szCs w:val="16"/>
                <w:lang w:val="en-GB"/>
              </w:rPr>
            </w:pPr>
            <w:r w:rsidRPr="00876958">
              <w:rPr>
                <w:b/>
                <w:sz w:val="16"/>
                <w:szCs w:val="16"/>
                <w:u w:val="single"/>
                <w:lang w:val="en-GB"/>
              </w:rPr>
              <w:t>R (Review)</w:t>
            </w:r>
            <w:r w:rsidRPr="00876958">
              <w:rPr>
                <w:sz w:val="16"/>
                <w:szCs w:val="16"/>
                <w:lang w:val="en-GB"/>
              </w:rPr>
              <w:t>: The quality records will be reviewed.</w:t>
            </w:r>
          </w:p>
          <w:p w14:paraId="4ABA4964" w14:textId="0E35354B" w:rsidR="00216032" w:rsidRPr="00216032" w:rsidRDefault="00216032" w:rsidP="00216032">
            <w:pPr>
              <w:pStyle w:val="ListParagraph"/>
              <w:numPr>
                <w:ilvl w:val="0"/>
                <w:numId w:val="16"/>
              </w:numPr>
              <w:spacing w:line="240" w:lineRule="auto"/>
              <w:rPr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u w:val="single"/>
                <w:lang w:val="en-GB"/>
              </w:rPr>
              <w:t>W (Witness Point)</w:t>
            </w:r>
            <w:r w:rsidRPr="009F79B5">
              <w:rPr>
                <w:sz w:val="16"/>
                <w:szCs w:val="16"/>
                <w:lang w:val="en-GB"/>
              </w:rPr>
              <w:t>:</w:t>
            </w:r>
            <w:r>
              <w:rPr>
                <w:sz w:val="16"/>
                <w:szCs w:val="16"/>
                <w:lang w:val="en-GB"/>
              </w:rPr>
              <w:t xml:space="preserve"> </w:t>
            </w:r>
            <w:r w:rsidRPr="00876958">
              <w:rPr>
                <w:sz w:val="16"/>
                <w:szCs w:val="16"/>
                <w:lang w:val="en-GB"/>
              </w:rPr>
              <w:t>CERN</w:t>
            </w:r>
            <w:r>
              <w:rPr>
                <w:sz w:val="16"/>
                <w:szCs w:val="16"/>
                <w:lang w:val="en-GB"/>
              </w:rPr>
              <w:t xml:space="preserve">, </w:t>
            </w:r>
            <w:r w:rsidRPr="00876958">
              <w:rPr>
                <w:sz w:val="16"/>
                <w:szCs w:val="16"/>
                <w:lang w:val="en-GB"/>
              </w:rPr>
              <w:t>or its authorized representative</w:t>
            </w:r>
            <w:r>
              <w:rPr>
                <w:sz w:val="16"/>
                <w:szCs w:val="16"/>
                <w:lang w:val="en-GB"/>
              </w:rPr>
              <w:t>, intends to attend any specific step of the production. The supplier will notify the client with 10 working days in advance that the activity will be performed.</w:t>
            </w:r>
          </w:p>
        </w:tc>
      </w:tr>
    </w:tbl>
    <w:p w14:paraId="42B75FCD" w14:textId="77777777" w:rsidR="00454828" w:rsidRPr="003C3988" w:rsidRDefault="00454828" w:rsidP="006722A6">
      <w:pPr>
        <w:tabs>
          <w:tab w:val="left" w:pos="900"/>
        </w:tabs>
        <w:rPr>
          <w:sz w:val="16"/>
          <w:szCs w:val="16"/>
        </w:rPr>
      </w:pPr>
    </w:p>
    <w:sectPr w:rsidR="00454828" w:rsidRPr="003C3988" w:rsidSect="006722A6">
      <w:headerReference w:type="default" r:id="rId10"/>
      <w:footerReference w:type="default" r:id="rId11"/>
      <w:headerReference w:type="first" r:id="rId12"/>
      <w:footerReference w:type="first" r:id="rId13"/>
      <w:pgSz w:w="16838" w:h="11906" w:orient="landscape" w:code="9"/>
      <w:pgMar w:top="859" w:right="1103" w:bottom="1560" w:left="1134" w:header="0" w:footer="193" w:gutter="0"/>
      <w:cols w:space="720"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Isabel Bejar Alonso" w:date="2017-11-02T11:14:00Z" w:initials="IBA">
    <w:p w14:paraId="62FB326E" w14:textId="77777777" w:rsidR="00BB46B4" w:rsidRDefault="009C28B5" w:rsidP="009C28B5">
      <w:pPr>
        <w:autoSpaceDE w:val="0"/>
        <w:autoSpaceDN w:val="0"/>
        <w:spacing w:before="40" w:after="40" w:line="240" w:lineRule="auto"/>
        <w:rPr>
          <w:rFonts w:ascii="Segoe UI" w:hAnsi="Segoe UI" w:cs="Segoe UI"/>
          <w:color w:val="000000"/>
          <w:sz w:val="20"/>
          <w:szCs w:val="20"/>
          <w:lang w:val="en-GB"/>
        </w:rPr>
      </w:pPr>
      <w:r>
        <w:rPr>
          <w:rStyle w:val="CommentReference"/>
        </w:rPr>
        <w:annotationRef/>
      </w:r>
      <w:r w:rsidR="00BB46B4">
        <w:rPr>
          <w:rFonts w:ascii="Segoe UI" w:hAnsi="Segoe UI" w:cs="Segoe UI"/>
          <w:color w:val="000000"/>
          <w:sz w:val="20"/>
          <w:szCs w:val="20"/>
          <w:lang w:val="en-GB"/>
        </w:rPr>
        <w:t>### Sequential number given by MTF</w:t>
      </w:r>
    </w:p>
    <w:p w14:paraId="59CA808C" w14:textId="77777777" w:rsidR="00BB46B4" w:rsidRDefault="00BB46B4" w:rsidP="009C28B5">
      <w:pPr>
        <w:autoSpaceDE w:val="0"/>
        <w:autoSpaceDN w:val="0"/>
        <w:spacing w:before="40" w:after="40" w:line="240" w:lineRule="auto"/>
        <w:rPr>
          <w:rFonts w:ascii="Segoe UI" w:hAnsi="Segoe UI" w:cs="Segoe UI"/>
          <w:color w:val="000000"/>
          <w:sz w:val="20"/>
          <w:szCs w:val="20"/>
          <w:lang w:val="en-GB"/>
        </w:rPr>
      </w:pPr>
      <w:r>
        <w:rPr>
          <w:rFonts w:ascii="Segoe UI" w:hAnsi="Segoe UI" w:cs="Segoe UI"/>
          <w:color w:val="000000"/>
          <w:sz w:val="20"/>
          <w:szCs w:val="20"/>
          <w:lang w:val="en-GB"/>
        </w:rPr>
        <w:t xml:space="preserve">Production sites are: </w:t>
      </w:r>
    </w:p>
    <w:p w14:paraId="48B26BDA" w14:textId="77777777" w:rsidR="009C28B5" w:rsidRDefault="00BB46B4" w:rsidP="009C28B5">
      <w:pPr>
        <w:autoSpaceDE w:val="0"/>
        <w:autoSpaceDN w:val="0"/>
        <w:spacing w:before="40" w:after="40" w:line="240" w:lineRule="auto"/>
        <w:rPr>
          <w:rFonts w:eastAsia="Times New Roman"/>
          <w:lang w:val="en-GB" w:eastAsia="en-GB"/>
        </w:rPr>
      </w:pPr>
      <w:r>
        <w:rPr>
          <w:rFonts w:ascii="Segoe UI" w:hAnsi="Segoe UI" w:cs="Segoe UI"/>
          <w:color w:val="000000"/>
          <w:sz w:val="20"/>
          <w:szCs w:val="20"/>
          <w:lang w:val="en-GB"/>
        </w:rPr>
        <w:t>FL - F</w:t>
      </w:r>
      <w:r w:rsidR="009C28B5" w:rsidRPr="009C28B5">
        <w:rPr>
          <w:rFonts w:ascii="Segoe UI" w:hAnsi="Segoe UI" w:cs="Segoe UI"/>
          <w:color w:val="000000"/>
          <w:sz w:val="20"/>
          <w:szCs w:val="20"/>
          <w:lang w:val="en-GB"/>
        </w:rPr>
        <w:t>ermilab</w:t>
      </w:r>
    </w:p>
    <w:p w14:paraId="7FE060BC" w14:textId="77777777" w:rsidR="009C28B5" w:rsidRDefault="009C28B5" w:rsidP="00BB46B4">
      <w:pPr>
        <w:autoSpaceDE w:val="0"/>
        <w:autoSpaceDN w:val="0"/>
        <w:spacing w:before="40" w:after="40" w:line="240" w:lineRule="auto"/>
      </w:pPr>
      <w:r w:rsidRPr="009C28B5">
        <w:rPr>
          <w:rFonts w:ascii="Segoe UI" w:hAnsi="Segoe UI" w:cs="Segoe UI"/>
          <w:color w:val="000000"/>
          <w:sz w:val="20"/>
          <w:szCs w:val="20"/>
          <w:lang w:val="en-GB"/>
        </w:rPr>
        <w:t xml:space="preserve">LB </w:t>
      </w:r>
      <w:r w:rsidR="00BB46B4">
        <w:rPr>
          <w:rFonts w:ascii="Segoe UI" w:hAnsi="Segoe UI" w:cs="Segoe UI"/>
          <w:color w:val="000000"/>
          <w:sz w:val="20"/>
          <w:szCs w:val="20"/>
          <w:lang w:val="en-GB"/>
        </w:rPr>
        <w:t>- LBNL</w:t>
      </w:r>
    </w:p>
    <w:p w14:paraId="5DEC04A1" w14:textId="77777777" w:rsidR="009C28B5" w:rsidRPr="00BB46B4" w:rsidRDefault="009C28B5" w:rsidP="009C28B5">
      <w:pPr>
        <w:autoSpaceDE w:val="0"/>
        <w:autoSpaceDN w:val="0"/>
        <w:spacing w:before="40" w:after="40" w:line="240" w:lineRule="auto"/>
        <w:rPr>
          <w:rFonts w:ascii="Segoe UI" w:hAnsi="Segoe UI" w:cs="Segoe UI"/>
          <w:color w:val="000000"/>
          <w:sz w:val="20"/>
          <w:szCs w:val="20"/>
          <w:lang w:val="en-GB"/>
        </w:rPr>
      </w:pPr>
      <w:r w:rsidRPr="00BB46B4">
        <w:rPr>
          <w:rFonts w:ascii="Segoe UI" w:hAnsi="Segoe UI" w:cs="Segoe UI"/>
          <w:color w:val="000000"/>
          <w:sz w:val="20"/>
          <w:szCs w:val="20"/>
          <w:lang w:val="en-GB"/>
        </w:rPr>
        <w:t xml:space="preserve">BL </w:t>
      </w:r>
      <w:r w:rsidR="00BB46B4">
        <w:rPr>
          <w:rFonts w:ascii="Segoe UI" w:hAnsi="Segoe UI" w:cs="Segoe UI"/>
          <w:color w:val="000000"/>
          <w:sz w:val="20"/>
          <w:szCs w:val="20"/>
          <w:lang w:val="en-GB"/>
        </w:rPr>
        <w:t xml:space="preserve">- </w:t>
      </w:r>
      <w:r w:rsidR="00BB46B4" w:rsidRPr="00BB46B4">
        <w:rPr>
          <w:rFonts w:ascii="Segoe UI" w:hAnsi="Segoe UI" w:cs="Segoe UI"/>
          <w:color w:val="000000"/>
          <w:sz w:val="20"/>
          <w:szCs w:val="20"/>
          <w:lang w:val="en-GB"/>
        </w:rPr>
        <w:t>BNL</w:t>
      </w:r>
    </w:p>
    <w:p w14:paraId="427A89E7" w14:textId="77777777" w:rsidR="00BB46B4" w:rsidRDefault="00BB46B4" w:rsidP="009C28B5">
      <w:pPr>
        <w:autoSpaceDE w:val="0"/>
        <w:autoSpaceDN w:val="0"/>
        <w:spacing w:before="40" w:after="40" w:line="240" w:lineRule="auto"/>
        <w:rPr>
          <w:rFonts w:ascii="Segoe UI" w:hAnsi="Segoe UI" w:cs="Segoe UI"/>
          <w:color w:val="000000"/>
          <w:sz w:val="20"/>
          <w:szCs w:val="20"/>
          <w:lang w:val="en-GB"/>
        </w:rPr>
      </w:pPr>
      <w:r w:rsidRPr="009C28B5">
        <w:rPr>
          <w:rFonts w:ascii="Segoe UI" w:hAnsi="Segoe UI" w:cs="Segoe UI"/>
          <w:color w:val="000000"/>
          <w:sz w:val="20"/>
          <w:szCs w:val="20"/>
          <w:lang w:val="en-GB"/>
        </w:rPr>
        <w:t xml:space="preserve">UP </w:t>
      </w:r>
      <w:r>
        <w:rPr>
          <w:rFonts w:ascii="Segoe UI" w:hAnsi="Segoe UI" w:cs="Segoe UI"/>
          <w:color w:val="000000"/>
          <w:sz w:val="20"/>
          <w:szCs w:val="20"/>
          <w:lang w:val="en-GB"/>
        </w:rPr>
        <w:t>–</w:t>
      </w:r>
      <w:r w:rsidRPr="009C28B5">
        <w:rPr>
          <w:rFonts w:ascii="Segoe UI" w:hAnsi="Segoe UI" w:cs="Segoe UI"/>
          <w:color w:val="000000"/>
          <w:sz w:val="20"/>
          <w:szCs w:val="20"/>
          <w:lang w:val="en-GB"/>
        </w:rPr>
        <w:t xml:space="preserve"> AUP</w:t>
      </w:r>
    </w:p>
    <w:p w14:paraId="72092E98" w14:textId="77777777" w:rsidR="00BB46B4" w:rsidRPr="009C28B5" w:rsidRDefault="00BB46B4" w:rsidP="009C28B5">
      <w:pPr>
        <w:autoSpaceDE w:val="0"/>
        <w:autoSpaceDN w:val="0"/>
        <w:spacing w:before="40" w:after="40" w:line="240" w:lineRule="auto"/>
        <w:rPr>
          <w:rFonts w:eastAsia="Times New Roman"/>
          <w:lang w:val="en-GB" w:eastAsia="en-GB"/>
        </w:rPr>
      </w:pPr>
      <w:r>
        <w:rPr>
          <w:rFonts w:ascii="Segoe UI" w:hAnsi="Segoe UI" w:cs="Segoe UI"/>
          <w:color w:val="000000"/>
          <w:sz w:val="20"/>
          <w:szCs w:val="20"/>
          <w:lang w:val="en-GB"/>
        </w:rPr>
        <w:t>NNNNNN is a sequential number managed by the production site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2092E98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47D441" w14:textId="77777777" w:rsidR="00242B80" w:rsidRDefault="00242B80">
      <w:pPr>
        <w:spacing w:after="0" w:line="240" w:lineRule="auto"/>
      </w:pPr>
      <w:r>
        <w:separator/>
      </w:r>
    </w:p>
  </w:endnote>
  <w:endnote w:type="continuationSeparator" w:id="0">
    <w:p w14:paraId="435863C6" w14:textId="77777777" w:rsidR="00242B80" w:rsidRDefault="00242B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9DB2AA" w14:textId="5AF2381B" w:rsidR="00A47956" w:rsidRPr="008706B7" w:rsidRDefault="00A47956" w:rsidP="00DF3690">
    <w:pPr>
      <w:pStyle w:val="Footer"/>
      <w:tabs>
        <w:tab w:val="left" w:pos="6276"/>
        <w:tab w:val="left" w:pos="7430"/>
      </w:tabs>
      <w:spacing w:after="240"/>
      <w:rPr>
        <w:sz w:val="18"/>
        <w:szCs w:val="18"/>
        <w:lang w:val="en-US"/>
      </w:rPr>
    </w:pPr>
    <w:r w:rsidRPr="00D8148C"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1D5425">
      <w:t>4</w:t>
    </w:r>
    <w:r>
      <w:fldChar w:fldCharType="end"/>
    </w:r>
    <w:r w:rsidRPr="00D8148C">
      <w:t xml:space="preserve"> of </w:t>
    </w:r>
    <w:r>
      <w:fldChar w:fldCharType="begin"/>
    </w:r>
    <w:r>
      <w:instrText xml:space="preserve"> NUMPAGES  </w:instrText>
    </w:r>
    <w:r>
      <w:fldChar w:fldCharType="separate"/>
    </w:r>
    <w:r w:rsidR="001D5425">
      <w:t>4</w:t>
    </w:r>
    <w:r>
      <w:fldChar w:fldCharType="end"/>
    </w:r>
    <w:r w:rsidRPr="00D8148C">
      <w:rPr>
        <w:szCs w:val="24"/>
      </w:rPr>
      <w:tab/>
    </w:r>
    <w:r w:rsidRPr="00D8148C">
      <w:tab/>
    </w:r>
    <w:r>
      <w:tab/>
    </w:r>
    <w:r>
      <w:tab/>
    </w:r>
    <w:r>
      <w:tab/>
    </w:r>
    <w:r>
      <w:tab/>
    </w:r>
    <w:r>
      <w:tab/>
    </w:r>
    <w:r>
      <w:tab/>
    </w:r>
    <w:r>
      <w:rPr>
        <w:sz w:val="18"/>
        <w:szCs w:val="18"/>
        <w:lang w:val="en-US"/>
      </w:rPr>
      <w:t xml:space="preserve">Template </w:t>
    </w:r>
    <w:r w:rsidRPr="00BD7D4D">
      <w:rPr>
        <w:sz w:val="18"/>
        <w:szCs w:val="18"/>
        <w:lang w:val="en-US"/>
      </w:rPr>
      <w:t>EDMS No.:</w:t>
    </w:r>
    <w:r>
      <w:rPr>
        <w:sz w:val="18"/>
        <w:szCs w:val="18"/>
        <w:lang w:val="en-US"/>
      </w:rPr>
      <w:t xml:space="preserve"> 152</w:t>
    </w:r>
    <w:r w:rsidR="000A5E3D">
      <w:rPr>
        <w:sz w:val="18"/>
        <w:szCs w:val="18"/>
        <w:lang w:val="en-US"/>
      </w:rPr>
      <w:t>8333</w:t>
    </w:r>
    <w:r w:rsidRPr="000D354F">
      <w:rPr>
        <w:sz w:val="18"/>
        <w:szCs w:val="18"/>
        <w:lang w:val="en-US"/>
      </w:rPr>
      <w:t xml:space="preserve"> </w:t>
    </w:r>
    <w:r w:rsidRPr="00BD7D4D">
      <w:rPr>
        <w:sz w:val="18"/>
        <w:szCs w:val="18"/>
        <w:lang w:val="en-US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104427" w14:textId="77777777" w:rsidR="00A47956" w:rsidRPr="00BD7D4D" w:rsidRDefault="00A47956" w:rsidP="000E61BD">
    <w:pPr>
      <w:pStyle w:val="Footer"/>
      <w:rPr>
        <w:sz w:val="18"/>
        <w:szCs w:val="18"/>
        <w:lang w:val="en-US"/>
      </w:rPr>
    </w:pPr>
    <w:r w:rsidRPr="00BD7D4D">
      <w:rPr>
        <w:sz w:val="18"/>
        <w:szCs w:val="18"/>
        <w:lang w:val="en-US"/>
      </w:rPr>
      <w:t xml:space="preserve">Page </w:t>
    </w:r>
    <w:r w:rsidRPr="00BD7D4D">
      <w:rPr>
        <w:sz w:val="18"/>
        <w:szCs w:val="18"/>
      </w:rPr>
      <w:fldChar w:fldCharType="begin"/>
    </w:r>
    <w:r w:rsidRPr="00BD7D4D">
      <w:rPr>
        <w:sz w:val="18"/>
        <w:szCs w:val="18"/>
        <w:lang w:val="en-US"/>
      </w:rPr>
      <w:instrText xml:space="preserve"> PAGE </w:instrText>
    </w:r>
    <w:r w:rsidRPr="00BD7D4D">
      <w:rPr>
        <w:sz w:val="18"/>
        <w:szCs w:val="18"/>
      </w:rPr>
      <w:fldChar w:fldCharType="separate"/>
    </w:r>
    <w:r>
      <w:rPr>
        <w:sz w:val="18"/>
        <w:szCs w:val="18"/>
        <w:lang w:val="en-US"/>
      </w:rPr>
      <w:t>1</w:t>
    </w:r>
    <w:r w:rsidRPr="00BD7D4D">
      <w:rPr>
        <w:sz w:val="18"/>
        <w:szCs w:val="18"/>
      </w:rPr>
      <w:fldChar w:fldCharType="end"/>
    </w:r>
    <w:r w:rsidRPr="00BD7D4D">
      <w:rPr>
        <w:sz w:val="18"/>
        <w:szCs w:val="18"/>
        <w:lang w:val="en-US"/>
      </w:rPr>
      <w:t xml:space="preserve"> of </w:t>
    </w:r>
    <w:r w:rsidRPr="00BD7D4D">
      <w:rPr>
        <w:sz w:val="18"/>
        <w:szCs w:val="18"/>
      </w:rPr>
      <w:fldChar w:fldCharType="begin"/>
    </w:r>
    <w:r w:rsidRPr="00BD7D4D">
      <w:rPr>
        <w:sz w:val="18"/>
        <w:szCs w:val="18"/>
        <w:lang w:val="en-US"/>
      </w:rPr>
      <w:instrText xml:space="preserve"> NUMPAGES  </w:instrText>
    </w:r>
    <w:r w:rsidRPr="00BD7D4D">
      <w:rPr>
        <w:sz w:val="18"/>
        <w:szCs w:val="18"/>
      </w:rPr>
      <w:fldChar w:fldCharType="separate"/>
    </w:r>
    <w:r w:rsidR="00C65CB3">
      <w:rPr>
        <w:sz w:val="18"/>
        <w:szCs w:val="18"/>
        <w:lang w:val="en-US"/>
      </w:rPr>
      <w:t>2</w:t>
    </w:r>
    <w:r w:rsidRPr="00BD7D4D">
      <w:rPr>
        <w:sz w:val="18"/>
        <w:szCs w:val="18"/>
      </w:rPr>
      <w:fldChar w:fldCharType="end"/>
    </w:r>
    <w:r w:rsidRPr="00BD7D4D">
      <w:rPr>
        <w:sz w:val="18"/>
        <w:szCs w:val="18"/>
        <w:lang w:val="en-US"/>
      </w:rPr>
      <w:tab/>
    </w:r>
    <w:r w:rsidRPr="00BD7D4D">
      <w:rPr>
        <w:sz w:val="18"/>
        <w:szCs w:val="18"/>
        <w:lang w:val="en-US"/>
      </w:rPr>
      <w:tab/>
    </w:r>
    <w:r>
      <w:rPr>
        <w:sz w:val="18"/>
        <w:szCs w:val="18"/>
        <w:lang w:val="en-US"/>
      </w:rPr>
      <w:t xml:space="preserve">Template </w:t>
    </w:r>
    <w:r w:rsidRPr="00BD7D4D">
      <w:rPr>
        <w:sz w:val="18"/>
        <w:szCs w:val="18"/>
        <w:lang w:val="en-US"/>
      </w:rPr>
      <w:t xml:space="preserve">EDMS No.: </w:t>
    </w:r>
    <w:r>
      <w:rPr>
        <w:sz w:val="18"/>
        <w:szCs w:val="18"/>
        <w:lang w:val="en-US"/>
      </w:rPr>
      <w:t>XXXX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5F3D6B" w14:textId="77777777" w:rsidR="00242B80" w:rsidRDefault="00242B80">
      <w:pPr>
        <w:spacing w:after="0" w:line="240" w:lineRule="auto"/>
      </w:pPr>
      <w:r>
        <w:separator/>
      </w:r>
    </w:p>
  </w:footnote>
  <w:footnote w:type="continuationSeparator" w:id="0">
    <w:p w14:paraId="0E5BE0D3" w14:textId="77777777" w:rsidR="00242B80" w:rsidRDefault="00242B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BD8C0B" w14:textId="77777777" w:rsidR="00A47956" w:rsidRPr="00F806B3" w:rsidRDefault="00A47956" w:rsidP="000E61BD">
    <w:pPr>
      <w:rPr>
        <w:sz w:val="16"/>
        <w:szCs w:val="16"/>
      </w:rPr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14:paraId="35B264E7" w14:textId="77777777" w:rsidR="00A47956" w:rsidRPr="002E5317" w:rsidRDefault="00937D63" w:rsidP="00937D63">
    <w:pPr>
      <w:tabs>
        <w:tab w:val="left" w:pos="4260"/>
        <w:tab w:val="left" w:pos="4962"/>
      </w:tabs>
    </w:pPr>
    <w:r>
      <w:rPr>
        <w:noProof/>
        <w:lang w:eastAsia="en-US"/>
      </w:rPr>
      <w:drawing>
        <wp:inline distT="0" distB="0" distL="0" distR="0" wp14:anchorId="26432FCB" wp14:editId="7A8D3404">
          <wp:extent cx="1333500" cy="622935"/>
          <wp:effectExtent l="0" t="0" r="0" b="5715"/>
          <wp:docPr id="14" name="Picture 2" descr="https://lh5.googleusercontent.com/s-aUzoAF0vwBsbWsXLyyYAJBGyQGsl4Af42S02M5VrvXxdn_bcB80CIyZrFF5yAs5-HO-WWXKtZgrS0H1nlNq1Lhi2tn8Rj89lPmoTIys3IASIarP4zsxiGpDP5PNRgf96LihEWd5wiva0Z0Q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lh5.googleusercontent.com/s-aUzoAF0vwBsbWsXLyyYAJBGyQGsl4Af42S02M5VrvXxdn_bcB80CIyZrFF5yAs5-HO-WWXKtZgrS0H1nlNq1Lhi2tn8Rj89lPmoTIys3IASIarP4zsxiGpDP5PNRgf96LihEWd5wiva0Z0QQ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US"/>
      </w:rPr>
      <w:drawing>
        <wp:anchor distT="0" distB="0" distL="114300" distR="114300" simplePos="0" relativeHeight="251685888" behindDoc="1" locked="0" layoutInCell="1" allowOverlap="1" wp14:anchorId="16118347" wp14:editId="38E5FE27">
          <wp:simplePos x="0" y="0"/>
          <wp:positionH relativeFrom="column">
            <wp:posOffset>152400</wp:posOffset>
          </wp:positionH>
          <wp:positionV relativeFrom="paragraph">
            <wp:posOffset>151765</wp:posOffset>
          </wp:positionV>
          <wp:extent cx="1333500" cy="622935"/>
          <wp:effectExtent l="0" t="0" r="0" b="5715"/>
          <wp:wrapNone/>
          <wp:docPr id="12" name="Picture 2" descr="https://lh5.googleusercontent.com/s-aUzoAF0vwBsbWsXLyyYAJBGyQGsl4Af42S02M5VrvXxdn_bcB80CIyZrFF5yAs5-HO-WWXKtZgrS0H1nlNq1Lhi2tn8Rj89lPmoTIys3IASIarP4zsxiGpDP5PNRgf96LihEWd5wiva0Z0Q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lh5.googleusercontent.com/s-aUzoAF0vwBsbWsXLyyYAJBGyQGsl4Af42S02M5VrvXxdn_bcB80CIyZrFF5yAs5-HO-WWXKtZgrS0H1nlNq1Lhi2tn8Rj89lPmoTIys3IASIarP4zsxiGpDP5PNRgf96LihEWd5wiva0Z0QQ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824F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A540352" wp14:editId="341042DF">
              <wp:simplePos x="0" y="0"/>
              <wp:positionH relativeFrom="column">
                <wp:posOffset>6890385</wp:posOffset>
              </wp:positionH>
              <wp:positionV relativeFrom="paragraph">
                <wp:posOffset>474980</wp:posOffset>
              </wp:positionV>
              <wp:extent cx="2474595" cy="294005"/>
              <wp:effectExtent l="0" t="0" r="20955" b="10795"/>
              <wp:wrapNone/>
              <wp:docPr id="18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74595" cy="294005"/>
                      </a:xfrm>
                      <a:custGeom>
                        <a:avLst/>
                        <a:gdLst>
                          <a:gd name="T0" fmla="*/ 135 w 3793"/>
                          <a:gd name="T1" fmla="*/ 600 h 617"/>
                          <a:gd name="T2" fmla="*/ 17 w 3793"/>
                          <a:gd name="T3" fmla="*/ 483 h 617"/>
                          <a:gd name="T4" fmla="*/ 0 w 3793"/>
                          <a:gd name="T5" fmla="*/ 398 h 617"/>
                          <a:gd name="T6" fmla="*/ 0 w 3793"/>
                          <a:gd name="T7" fmla="*/ 398 h 617"/>
                          <a:gd name="T8" fmla="*/ 0 w 3793"/>
                          <a:gd name="T9" fmla="*/ 353 h 617"/>
                          <a:gd name="T10" fmla="*/ 0 w 3793"/>
                          <a:gd name="T11" fmla="*/ 264 h 617"/>
                          <a:gd name="T12" fmla="*/ 17 w 3793"/>
                          <a:gd name="T13" fmla="*/ 134 h 617"/>
                          <a:gd name="T14" fmla="*/ 135 w 3793"/>
                          <a:gd name="T15" fmla="*/ 17 h 617"/>
                          <a:gd name="T16" fmla="*/ 222 w 3793"/>
                          <a:gd name="T17" fmla="*/ 0 h 617"/>
                          <a:gd name="T18" fmla="*/ 222 w 3793"/>
                          <a:gd name="T19" fmla="*/ 0 h 617"/>
                          <a:gd name="T20" fmla="*/ 1059 w 3793"/>
                          <a:gd name="T21" fmla="*/ 0 h 617"/>
                          <a:gd name="T22" fmla="*/ 2734 w 3793"/>
                          <a:gd name="T23" fmla="*/ 0 h 617"/>
                          <a:gd name="T24" fmla="*/ 3658 w 3793"/>
                          <a:gd name="T25" fmla="*/ 17 h 617"/>
                          <a:gd name="T26" fmla="*/ 3776 w 3793"/>
                          <a:gd name="T27" fmla="*/ 134 h 617"/>
                          <a:gd name="T28" fmla="*/ 3793 w 3793"/>
                          <a:gd name="T29" fmla="*/ 220 h 617"/>
                          <a:gd name="T30" fmla="*/ 3793 w 3793"/>
                          <a:gd name="T31" fmla="*/ 220 h 617"/>
                          <a:gd name="T32" fmla="*/ 3793 w 3793"/>
                          <a:gd name="T33" fmla="*/ 264 h 617"/>
                          <a:gd name="T34" fmla="*/ 3793 w 3793"/>
                          <a:gd name="T35" fmla="*/ 353 h 617"/>
                          <a:gd name="T36" fmla="*/ 3793 w 3793"/>
                          <a:gd name="T37" fmla="*/ 398 h 617"/>
                          <a:gd name="T38" fmla="*/ 3793 w 3793"/>
                          <a:gd name="T39" fmla="*/ 398 h 617"/>
                          <a:gd name="T40" fmla="*/ 3776 w 3793"/>
                          <a:gd name="T41" fmla="*/ 483 h 617"/>
                          <a:gd name="T42" fmla="*/ 3658 w 3793"/>
                          <a:gd name="T43" fmla="*/ 600 h 617"/>
                          <a:gd name="T44" fmla="*/ 3571 w 3793"/>
                          <a:gd name="T45" fmla="*/ 617 h 617"/>
                          <a:gd name="T46" fmla="*/ 3571 w 3793"/>
                          <a:gd name="T47" fmla="*/ 617 h 617"/>
                          <a:gd name="T48" fmla="*/ 2734 w 3793"/>
                          <a:gd name="T49" fmla="*/ 617 h 617"/>
                          <a:gd name="T50" fmla="*/ 1059 w 3793"/>
                          <a:gd name="T51" fmla="*/ 617 h 617"/>
                          <a:gd name="T52" fmla="*/ 222 w 3793"/>
                          <a:gd name="T53" fmla="*/ 617 h 617"/>
                          <a:gd name="T54" fmla="*/ 222 w 3793"/>
                          <a:gd name="T55" fmla="*/ 617 h 617"/>
                          <a:gd name="T56" fmla="*/ 13 w 3793"/>
                          <a:gd name="T57" fmla="*/ 264 h 617"/>
                          <a:gd name="T58" fmla="*/ 13 w 3793"/>
                          <a:gd name="T59" fmla="*/ 353 h 617"/>
                          <a:gd name="T60" fmla="*/ 30 w 3793"/>
                          <a:gd name="T61" fmla="*/ 478 h 617"/>
                          <a:gd name="T62" fmla="*/ 141 w 3793"/>
                          <a:gd name="T63" fmla="*/ 588 h 617"/>
                          <a:gd name="T64" fmla="*/ 222 w 3793"/>
                          <a:gd name="T65" fmla="*/ 604 h 617"/>
                          <a:gd name="T66" fmla="*/ 222 w 3793"/>
                          <a:gd name="T67" fmla="*/ 604 h 617"/>
                          <a:gd name="T68" fmla="*/ 1059 w 3793"/>
                          <a:gd name="T69" fmla="*/ 604 h 617"/>
                          <a:gd name="T70" fmla="*/ 2734 w 3793"/>
                          <a:gd name="T71" fmla="*/ 604 h 617"/>
                          <a:gd name="T72" fmla="*/ 3652 w 3793"/>
                          <a:gd name="T73" fmla="*/ 588 h 617"/>
                          <a:gd name="T74" fmla="*/ 3763 w 3793"/>
                          <a:gd name="T75" fmla="*/ 478 h 617"/>
                          <a:gd name="T76" fmla="*/ 3780 w 3793"/>
                          <a:gd name="T77" fmla="*/ 398 h 617"/>
                          <a:gd name="T78" fmla="*/ 3780 w 3793"/>
                          <a:gd name="T79" fmla="*/ 398 h 617"/>
                          <a:gd name="T80" fmla="*/ 3780 w 3793"/>
                          <a:gd name="T81" fmla="*/ 398 h 617"/>
                          <a:gd name="T82" fmla="*/ 3780 w 3793"/>
                          <a:gd name="T83" fmla="*/ 398 h 617"/>
                          <a:gd name="T84" fmla="*/ 3780 w 3793"/>
                          <a:gd name="T85" fmla="*/ 353 h 617"/>
                          <a:gd name="T86" fmla="*/ 3780 w 3793"/>
                          <a:gd name="T87" fmla="*/ 264 h 617"/>
                          <a:gd name="T88" fmla="*/ 3763 w 3793"/>
                          <a:gd name="T89" fmla="*/ 139 h 617"/>
                          <a:gd name="T90" fmla="*/ 3652 w 3793"/>
                          <a:gd name="T91" fmla="*/ 29 h 617"/>
                          <a:gd name="T92" fmla="*/ 3571 w 3793"/>
                          <a:gd name="T93" fmla="*/ 13 h 617"/>
                          <a:gd name="T94" fmla="*/ 3571 w 3793"/>
                          <a:gd name="T95" fmla="*/ 13 h 617"/>
                          <a:gd name="T96" fmla="*/ 2734 w 3793"/>
                          <a:gd name="T97" fmla="*/ 13 h 617"/>
                          <a:gd name="T98" fmla="*/ 1059 w 3793"/>
                          <a:gd name="T99" fmla="*/ 13 h 617"/>
                          <a:gd name="T100" fmla="*/ 141 w 3793"/>
                          <a:gd name="T101" fmla="*/ 29 h 617"/>
                          <a:gd name="T102" fmla="*/ 30 w 3793"/>
                          <a:gd name="T103" fmla="*/ 139 h 617"/>
                          <a:gd name="T104" fmla="*/ 13 w 3793"/>
                          <a:gd name="T105" fmla="*/ 220 h 617"/>
                          <a:gd name="T106" fmla="*/ 13 w 3793"/>
                          <a:gd name="T107" fmla="*/ 220 h 61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3793" h="617">
                            <a:moveTo>
                              <a:pt x="222" y="617"/>
                            </a:moveTo>
                            <a:cubicBezTo>
                              <a:pt x="191" y="617"/>
                              <a:pt x="162" y="611"/>
                              <a:pt x="135" y="600"/>
                            </a:cubicBezTo>
                            <a:cubicBezTo>
                              <a:pt x="109" y="589"/>
                              <a:pt x="85" y="573"/>
                              <a:pt x="65" y="553"/>
                            </a:cubicBezTo>
                            <a:cubicBezTo>
                              <a:pt x="45" y="533"/>
                              <a:pt x="29" y="509"/>
                              <a:pt x="17" y="483"/>
                            </a:cubicBezTo>
                            <a:cubicBezTo>
                              <a:pt x="6" y="457"/>
                              <a:pt x="0" y="428"/>
                              <a:pt x="0" y="398"/>
                            </a:cubicBezTo>
                            <a:cubicBezTo>
                              <a:pt x="0" y="398"/>
                              <a:pt x="0" y="398"/>
                              <a:pt x="0" y="398"/>
                            </a:cubicBezTo>
                            <a:cubicBezTo>
                              <a:pt x="0" y="398"/>
                              <a:pt x="0" y="398"/>
                              <a:pt x="0" y="398"/>
                            </a:cubicBezTo>
                            <a:cubicBezTo>
                              <a:pt x="0" y="398"/>
                              <a:pt x="0" y="398"/>
                              <a:pt x="0" y="398"/>
                            </a:cubicBezTo>
                            <a:cubicBezTo>
                              <a:pt x="0" y="398"/>
                              <a:pt x="0" y="398"/>
                              <a:pt x="0" y="398"/>
                            </a:cubicBezTo>
                            <a:cubicBezTo>
                              <a:pt x="0" y="353"/>
                              <a:pt x="0" y="353"/>
                              <a:pt x="0" y="353"/>
                            </a:cubicBezTo>
                            <a:cubicBezTo>
                              <a:pt x="0" y="309"/>
                              <a:pt x="0" y="309"/>
                              <a:pt x="0" y="309"/>
                            </a:cubicBezTo>
                            <a:cubicBezTo>
                              <a:pt x="0" y="264"/>
                              <a:pt x="0" y="264"/>
                              <a:pt x="0" y="264"/>
                            </a:cubicBezTo>
                            <a:cubicBezTo>
                              <a:pt x="0" y="220"/>
                              <a:pt x="0" y="220"/>
                              <a:pt x="0" y="220"/>
                            </a:cubicBezTo>
                            <a:cubicBezTo>
                              <a:pt x="0" y="189"/>
                              <a:pt x="6" y="160"/>
                              <a:pt x="17" y="134"/>
                            </a:cubicBezTo>
                            <a:cubicBezTo>
                              <a:pt x="29" y="108"/>
                              <a:pt x="45" y="84"/>
                              <a:pt x="65" y="64"/>
                            </a:cubicBezTo>
                            <a:cubicBezTo>
                              <a:pt x="85" y="44"/>
                              <a:pt x="109" y="28"/>
                              <a:pt x="135" y="17"/>
                            </a:cubicBezTo>
                            <a:cubicBezTo>
                              <a:pt x="162" y="6"/>
                              <a:pt x="191" y="0"/>
                              <a:pt x="222" y="0"/>
                            </a:cubicBezTo>
                            <a:cubicBezTo>
                              <a:pt x="222" y="0"/>
                              <a:pt x="222" y="0"/>
                              <a:pt x="222" y="0"/>
                            </a:cubicBezTo>
                            <a:cubicBezTo>
                              <a:pt x="222" y="0"/>
                              <a:pt x="222" y="0"/>
                              <a:pt x="222" y="0"/>
                            </a:cubicBezTo>
                            <a:cubicBezTo>
                              <a:pt x="222" y="0"/>
                              <a:pt x="222" y="0"/>
                              <a:pt x="222" y="0"/>
                            </a:cubicBezTo>
                            <a:cubicBezTo>
                              <a:pt x="222" y="0"/>
                              <a:pt x="222" y="0"/>
                              <a:pt x="222" y="0"/>
                            </a:cubicBezTo>
                            <a:cubicBezTo>
                              <a:pt x="1059" y="0"/>
                              <a:pt x="1059" y="0"/>
                              <a:pt x="1059" y="0"/>
                            </a:cubicBezTo>
                            <a:cubicBezTo>
                              <a:pt x="1896" y="0"/>
                              <a:pt x="1896" y="0"/>
                              <a:pt x="1896" y="0"/>
                            </a:cubicBezTo>
                            <a:cubicBezTo>
                              <a:pt x="2734" y="0"/>
                              <a:pt x="2734" y="0"/>
                              <a:pt x="2734" y="0"/>
                            </a:cubicBezTo>
                            <a:cubicBezTo>
                              <a:pt x="3571" y="0"/>
                              <a:pt x="3571" y="0"/>
                              <a:pt x="3571" y="0"/>
                            </a:cubicBezTo>
                            <a:cubicBezTo>
                              <a:pt x="3602" y="0"/>
                              <a:pt x="3631" y="6"/>
                              <a:pt x="3658" y="17"/>
                            </a:cubicBezTo>
                            <a:cubicBezTo>
                              <a:pt x="3684" y="28"/>
                              <a:pt x="3708" y="44"/>
                              <a:pt x="3728" y="64"/>
                            </a:cubicBezTo>
                            <a:cubicBezTo>
                              <a:pt x="3748" y="84"/>
                              <a:pt x="3764" y="108"/>
                              <a:pt x="3776" y="134"/>
                            </a:cubicBezTo>
                            <a:cubicBezTo>
                              <a:pt x="3787" y="160"/>
                              <a:pt x="3793" y="189"/>
                              <a:pt x="3793" y="220"/>
                            </a:cubicBezTo>
                            <a:cubicBezTo>
                              <a:pt x="3793" y="220"/>
                              <a:pt x="3793" y="220"/>
                              <a:pt x="3793" y="220"/>
                            </a:cubicBezTo>
                            <a:cubicBezTo>
                              <a:pt x="3793" y="220"/>
                              <a:pt x="3793" y="220"/>
                              <a:pt x="3793" y="220"/>
                            </a:cubicBezTo>
                            <a:cubicBezTo>
                              <a:pt x="3793" y="220"/>
                              <a:pt x="3793" y="220"/>
                              <a:pt x="3793" y="220"/>
                            </a:cubicBezTo>
                            <a:cubicBezTo>
                              <a:pt x="3793" y="220"/>
                              <a:pt x="3793" y="220"/>
                              <a:pt x="3793" y="220"/>
                            </a:cubicBezTo>
                            <a:cubicBezTo>
                              <a:pt x="3793" y="264"/>
                              <a:pt x="3793" y="264"/>
                              <a:pt x="3793" y="264"/>
                            </a:cubicBezTo>
                            <a:cubicBezTo>
                              <a:pt x="3793" y="309"/>
                              <a:pt x="3793" y="309"/>
                              <a:pt x="3793" y="309"/>
                            </a:cubicBezTo>
                            <a:cubicBezTo>
                              <a:pt x="3793" y="353"/>
                              <a:pt x="3793" y="353"/>
                              <a:pt x="3793" y="353"/>
                            </a:cubicBezTo>
                            <a:cubicBezTo>
                              <a:pt x="3793" y="398"/>
                              <a:pt x="3793" y="398"/>
                              <a:pt x="3793" y="398"/>
                            </a:cubicBezTo>
                            <a:cubicBezTo>
                              <a:pt x="3793" y="398"/>
                              <a:pt x="3793" y="398"/>
                              <a:pt x="3793" y="398"/>
                            </a:cubicBezTo>
                            <a:cubicBezTo>
                              <a:pt x="3793" y="398"/>
                              <a:pt x="3793" y="398"/>
                              <a:pt x="3793" y="398"/>
                            </a:cubicBezTo>
                            <a:cubicBezTo>
                              <a:pt x="3793" y="398"/>
                              <a:pt x="3793" y="398"/>
                              <a:pt x="3793" y="398"/>
                            </a:cubicBezTo>
                            <a:cubicBezTo>
                              <a:pt x="3793" y="398"/>
                              <a:pt x="3793" y="398"/>
                              <a:pt x="3793" y="398"/>
                            </a:cubicBezTo>
                            <a:cubicBezTo>
                              <a:pt x="3793" y="428"/>
                              <a:pt x="3787" y="457"/>
                              <a:pt x="3776" y="483"/>
                            </a:cubicBezTo>
                            <a:cubicBezTo>
                              <a:pt x="3764" y="509"/>
                              <a:pt x="3748" y="533"/>
                              <a:pt x="3728" y="553"/>
                            </a:cubicBezTo>
                            <a:cubicBezTo>
                              <a:pt x="3708" y="573"/>
                              <a:pt x="3684" y="589"/>
                              <a:pt x="3658" y="600"/>
                            </a:cubicBezTo>
                            <a:cubicBezTo>
                              <a:pt x="3631" y="611"/>
                              <a:pt x="3602" y="617"/>
                              <a:pt x="3571" y="617"/>
                            </a:cubicBezTo>
                            <a:cubicBezTo>
                              <a:pt x="3571" y="617"/>
                              <a:pt x="3571" y="617"/>
                              <a:pt x="3571" y="617"/>
                            </a:cubicBezTo>
                            <a:cubicBezTo>
                              <a:pt x="3571" y="617"/>
                              <a:pt x="3571" y="617"/>
                              <a:pt x="3571" y="617"/>
                            </a:cubicBezTo>
                            <a:cubicBezTo>
                              <a:pt x="3571" y="617"/>
                              <a:pt x="3571" y="617"/>
                              <a:pt x="3571" y="617"/>
                            </a:cubicBezTo>
                            <a:cubicBezTo>
                              <a:pt x="3571" y="617"/>
                              <a:pt x="3571" y="617"/>
                              <a:pt x="3571" y="617"/>
                            </a:cubicBezTo>
                            <a:cubicBezTo>
                              <a:pt x="2734" y="617"/>
                              <a:pt x="2734" y="617"/>
                              <a:pt x="2734" y="617"/>
                            </a:cubicBezTo>
                            <a:cubicBezTo>
                              <a:pt x="1896" y="617"/>
                              <a:pt x="1896" y="617"/>
                              <a:pt x="1896" y="617"/>
                            </a:cubicBezTo>
                            <a:cubicBezTo>
                              <a:pt x="1059" y="617"/>
                              <a:pt x="1059" y="617"/>
                              <a:pt x="1059" y="617"/>
                            </a:cubicBezTo>
                            <a:cubicBezTo>
                              <a:pt x="222" y="617"/>
                              <a:pt x="222" y="617"/>
                              <a:pt x="222" y="617"/>
                            </a:cubicBezTo>
                            <a:cubicBezTo>
                              <a:pt x="222" y="617"/>
                              <a:pt x="222" y="617"/>
                              <a:pt x="222" y="617"/>
                            </a:cubicBezTo>
                            <a:cubicBezTo>
                              <a:pt x="222" y="617"/>
                              <a:pt x="222" y="617"/>
                              <a:pt x="222" y="617"/>
                            </a:cubicBezTo>
                            <a:cubicBezTo>
                              <a:pt x="222" y="617"/>
                              <a:pt x="222" y="617"/>
                              <a:pt x="222" y="617"/>
                            </a:cubicBezTo>
                            <a:close/>
                            <a:moveTo>
                              <a:pt x="13" y="220"/>
                            </a:moveTo>
                            <a:cubicBezTo>
                              <a:pt x="13" y="264"/>
                              <a:pt x="13" y="264"/>
                              <a:pt x="13" y="264"/>
                            </a:cubicBezTo>
                            <a:cubicBezTo>
                              <a:pt x="13" y="309"/>
                              <a:pt x="13" y="309"/>
                              <a:pt x="13" y="309"/>
                            </a:cubicBezTo>
                            <a:cubicBezTo>
                              <a:pt x="13" y="353"/>
                              <a:pt x="13" y="353"/>
                              <a:pt x="13" y="353"/>
                            </a:cubicBezTo>
                            <a:cubicBezTo>
                              <a:pt x="13" y="398"/>
                              <a:pt x="13" y="398"/>
                              <a:pt x="13" y="398"/>
                            </a:cubicBezTo>
                            <a:cubicBezTo>
                              <a:pt x="13" y="426"/>
                              <a:pt x="19" y="453"/>
                              <a:pt x="30" y="478"/>
                            </a:cubicBezTo>
                            <a:cubicBezTo>
                              <a:pt x="40" y="503"/>
                              <a:pt x="56" y="525"/>
                              <a:pt x="74" y="544"/>
                            </a:cubicBezTo>
                            <a:cubicBezTo>
                              <a:pt x="93" y="562"/>
                              <a:pt x="116" y="577"/>
                              <a:pt x="141" y="588"/>
                            </a:cubicBezTo>
                            <a:cubicBezTo>
                              <a:pt x="165" y="598"/>
                              <a:pt x="193" y="604"/>
                              <a:pt x="222" y="604"/>
                            </a:cubicBezTo>
                            <a:cubicBezTo>
                              <a:pt x="222" y="604"/>
                              <a:pt x="222" y="604"/>
                              <a:pt x="222" y="604"/>
                            </a:cubicBezTo>
                            <a:cubicBezTo>
                              <a:pt x="222" y="604"/>
                              <a:pt x="222" y="604"/>
                              <a:pt x="222" y="604"/>
                            </a:cubicBezTo>
                            <a:cubicBezTo>
                              <a:pt x="222" y="604"/>
                              <a:pt x="222" y="604"/>
                              <a:pt x="222" y="604"/>
                            </a:cubicBezTo>
                            <a:cubicBezTo>
                              <a:pt x="222" y="604"/>
                              <a:pt x="222" y="604"/>
                              <a:pt x="222" y="604"/>
                            </a:cubicBezTo>
                            <a:cubicBezTo>
                              <a:pt x="1059" y="604"/>
                              <a:pt x="1059" y="604"/>
                              <a:pt x="1059" y="604"/>
                            </a:cubicBezTo>
                            <a:cubicBezTo>
                              <a:pt x="1896" y="604"/>
                              <a:pt x="1896" y="604"/>
                              <a:pt x="1896" y="604"/>
                            </a:cubicBezTo>
                            <a:cubicBezTo>
                              <a:pt x="2734" y="604"/>
                              <a:pt x="2734" y="604"/>
                              <a:pt x="2734" y="604"/>
                            </a:cubicBezTo>
                            <a:cubicBezTo>
                              <a:pt x="3571" y="604"/>
                              <a:pt x="3571" y="604"/>
                              <a:pt x="3571" y="604"/>
                            </a:cubicBezTo>
                            <a:cubicBezTo>
                              <a:pt x="3600" y="604"/>
                              <a:pt x="3628" y="598"/>
                              <a:pt x="3652" y="588"/>
                            </a:cubicBezTo>
                            <a:cubicBezTo>
                              <a:pt x="3677" y="577"/>
                              <a:pt x="3700" y="562"/>
                              <a:pt x="3719" y="544"/>
                            </a:cubicBezTo>
                            <a:cubicBezTo>
                              <a:pt x="3737" y="525"/>
                              <a:pt x="3753" y="503"/>
                              <a:pt x="3763" y="478"/>
                            </a:cubicBezTo>
                            <a:cubicBezTo>
                              <a:pt x="3774" y="453"/>
                              <a:pt x="3780" y="426"/>
                              <a:pt x="3780" y="398"/>
                            </a:cubicBezTo>
                            <a:cubicBezTo>
                              <a:pt x="3780" y="398"/>
                              <a:pt x="3780" y="398"/>
                              <a:pt x="3780" y="398"/>
                            </a:cubicBezTo>
                            <a:cubicBezTo>
                              <a:pt x="3780" y="398"/>
                              <a:pt x="3780" y="398"/>
                              <a:pt x="3780" y="398"/>
                            </a:cubicBezTo>
                            <a:cubicBezTo>
                              <a:pt x="3780" y="398"/>
                              <a:pt x="3780" y="398"/>
                              <a:pt x="3780" y="398"/>
                            </a:cubicBezTo>
                            <a:cubicBezTo>
                              <a:pt x="3780" y="398"/>
                              <a:pt x="3780" y="398"/>
                              <a:pt x="3780" y="398"/>
                            </a:cubicBezTo>
                            <a:cubicBezTo>
                              <a:pt x="3780" y="398"/>
                              <a:pt x="3780" y="398"/>
                              <a:pt x="3780" y="398"/>
                            </a:cubicBezTo>
                            <a:cubicBezTo>
                              <a:pt x="3780" y="398"/>
                              <a:pt x="3780" y="398"/>
                              <a:pt x="3780" y="398"/>
                            </a:cubicBezTo>
                            <a:cubicBezTo>
                              <a:pt x="3780" y="398"/>
                              <a:pt x="3780" y="398"/>
                              <a:pt x="3780" y="398"/>
                            </a:cubicBezTo>
                            <a:cubicBezTo>
                              <a:pt x="3780" y="398"/>
                              <a:pt x="3780" y="398"/>
                              <a:pt x="3780" y="398"/>
                            </a:cubicBezTo>
                            <a:cubicBezTo>
                              <a:pt x="3780" y="353"/>
                              <a:pt x="3780" y="353"/>
                              <a:pt x="3780" y="353"/>
                            </a:cubicBezTo>
                            <a:cubicBezTo>
                              <a:pt x="3780" y="309"/>
                              <a:pt x="3780" y="309"/>
                              <a:pt x="3780" y="309"/>
                            </a:cubicBezTo>
                            <a:cubicBezTo>
                              <a:pt x="3780" y="264"/>
                              <a:pt x="3780" y="264"/>
                              <a:pt x="3780" y="264"/>
                            </a:cubicBezTo>
                            <a:cubicBezTo>
                              <a:pt x="3780" y="220"/>
                              <a:pt x="3780" y="220"/>
                              <a:pt x="3780" y="220"/>
                            </a:cubicBezTo>
                            <a:cubicBezTo>
                              <a:pt x="3780" y="191"/>
                              <a:pt x="3774" y="164"/>
                              <a:pt x="3763" y="139"/>
                            </a:cubicBezTo>
                            <a:cubicBezTo>
                              <a:pt x="3753" y="115"/>
                              <a:pt x="3737" y="92"/>
                              <a:pt x="3719" y="74"/>
                            </a:cubicBezTo>
                            <a:cubicBezTo>
                              <a:pt x="3700" y="55"/>
                              <a:pt x="3677" y="40"/>
                              <a:pt x="3652" y="29"/>
                            </a:cubicBezTo>
                            <a:cubicBezTo>
                              <a:pt x="3628" y="19"/>
                              <a:pt x="3600" y="13"/>
                              <a:pt x="3571" y="13"/>
                            </a:cubicBezTo>
                            <a:cubicBezTo>
                              <a:pt x="3571" y="13"/>
                              <a:pt x="3571" y="13"/>
                              <a:pt x="3571" y="13"/>
                            </a:cubicBezTo>
                            <a:cubicBezTo>
                              <a:pt x="3571" y="13"/>
                              <a:pt x="3571" y="13"/>
                              <a:pt x="3571" y="13"/>
                            </a:cubicBezTo>
                            <a:cubicBezTo>
                              <a:pt x="3571" y="13"/>
                              <a:pt x="3571" y="13"/>
                              <a:pt x="3571" y="13"/>
                            </a:cubicBezTo>
                            <a:cubicBezTo>
                              <a:pt x="3571" y="13"/>
                              <a:pt x="3571" y="13"/>
                              <a:pt x="3571" y="13"/>
                            </a:cubicBezTo>
                            <a:cubicBezTo>
                              <a:pt x="2734" y="13"/>
                              <a:pt x="2734" y="13"/>
                              <a:pt x="2734" y="13"/>
                            </a:cubicBezTo>
                            <a:cubicBezTo>
                              <a:pt x="1896" y="13"/>
                              <a:pt x="1896" y="13"/>
                              <a:pt x="1896" y="13"/>
                            </a:cubicBezTo>
                            <a:cubicBezTo>
                              <a:pt x="1059" y="13"/>
                              <a:pt x="1059" y="13"/>
                              <a:pt x="1059" y="13"/>
                            </a:cubicBezTo>
                            <a:cubicBezTo>
                              <a:pt x="222" y="13"/>
                              <a:pt x="222" y="13"/>
                              <a:pt x="222" y="13"/>
                            </a:cubicBezTo>
                            <a:cubicBezTo>
                              <a:pt x="193" y="13"/>
                              <a:pt x="165" y="19"/>
                              <a:pt x="141" y="29"/>
                            </a:cubicBezTo>
                            <a:cubicBezTo>
                              <a:pt x="116" y="40"/>
                              <a:pt x="93" y="55"/>
                              <a:pt x="74" y="74"/>
                            </a:cubicBezTo>
                            <a:cubicBezTo>
                              <a:pt x="56" y="92"/>
                              <a:pt x="40" y="115"/>
                              <a:pt x="30" y="139"/>
                            </a:cubicBezTo>
                            <a:cubicBezTo>
                              <a:pt x="19" y="164"/>
                              <a:pt x="13" y="191"/>
                              <a:pt x="13" y="220"/>
                            </a:cubicBezTo>
                            <a:cubicBezTo>
                              <a:pt x="13" y="220"/>
                              <a:pt x="13" y="220"/>
                              <a:pt x="13" y="220"/>
                            </a:cubicBezTo>
                            <a:cubicBezTo>
                              <a:pt x="13" y="220"/>
                              <a:pt x="13" y="220"/>
                              <a:pt x="13" y="220"/>
                            </a:cubicBezTo>
                            <a:cubicBezTo>
                              <a:pt x="13" y="220"/>
                              <a:pt x="13" y="220"/>
                              <a:pt x="13" y="220"/>
                            </a:cubicBezTo>
                            <a:close/>
                          </a:path>
                        </a:pathLst>
                      </a:custGeom>
                      <a:solidFill>
                        <a:schemeClr val="tx1"/>
                      </a:solidFill>
                      <a:ln w="9525">
                        <a:solidFill>
                          <a:schemeClr val="tx1"/>
                        </a:solidFill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<w:pict>
            <v:shape w14:anchorId="568DD242" id="Freeform 19" o:spid="_x0000_s1026" style="position:absolute;margin-left:542.55pt;margin-top:37.4pt;width:194.85pt;height:23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793,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" path="m222,617v-31,,-60,-6,-87,-17c109,589,85,573,65,553,45,533,29,509,17,483,6,457,,428,,398v,,,,,c,398,,398,,398v,,,,,c,398,,398,,398,,353,,353,,353,,309,,309,,309,,264,,264,,264,,220,,220,,220,,189,6,160,17,134,29,108,45,84,65,64,85,44,109,28,135,17,162,6,191,,222,v,,,,,c222,,222,,222,v,,,,,c222,,222,,222,v837,,837,,837,c1896,,1896,,1896,v838,,838,,838,c3571,,3571,,3571,v31,,60,6,87,17c3684,28,3708,44,3728,64v20,20,36,44,48,70c3787,160,3793,189,3793,220v,,,,,c3793,220,3793,220,3793,220v,,,,,c3793,220,3793,220,3793,220v,44,,44,,44c3793,309,3793,309,3793,309v,44,,44,,44c3793,398,3793,398,3793,398v,,,,,c3793,398,3793,398,3793,398v,,,,,c3793,398,3793,398,3793,398v,30,-6,59,-17,85c3764,509,3748,533,3728,553v-20,20,-44,36,-70,47c3631,611,3602,617,3571,617v,,,,,c3571,617,3571,617,3571,617v,,,,,c3571,617,3571,617,3571,617v-837,,-837,,-837,c1896,617,1896,617,1896,617v-837,,-837,,-837,c222,617,222,617,222,617v,,,,,c222,617,222,617,222,617v,,,,,xm13,220v,44,,44,,44c13,309,13,309,13,309v,44,,44,,44c13,398,13,398,13,398v,28,6,55,17,80c40,503,56,525,74,544v19,18,42,33,67,44c165,598,193,604,222,604v,,,,,c222,604,222,604,222,604v,,,,,c222,604,222,604,222,604v837,,837,,837,c1896,604,1896,604,1896,604v838,,838,,838,c3571,604,3571,604,3571,604v29,,57,-6,81,-16c3677,577,3700,562,3719,544v18,-19,34,-41,44,-66c3774,453,3780,426,3780,398v,,,,,c3780,398,3780,398,3780,398v,,,,,c3780,398,3780,398,3780,398v,,,,,c3780,398,3780,398,3780,398v,,,,,c3780,398,3780,398,3780,398v,-45,,-45,,-45c3780,309,3780,309,3780,309v,-45,,-45,,-45c3780,220,3780,220,3780,220v,-29,-6,-56,-17,-81c3753,115,3737,92,3719,74,3700,55,3677,40,3652,29,3628,19,3600,13,3571,13v,,,,,c3571,13,3571,13,3571,13v,,,,,c3571,13,3571,13,3571,13v-837,,-837,,-837,c1896,13,1896,13,1896,13v-837,,-837,,-837,c222,13,222,13,222,13v-29,,-57,6,-81,16c116,40,93,55,74,74,56,92,40,115,30,139,19,164,13,191,13,220v,,,,,c13,220,13,220,13,220v,,,,,xe" fillcolor="black [3213]" strokecolor="black [3213]">
              <v:path arrowok="t" o:connecttype="custom" o:connectlocs="88075,285904;11091,230153;0,189650;0,189650;0,168207;0,125798;11091,63852;88075,8101;144835,0;144835,0;690903,0;1783692,0;2386520,8101;2463504,63852;2474595,104832;2474595,104832;2474595,125798;2474595,168207;2474595,189650;2474595,189650;2463504,230153;2386520,285904;2329760,294005;2329760,294005;1783692,294005;690903,294005;144835,294005;144835,294005;8481,125798;8481,168207;19572,227770;91990,280186;144835,287810;144835,287810;690903,287810;1783692,287810;2382605,280186;2455023,227770;2466114,189650;2466114,189650;2466114,189650;2466114,189650;2466114,168207;2466114,125798;2455023,66235;2382605,13819;2329760,6195;2329760,6195;1783692,6195;690903,6195;91990,13819;19572,66235;8481,104832;8481,104832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83840" behindDoc="1" locked="0" layoutInCell="1" allowOverlap="1" wp14:anchorId="6EE235EF" wp14:editId="773BF241">
          <wp:simplePos x="0" y="0"/>
          <wp:positionH relativeFrom="column">
            <wp:posOffset>-3810</wp:posOffset>
          </wp:positionH>
          <wp:positionV relativeFrom="paragraph">
            <wp:posOffset>-3175</wp:posOffset>
          </wp:positionV>
          <wp:extent cx="1333500" cy="622935"/>
          <wp:effectExtent l="0" t="0" r="0" b="5715"/>
          <wp:wrapNone/>
          <wp:docPr id="4" name="Picture 2" descr="https://lh5.googleusercontent.com/s-aUzoAF0vwBsbWsXLyyYAJBGyQGsl4Af42S02M5VrvXxdn_bcB80CIyZrFF5yAs5-HO-WWXKtZgrS0H1nlNq1Lhi2tn8Rj89lPmoTIys3IASIarP4zsxiGpDP5PNRgf96LihEWd5wiva0Z0Q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lh5.googleusercontent.com/s-aUzoAF0vwBsbWsXLyyYAJBGyQGsl4Af42S02M5VrvXxdn_bcB80CIyZrFF5yAs5-HO-WWXKtZgrS0H1nlNq1Lhi2tn8Rj89lPmoTIys3IASIarP4zsxiGpDP5PNRgf96LihEWd5wiva0Z0QQ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47956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1C99F20" wp14:editId="3EEA5DAD">
              <wp:simplePos x="0" y="0"/>
              <wp:positionH relativeFrom="column">
                <wp:posOffset>-201930</wp:posOffset>
              </wp:positionH>
              <wp:positionV relativeFrom="paragraph">
                <wp:posOffset>865505</wp:posOffset>
              </wp:positionV>
              <wp:extent cx="9568815" cy="5683250"/>
              <wp:effectExtent l="0" t="0" r="0" b="0"/>
              <wp:wrapNone/>
              <wp:docPr id="6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9568815" cy="5683250"/>
                      </a:xfrm>
                      <a:custGeom>
                        <a:avLst/>
                        <a:gdLst>
                          <a:gd name="T0" fmla="*/ 204 w 13633"/>
                          <a:gd name="T1" fmla="*/ 16998 h 17024"/>
                          <a:gd name="T2" fmla="*/ 26 w 13633"/>
                          <a:gd name="T3" fmla="*/ 16821 h 17024"/>
                          <a:gd name="T4" fmla="*/ 0 w 13633"/>
                          <a:gd name="T5" fmla="*/ 16691 h 17024"/>
                          <a:gd name="T6" fmla="*/ 0 w 13633"/>
                          <a:gd name="T7" fmla="*/ 16691 h 17024"/>
                          <a:gd name="T8" fmla="*/ 0 w 13633"/>
                          <a:gd name="T9" fmla="*/ 12602 h 17024"/>
                          <a:gd name="T10" fmla="*/ 0 w 13633"/>
                          <a:gd name="T11" fmla="*/ 4423 h 17024"/>
                          <a:gd name="T12" fmla="*/ 26 w 13633"/>
                          <a:gd name="T13" fmla="*/ 204 h 17024"/>
                          <a:gd name="T14" fmla="*/ 204 w 13633"/>
                          <a:gd name="T15" fmla="*/ 27 h 17024"/>
                          <a:gd name="T16" fmla="*/ 333 w 13633"/>
                          <a:gd name="T17" fmla="*/ 0 h 17024"/>
                          <a:gd name="T18" fmla="*/ 333 w 13633"/>
                          <a:gd name="T19" fmla="*/ 0 h 17024"/>
                          <a:gd name="T20" fmla="*/ 3575 w 13633"/>
                          <a:gd name="T21" fmla="*/ 0 h 17024"/>
                          <a:gd name="T22" fmla="*/ 10058 w 13633"/>
                          <a:gd name="T23" fmla="*/ 0 h 17024"/>
                          <a:gd name="T24" fmla="*/ 13429 w 13633"/>
                          <a:gd name="T25" fmla="*/ 27 h 17024"/>
                          <a:gd name="T26" fmla="*/ 13607 w 13633"/>
                          <a:gd name="T27" fmla="*/ 204 h 17024"/>
                          <a:gd name="T28" fmla="*/ 13633 w 13633"/>
                          <a:gd name="T29" fmla="*/ 334 h 17024"/>
                          <a:gd name="T30" fmla="*/ 13633 w 13633"/>
                          <a:gd name="T31" fmla="*/ 334 h 17024"/>
                          <a:gd name="T32" fmla="*/ 13633 w 13633"/>
                          <a:gd name="T33" fmla="*/ 4423 h 17024"/>
                          <a:gd name="T34" fmla="*/ 13633 w 13633"/>
                          <a:gd name="T35" fmla="*/ 12602 h 17024"/>
                          <a:gd name="T36" fmla="*/ 13607 w 13633"/>
                          <a:gd name="T37" fmla="*/ 16821 h 17024"/>
                          <a:gd name="T38" fmla="*/ 13429 w 13633"/>
                          <a:gd name="T39" fmla="*/ 16998 h 17024"/>
                          <a:gd name="T40" fmla="*/ 13300 w 13633"/>
                          <a:gd name="T41" fmla="*/ 17024 h 17024"/>
                          <a:gd name="T42" fmla="*/ 13300 w 13633"/>
                          <a:gd name="T43" fmla="*/ 17024 h 17024"/>
                          <a:gd name="T44" fmla="*/ 10058 w 13633"/>
                          <a:gd name="T45" fmla="*/ 17024 h 17024"/>
                          <a:gd name="T46" fmla="*/ 3575 w 13633"/>
                          <a:gd name="T47" fmla="*/ 17024 h 17024"/>
                          <a:gd name="T48" fmla="*/ 333 w 13633"/>
                          <a:gd name="T49" fmla="*/ 17024 h 17024"/>
                          <a:gd name="T50" fmla="*/ 333 w 13633"/>
                          <a:gd name="T51" fmla="*/ 17024 h 17024"/>
                          <a:gd name="T52" fmla="*/ 51 w 13633"/>
                          <a:gd name="T53" fmla="*/ 16810 h 17024"/>
                          <a:gd name="T54" fmla="*/ 214 w 13633"/>
                          <a:gd name="T55" fmla="*/ 16973 h 17024"/>
                          <a:gd name="T56" fmla="*/ 333 w 13633"/>
                          <a:gd name="T57" fmla="*/ 16997 h 17024"/>
                          <a:gd name="T58" fmla="*/ 333 w 13633"/>
                          <a:gd name="T59" fmla="*/ 16997 h 17024"/>
                          <a:gd name="T60" fmla="*/ 3575 w 13633"/>
                          <a:gd name="T61" fmla="*/ 16997 h 17024"/>
                          <a:gd name="T62" fmla="*/ 10058 w 13633"/>
                          <a:gd name="T63" fmla="*/ 16997 h 17024"/>
                          <a:gd name="T64" fmla="*/ 13419 w 13633"/>
                          <a:gd name="T65" fmla="*/ 16973 h 17024"/>
                          <a:gd name="T66" fmla="*/ 13582 w 13633"/>
                          <a:gd name="T67" fmla="*/ 16810 h 17024"/>
                          <a:gd name="T68" fmla="*/ 13606 w 13633"/>
                          <a:gd name="T69" fmla="*/ 16691 h 17024"/>
                          <a:gd name="T70" fmla="*/ 13606 w 13633"/>
                          <a:gd name="T71" fmla="*/ 16691 h 17024"/>
                          <a:gd name="T72" fmla="*/ 13606 w 13633"/>
                          <a:gd name="T73" fmla="*/ 12602 h 17024"/>
                          <a:gd name="T74" fmla="*/ 13606 w 13633"/>
                          <a:gd name="T75" fmla="*/ 4423 h 17024"/>
                          <a:gd name="T76" fmla="*/ 13582 w 13633"/>
                          <a:gd name="T77" fmla="*/ 214 h 17024"/>
                          <a:gd name="T78" fmla="*/ 13419 w 13633"/>
                          <a:gd name="T79" fmla="*/ 51 h 17024"/>
                          <a:gd name="T80" fmla="*/ 13300 w 13633"/>
                          <a:gd name="T81" fmla="*/ 27 h 17024"/>
                          <a:gd name="T82" fmla="*/ 13300 w 13633"/>
                          <a:gd name="T83" fmla="*/ 27 h 17024"/>
                          <a:gd name="T84" fmla="*/ 10058 w 13633"/>
                          <a:gd name="T85" fmla="*/ 27 h 17024"/>
                          <a:gd name="T86" fmla="*/ 3575 w 13633"/>
                          <a:gd name="T87" fmla="*/ 27 h 17024"/>
                          <a:gd name="T88" fmla="*/ 214 w 13633"/>
                          <a:gd name="T89" fmla="*/ 51 h 17024"/>
                          <a:gd name="T90" fmla="*/ 51 w 13633"/>
                          <a:gd name="T91" fmla="*/ 214 h 17024"/>
                          <a:gd name="T92" fmla="*/ 27 w 13633"/>
                          <a:gd name="T93" fmla="*/ 334 h 17024"/>
                          <a:gd name="T94" fmla="*/ 27 w 13633"/>
                          <a:gd name="T95" fmla="*/ 334 h 17024"/>
                          <a:gd name="T96" fmla="*/ 27 w 13633"/>
                          <a:gd name="T97" fmla="*/ 4423 h 17024"/>
                          <a:gd name="T98" fmla="*/ 27 w 13633"/>
                          <a:gd name="T99" fmla="*/ 12602 h 17024"/>
                          <a:gd name="T100" fmla="*/ 27 w 13633"/>
                          <a:gd name="T101" fmla="*/ 16691 h 17024"/>
                          <a:gd name="T102" fmla="*/ 27 w 13633"/>
                          <a:gd name="T103" fmla="*/ 16691 h 1702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13633" h="17024">
                            <a:moveTo>
                              <a:pt x="333" y="17024"/>
                            </a:moveTo>
                            <a:cubicBezTo>
                              <a:pt x="287" y="17024"/>
                              <a:pt x="243" y="17015"/>
                              <a:pt x="204" y="16998"/>
                            </a:cubicBezTo>
                            <a:cubicBezTo>
                              <a:pt x="164" y="16981"/>
                              <a:pt x="128" y="16957"/>
                              <a:pt x="98" y="16927"/>
                            </a:cubicBezTo>
                            <a:cubicBezTo>
                              <a:pt x="67" y="16896"/>
                              <a:pt x="43" y="16860"/>
                              <a:pt x="26" y="16821"/>
                            </a:cubicBezTo>
                            <a:cubicBezTo>
                              <a:pt x="9" y="16781"/>
                              <a:pt x="0" y="16737"/>
                              <a:pt x="0" y="16691"/>
                            </a:cubicBezTo>
                            <a:cubicBezTo>
                              <a:pt x="0" y="16691"/>
                              <a:pt x="0" y="16691"/>
                              <a:pt x="0" y="16691"/>
                            </a:cubicBezTo>
                            <a:cubicBezTo>
                              <a:pt x="0" y="16691"/>
                              <a:pt x="0" y="16691"/>
                              <a:pt x="0" y="16691"/>
                            </a:cubicBezTo>
                            <a:cubicBezTo>
                              <a:pt x="0" y="16691"/>
                              <a:pt x="0" y="16691"/>
                              <a:pt x="0" y="16691"/>
                            </a:cubicBezTo>
                            <a:cubicBezTo>
                              <a:pt x="0" y="16691"/>
                              <a:pt x="0" y="16691"/>
                              <a:pt x="0" y="16691"/>
                            </a:cubicBezTo>
                            <a:cubicBezTo>
                              <a:pt x="0" y="12602"/>
                              <a:pt x="0" y="12602"/>
                              <a:pt x="0" y="12602"/>
                            </a:cubicBezTo>
                            <a:cubicBezTo>
                              <a:pt x="0" y="8512"/>
                              <a:pt x="0" y="8512"/>
                              <a:pt x="0" y="8512"/>
                            </a:cubicBezTo>
                            <a:cubicBezTo>
                              <a:pt x="0" y="4423"/>
                              <a:pt x="0" y="4423"/>
                              <a:pt x="0" y="4423"/>
                            </a:cubicBezTo>
                            <a:cubicBezTo>
                              <a:pt x="0" y="334"/>
                              <a:pt x="0" y="334"/>
                              <a:pt x="0" y="334"/>
                            </a:cubicBezTo>
                            <a:cubicBezTo>
                              <a:pt x="0" y="288"/>
                              <a:pt x="9" y="244"/>
                              <a:pt x="26" y="204"/>
                            </a:cubicBezTo>
                            <a:cubicBezTo>
                              <a:pt x="43" y="164"/>
                              <a:pt x="67" y="128"/>
                              <a:pt x="98" y="98"/>
                            </a:cubicBezTo>
                            <a:cubicBezTo>
                              <a:pt x="128" y="68"/>
                              <a:pt x="164" y="43"/>
                              <a:pt x="204" y="27"/>
                            </a:cubicBezTo>
                            <a:cubicBezTo>
                              <a:pt x="243" y="10"/>
                              <a:pt x="287" y="0"/>
                              <a:pt x="333" y="0"/>
                            </a:cubicBezTo>
                            <a:cubicBezTo>
                              <a:pt x="333" y="0"/>
                              <a:pt x="333" y="0"/>
                              <a:pt x="333" y="0"/>
                            </a:cubicBezTo>
                            <a:cubicBezTo>
                              <a:pt x="333" y="0"/>
                              <a:pt x="333" y="0"/>
                              <a:pt x="333" y="0"/>
                            </a:cubicBezTo>
                            <a:cubicBezTo>
                              <a:pt x="333" y="0"/>
                              <a:pt x="333" y="0"/>
                              <a:pt x="333" y="0"/>
                            </a:cubicBezTo>
                            <a:cubicBezTo>
                              <a:pt x="333" y="0"/>
                              <a:pt x="333" y="0"/>
                              <a:pt x="333" y="0"/>
                            </a:cubicBezTo>
                            <a:cubicBezTo>
                              <a:pt x="3575" y="0"/>
                              <a:pt x="3575" y="0"/>
                              <a:pt x="3575" y="0"/>
                            </a:cubicBezTo>
                            <a:cubicBezTo>
                              <a:pt x="6816" y="0"/>
                              <a:pt x="6816" y="0"/>
                              <a:pt x="6816" y="0"/>
                            </a:cubicBezTo>
                            <a:cubicBezTo>
                              <a:pt x="10058" y="0"/>
                              <a:pt x="10058" y="0"/>
                              <a:pt x="10058" y="0"/>
                            </a:cubicBezTo>
                            <a:cubicBezTo>
                              <a:pt x="13300" y="0"/>
                              <a:pt x="13300" y="0"/>
                              <a:pt x="13300" y="0"/>
                            </a:cubicBezTo>
                            <a:cubicBezTo>
                              <a:pt x="13346" y="0"/>
                              <a:pt x="13389" y="10"/>
                              <a:pt x="13429" y="27"/>
                            </a:cubicBezTo>
                            <a:cubicBezTo>
                              <a:pt x="13469" y="43"/>
                              <a:pt x="13505" y="68"/>
                              <a:pt x="13535" y="98"/>
                            </a:cubicBezTo>
                            <a:cubicBezTo>
                              <a:pt x="13565" y="128"/>
                              <a:pt x="13590" y="164"/>
                              <a:pt x="13607" y="204"/>
                            </a:cubicBezTo>
                            <a:cubicBezTo>
                              <a:pt x="13624" y="244"/>
                              <a:pt x="13633" y="288"/>
                              <a:pt x="13633" y="334"/>
                            </a:cubicBezTo>
                            <a:cubicBezTo>
                              <a:pt x="13633" y="334"/>
                              <a:pt x="13633" y="334"/>
                              <a:pt x="13633" y="334"/>
                            </a:cubicBezTo>
                            <a:cubicBezTo>
                              <a:pt x="13633" y="334"/>
                              <a:pt x="13633" y="334"/>
                              <a:pt x="13633" y="334"/>
                            </a:cubicBezTo>
                            <a:cubicBezTo>
                              <a:pt x="13633" y="334"/>
                              <a:pt x="13633" y="334"/>
                              <a:pt x="13633" y="334"/>
                            </a:cubicBezTo>
                            <a:cubicBezTo>
                              <a:pt x="13633" y="334"/>
                              <a:pt x="13633" y="334"/>
                              <a:pt x="13633" y="334"/>
                            </a:cubicBezTo>
                            <a:cubicBezTo>
                              <a:pt x="13633" y="4423"/>
                              <a:pt x="13633" y="4423"/>
                              <a:pt x="13633" y="4423"/>
                            </a:cubicBezTo>
                            <a:cubicBezTo>
                              <a:pt x="13633" y="8512"/>
                              <a:pt x="13633" y="8512"/>
                              <a:pt x="13633" y="8512"/>
                            </a:cubicBezTo>
                            <a:cubicBezTo>
                              <a:pt x="13633" y="12602"/>
                              <a:pt x="13633" y="12602"/>
                              <a:pt x="13633" y="12602"/>
                            </a:cubicBezTo>
                            <a:cubicBezTo>
                              <a:pt x="13633" y="16691"/>
                              <a:pt x="13633" y="16691"/>
                              <a:pt x="13633" y="16691"/>
                            </a:cubicBezTo>
                            <a:cubicBezTo>
                              <a:pt x="13633" y="16737"/>
                              <a:pt x="13624" y="16781"/>
                              <a:pt x="13607" y="16821"/>
                            </a:cubicBezTo>
                            <a:cubicBezTo>
                              <a:pt x="13590" y="16860"/>
                              <a:pt x="13565" y="16896"/>
                              <a:pt x="13535" y="16927"/>
                            </a:cubicBezTo>
                            <a:cubicBezTo>
                              <a:pt x="13505" y="16957"/>
                              <a:pt x="13469" y="16981"/>
                              <a:pt x="13429" y="16998"/>
                            </a:cubicBezTo>
                            <a:cubicBezTo>
                              <a:pt x="13389" y="17015"/>
                              <a:pt x="13346" y="17024"/>
                              <a:pt x="13300" y="17024"/>
                            </a:cubicBezTo>
                            <a:cubicBezTo>
                              <a:pt x="13300" y="17024"/>
                              <a:pt x="13300" y="17024"/>
                              <a:pt x="13300" y="17024"/>
                            </a:cubicBezTo>
                            <a:cubicBezTo>
                              <a:pt x="13300" y="17024"/>
                              <a:pt x="13300" y="17024"/>
                              <a:pt x="13300" y="17024"/>
                            </a:cubicBezTo>
                            <a:cubicBezTo>
                              <a:pt x="13300" y="17024"/>
                              <a:pt x="13300" y="17024"/>
                              <a:pt x="13300" y="17024"/>
                            </a:cubicBezTo>
                            <a:cubicBezTo>
                              <a:pt x="13300" y="17024"/>
                              <a:pt x="13300" y="17024"/>
                              <a:pt x="13300" y="17024"/>
                            </a:cubicBezTo>
                            <a:cubicBezTo>
                              <a:pt x="10058" y="17024"/>
                              <a:pt x="10058" y="17024"/>
                              <a:pt x="10058" y="17024"/>
                            </a:cubicBezTo>
                            <a:cubicBezTo>
                              <a:pt x="6816" y="17024"/>
                              <a:pt x="6816" y="17024"/>
                              <a:pt x="6816" y="17024"/>
                            </a:cubicBezTo>
                            <a:cubicBezTo>
                              <a:pt x="3575" y="17024"/>
                              <a:pt x="3575" y="17024"/>
                              <a:pt x="3575" y="17024"/>
                            </a:cubicBezTo>
                            <a:cubicBezTo>
                              <a:pt x="333" y="17024"/>
                              <a:pt x="333" y="17024"/>
                              <a:pt x="333" y="17024"/>
                            </a:cubicBezTo>
                            <a:cubicBezTo>
                              <a:pt x="333" y="17024"/>
                              <a:pt x="333" y="17024"/>
                              <a:pt x="333" y="17024"/>
                            </a:cubicBezTo>
                            <a:cubicBezTo>
                              <a:pt x="333" y="17024"/>
                              <a:pt x="333" y="17024"/>
                              <a:pt x="333" y="17024"/>
                            </a:cubicBezTo>
                            <a:cubicBezTo>
                              <a:pt x="333" y="17024"/>
                              <a:pt x="333" y="17024"/>
                              <a:pt x="333" y="17024"/>
                            </a:cubicBezTo>
                            <a:close/>
                            <a:moveTo>
                              <a:pt x="27" y="16691"/>
                            </a:moveTo>
                            <a:cubicBezTo>
                              <a:pt x="27" y="16733"/>
                              <a:pt x="35" y="16774"/>
                              <a:pt x="51" y="16810"/>
                            </a:cubicBezTo>
                            <a:cubicBezTo>
                              <a:pt x="66" y="16847"/>
                              <a:pt x="89" y="16880"/>
                              <a:pt x="117" y="16908"/>
                            </a:cubicBezTo>
                            <a:cubicBezTo>
                              <a:pt x="144" y="16935"/>
                              <a:pt x="177" y="16958"/>
                              <a:pt x="214" y="16973"/>
                            </a:cubicBezTo>
                            <a:cubicBezTo>
                              <a:pt x="251" y="16989"/>
                              <a:pt x="291" y="16997"/>
                              <a:pt x="333" y="16997"/>
                            </a:cubicBezTo>
                            <a:cubicBezTo>
                              <a:pt x="333" y="16997"/>
                              <a:pt x="333" y="16997"/>
                              <a:pt x="333" y="16997"/>
                            </a:cubicBezTo>
                            <a:cubicBezTo>
                              <a:pt x="333" y="16997"/>
                              <a:pt x="333" y="16997"/>
                              <a:pt x="333" y="16997"/>
                            </a:cubicBezTo>
                            <a:cubicBezTo>
                              <a:pt x="333" y="16997"/>
                              <a:pt x="333" y="16997"/>
                              <a:pt x="333" y="16997"/>
                            </a:cubicBezTo>
                            <a:cubicBezTo>
                              <a:pt x="333" y="16997"/>
                              <a:pt x="333" y="16997"/>
                              <a:pt x="333" y="16997"/>
                            </a:cubicBezTo>
                            <a:cubicBezTo>
                              <a:pt x="3575" y="16997"/>
                              <a:pt x="3575" y="16997"/>
                              <a:pt x="3575" y="16997"/>
                            </a:cubicBezTo>
                            <a:cubicBezTo>
                              <a:pt x="6816" y="16997"/>
                              <a:pt x="6816" y="16997"/>
                              <a:pt x="6816" y="16997"/>
                            </a:cubicBezTo>
                            <a:cubicBezTo>
                              <a:pt x="10058" y="16997"/>
                              <a:pt x="10058" y="16997"/>
                              <a:pt x="10058" y="16997"/>
                            </a:cubicBezTo>
                            <a:cubicBezTo>
                              <a:pt x="13300" y="16997"/>
                              <a:pt x="13300" y="16997"/>
                              <a:pt x="13300" y="16997"/>
                            </a:cubicBezTo>
                            <a:cubicBezTo>
                              <a:pt x="13342" y="16997"/>
                              <a:pt x="13382" y="16989"/>
                              <a:pt x="13419" y="16973"/>
                            </a:cubicBezTo>
                            <a:cubicBezTo>
                              <a:pt x="13456" y="16958"/>
                              <a:pt x="13489" y="16935"/>
                              <a:pt x="13516" y="16908"/>
                            </a:cubicBezTo>
                            <a:cubicBezTo>
                              <a:pt x="13544" y="16880"/>
                              <a:pt x="13567" y="16847"/>
                              <a:pt x="13582" y="16810"/>
                            </a:cubicBezTo>
                            <a:cubicBezTo>
                              <a:pt x="13598" y="16774"/>
                              <a:pt x="13606" y="16733"/>
                              <a:pt x="13606" y="16691"/>
                            </a:cubicBezTo>
                            <a:cubicBezTo>
                              <a:pt x="13606" y="16691"/>
                              <a:pt x="13606" y="16691"/>
                              <a:pt x="13606" y="16691"/>
                            </a:cubicBezTo>
                            <a:cubicBezTo>
                              <a:pt x="13606" y="16691"/>
                              <a:pt x="13606" y="16691"/>
                              <a:pt x="13606" y="16691"/>
                            </a:cubicBezTo>
                            <a:cubicBezTo>
                              <a:pt x="13606" y="16691"/>
                              <a:pt x="13606" y="16691"/>
                              <a:pt x="13606" y="16691"/>
                            </a:cubicBezTo>
                            <a:cubicBezTo>
                              <a:pt x="13606" y="16691"/>
                              <a:pt x="13606" y="16691"/>
                              <a:pt x="13606" y="16691"/>
                            </a:cubicBezTo>
                            <a:cubicBezTo>
                              <a:pt x="13606" y="12602"/>
                              <a:pt x="13606" y="12602"/>
                              <a:pt x="13606" y="12602"/>
                            </a:cubicBezTo>
                            <a:cubicBezTo>
                              <a:pt x="13606" y="8512"/>
                              <a:pt x="13606" y="8512"/>
                              <a:pt x="13606" y="8512"/>
                            </a:cubicBezTo>
                            <a:cubicBezTo>
                              <a:pt x="13606" y="4423"/>
                              <a:pt x="13606" y="4423"/>
                              <a:pt x="13606" y="4423"/>
                            </a:cubicBezTo>
                            <a:cubicBezTo>
                              <a:pt x="13606" y="334"/>
                              <a:pt x="13606" y="334"/>
                              <a:pt x="13606" y="334"/>
                            </a:cubicBezTo>
                            <a:cubicBezTo>
                              <a:pt x="13606" y="291"/>
                              <a:pt x="13598" y="251"/>
                              <a:pt x="13582" y="214"/>
                            </a:cubicBezTo>
                            <a:cubicBezTo>
                              <a:pt x="13567" y="178"/>
                              <a:pt x="13544" y="145"/>
                              <a:pt x="13516" y="117"/>
                            </a:cubicBezTo>
                            <a:cubicBezTo>
                              <a:pt x="13489" y="89"/>
                              <a:pt x="13456" y="67"/>
                              <a:pt x="13419" y="51"/>
                            </a:cubicBezTo>
                            <a:cubicBezTo>
                              <a:pt x="13382" y="36"/>
                              <a:pt x="13342" y="27"/>
                              <a:pt x="13300" y="27"/>
                            </a:cubicBezTo>
                            <a:cubicBezTo>
                              <a:pt x="13300" y="27"/>
                              <a:pt x="13300" y="27"/>
                              <a:pt x="13300" y="27"/>
                            </a:cubicBezTo>
                            <a:cubicBezTo>
                              <a:pt x="13300" y="27"/>
                              <a:pt x="13300" y="27"/>
                              <a:pt x="13300" y="27"/>
                            </a:cubicBezTo>
                            <a:cubicBezTo>
                              <a:pt x="13300" y="27"/>
                              <a:pt x="13300" y="27"/>
                              <a:pt x="13300" y="27"/>
                            </a:cubicBezTo>
                            <a:cubicBezTo>
                              <a:pt x="13300" y="27"/>
                              <a:pt x="13300" y="27"/>
                              <a:pt x="13300" y="27"/>
                            </a:cubicBezTo>
                            <a:cubicBezTo>
                              <a:pt x="10058" y="27"/>
                              <a:pt x="10058" y="27"/>
                              <a:pt x="10058" y="27"/>
                            </a:cubicBezTo>
                            <a:cubicBezTo>
                              <a:pt x="6816" y="27"/>
                              <a:pt x="6816" y="27"/>
                              <a:pt x="6816" y="27"/>
                            </a:cubicBezTo>
                            <a:cubicBezTo>
                              <a:pt x="3575" y="27"/>
                              <a:pt x="3575" y="27"/>
                              <a:pt x="3575" y="27"/>
                            </a:cubicBezTo>
                            <a:cubicBezTo>
                              <a:pt x="333" y="27"/>
                              <a:pt x="333" y="27"/>
                              <a:pt x="333" y="27"/>
                            </a:cubicBezTo>
                            <a:cubicBezTo>
                              <a:pt x="291" y="27"/>
                              <a:pt x="251" y="36"/>
                              <a:pt x="214" y="51"/>
                            </a:cubicBezTo>
                            <a:cubicBezTo>
                              <a:pt x="177" y="67"/>
                              <a:pt x="144" y="89"/>
                              <a:pt x="117" y="117"/>
                            </a:cubicBezTo>
                            <a:cubicBezTo>
                              <a:pt x="89" y="145"/>
                              <a:pt x="66" y="178"/>
                              <a:pt x="51" y="214"/>
                            </a:cubicBezTo>
                            <a:cubicBezTo>
                              <a:pt x="35" y="251"/>
                              <a:pt x="27" y="291"/>
                              <a:pt x="27" y="334"/>
                            </a:cubicBezTo>
                            <a:cubicBezTo>
                              <a:pt x="27" y="334"/>
                              <a:pt x="27" y="334"/>
                              <a:pt x="27" y="334"/>
                            </a:cubicBezTo>
                            <a:cubicBezTo>
                              <a:pt x="27" y="334"/>
                              <a:pt x="27" y="334"/>
                              <a:pt x="27" y="334"/>
                            </a:cubicBezTo>
                            <a:cubicBezTo>
                              <a:pt x="27" y="334"/>
                              <a:pt x="27" y="334"/>
                              <a:pt x="27" y="334"/>
                            </a:cubicBezTo>
                            <a:cubicBezTo>
                              <a:pt x="27" y="334"/>
                              <a:pt x="27" y="334"/>
                              <a:pt x="27" y="334"/>
                            </a:cubicBezTo>
                            <a:cubicBezTo>
                              <a:pt x="27" y="4423"/>
                              <a:pt x="27" y="4423"/>
                              <a:pt x="27" y="4423"/>
                            </a:cubicBezTo>
                            <a:cubicBezTo>
                              <a:pt x="27" y="8512"/>
                              <a:pt x="27" y="8512"/>
                              <a:pt x="27" y="8512"/>
                            </a:cubicBezTo>
                            <a:cubicBezTo>
                              <a:pt x="27" y="12602"/>
                              <a:pt x="27" y="12602"/>
                              <a:pt x="27" y="12602"/>
                            </a:cubicBezTo>
                            <a:cubicBezTo>
                              <a:pt x="27" y="16691"/>
                              <a:pt x="27" y="16691"/>
                              <a:pt x="27" y="16691"/>
                            </a:cubicBezTo>
                            <a:cubicBezTo>
                              <a:pt x="27" y="16691"/>
                              <a:pt x="27" y="16691"/>
                              <a:pt x="27" y="16691"/>
                            </a:cubicBezTo>
                            <a:cubicBezTo>
                              <a:pt x="27" y="16691"/>
                              <a:pt x="27" y="16691"/>
                              <a:pt x="27" y="16691"/>
                            </a:cubicBezTo>
                            <a:cubicBezTo>
                              <a:pt x="27" y="16691"/>
                              <a:pt x="27" y="16691"/>
                              <a:pt x="27" y="16691"/>
                            </a:cubicBez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<w:pict>
            <v:shape w14:anchorId="0A896BEE" id="Freeform 4" o:spid="_x0000_s1026" style="position:absolute;margin-left:-15.9pt;margin-top:68.15pt;width:753.45pt;height:44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633,17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" path="m333,17024v-46,,-90,-9,-129,-26c164,16981,128,16957,98,16927v-31,-31,-55,-67,-72,-106c9,16781,,16737,,16691v,,,,,c,16691,,16691,,16691v,,,,,c,16691,,16691,,16691,,12602,,12602,,12602,,8512,,8512,,8512,,4423,,4423,,4423,,334,,334,,334,,288,9,244,26,204,43,164,67,128,98,98,128,68,164,43,204,27,243,10,287,,333,v,,,,,c333,,333,,333,v,,,,,c333,,333,,333,,3575,,3575,,3575,,6816,,6816,,6816,v3242,,3242,,3242,c13300,,13300,,13300,v46,,89,10,129,27c13469,43,13505,68,13535,98v30,30,55,66,72,106c13624,244,13633,288,13633,334v,,,,,c13633,334,13633,334,13633,334v,,,,,c13633,334,13633,334,13633,334v,4089,,4089,,4089c13633,8512,13633,8512,13633,8512v,4090,,4090,,4090c13633,16691,13633,16691,13633,16691v,46,-9,90,-26,130c13590,16860,13565,16896,13535,16927v-30,30,-66,54,-106,71c13389,17015,13346,17024,13300,17024v,,,,,c13300,17024,13300,17024,13300,17024v,,,,,c13300,17024,13300,17024,13300,17024v-3242,,-3242,,-3242,c6816,17024,6816,17024,6816,17024v-3241,,-3241,,-3241,c333,17024,333,17024,333,17024v,,,,,c333,17024,333,17024,333,17024v,,,,,xm27,16691v,42,8,83,24,119c66,16847,89,16880,117,16908v27,27,60,50,97,65c251,16989,291,16997,333,16997v,,,,,c333,16997,333,16997,333,16997v,,,,,c333,16997,333,16997,333,16997v3242,,3242,,3242,c6816,16997,6816,16997,6816,16997v3242,,3242,,3242,c13300,16997,13300,16997,13300,16997v42,,82,-8,119,-24c13456,16958,13489,16935,13516,16908v28,-28,51,-61,66,-98c13598,16774,13606,16733,13606,16691v,,,,,c13606,16691,13606,16691,13606,16691v,,,,,c13606,16691,13606,16691,13606,16691v,-4089,,-4089,,-4089c13606,8512,13606,8512,13606,8512v,-4089,,-4089,,-4089c13606,334,13606,334,13606,334v,-43,-8,-83,-24,-120c13567,178,13544,145,13516,117v-27,-28,-60,-50,-97,-66c13382,36,13342,27,13300,27v,,,,,c13300,27,13300,27,13300,27v,,,,,c13300,27,13300,27,13300,27v-3242,,-3242,,-3242,c6816,27,6816,27,6816,27v-3241,,-3241,,-3241,c333,27,333,27,333,27v-42,,-82,9,-119,24c177,67,144,89,117,117,89,145,66,178,51,214,35,251,27,291,27,334v,,,,,c27,334,27,334,27,334v,,,,,c27,334,27,334,27,334v,4089,,4089,,4089c27,8512,27,8512,27,8512v,4090,,4090,,4090c27,16691,27,16691,27,16691v,,,,,c27,16691,27,16691,27,16691v,,,,,xe" fillcolor="black" stroked="f">
              <v:path arrowok="t" o:connecttype="custom" o:connectlocs="143185,5674570;18249,5615481;0,5572082;0,5572082;0,4207020;0,1476563;18249,68103;143185,9014;233728,0;233728,0;2509243,0;7059572,0;9425630,9014;9550566,68103;9568815,111502;9568815,111502;9568815,1476563;9568815,4207020;9550566,5615481;9425630,5674570;9335087,5683250;9335087,5683250;7059572,5683250;2509243,5683250;233728,5683250;233728,5683250;35796,5611809;150204,5666224;233728,5674236;233728,5674236;2509243,5674236;7059572,5674236;9418611,5666224;9533019,5611809;9549864,5572082;9549864,5572082;9549864,4207020;9549864,1476563;9533019,71441;9418611,17026;9335087,9014;9335087,9014;7059572,9014;2509243,9014;150204,17026;35796,71441;18951,111502;18951,111502;18951,1476563;18951,4207020;18951,5572082;18951,5572082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 w:rsidR="00A47956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0188187" wp14:editId="072DDD0E">
              <wp:simplePos x="0" y="0"/>
              <wp:positionH relativeFrom="column">
                <wp:posOffset>6972935</wp:posOffset>
              </wp:positionH>
              <wp:positionV relativeFrom="paragraph">
                <wp:posOffset>476250</wp:posOffset>
              </wp:positionV>
              <wp:extent cx="2416514" cy="297372"/>
              <wp:effectExtent l="0" t="0" r="0" b="0"/>
              <wp:wrapNone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6514" cy="29737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6BEE99" w14:textId="47218215" w:rsidR="00A47956" w:rsidRPr="002E5317" w:rsidRDefault="003824FA" w:rsidP="005D2FDB">
                          <w:pPr>
                            <w:tabs>
                              <w:tab w:val="center" w:pos="851"/>
                            </w:tabs>
                            <w:spacing w:after="0" w:line="240" w:lineRule="auto"/>
                            <w:jc w:val="both"/>
                            <w:outlineLvl w:val="0"/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US"/>
                            </w:rPr>
                          </w:pPr>
                          <w:r w:rsidRPr="003824FA">
                            <w:rPr>
                              <w:rFonts w:eastAsia="Times New Roman" w:cs="Times New Roman"/>
                              <w:b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GB"/>
                            </w:rPr>
                            <w:t>REFERENCE</w:t>
                          </w:r>
                          <w:r w:rsidR="006767EF"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GB"/>
                            </w:rPr>
                            <w:t>: LHC-</w:t>
                          </w:r>
                          <w:r w:rsidR="00937D63"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GB"/>
                            </w:rPr>
                            <w:t>MQXFAC</w:t>
                          </w:r>
                          <w:r w:rsidR="006767EF"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GB"/>
                            </w:rPr>
                            <w:t>-FP</w:t>
                          </w:r>
                          <w:r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GB"/>
                            </w:rPr>
                            <w:t>-</w:t>
                          </w:r>
                          <w:r w:rsidR="00FB03A2"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GB"/>
                            </w:rPr>
                            <w:t>0002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<w:pict>
            <v:shapetype w14:anchorId="4018818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49.05pt;margin-top:37.5pt;width:190.3pt;height:2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" filled="f" stroked="f">
              <v:textbox>
                <w:txbxContent>
                  <w:p w14:paraId="5C6BEE99" w14:textId="47218215" w:rsidR="00A47956" w:rsidRPr="002E5317" w:rsidRDefault="003824FA" w:rsidP="005D2FDB">
                    <w:pPr>
                      <w:tabs>
                        <w:tab w:val="center" w:pos="851"/>
                      </w:tabs>
                      <w:spacing w:after="0" w:line="240" w:lineRule="auto"/>
                      <w:jc w:val="both"/>
                      <w:outlineLvl w:val="0"/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US"/>
                      </w:rPr>
                    </w:pPr>
                    <w:r w:rsidRPr="003824FA">
                      <w:rPr>
                        <w:rFonts w:eastAsia="Times New Roman" w:cs="Times New Roman"/>
                        <w:b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GB"/>
                      </w:rPr>
                      <w:t>REFERENCE</w:t>
                    </w:r>
                    <w:r w:rsidR="006767EF"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GB"/>
                      </w:rPr>
                      <w:t>: LHC-</w:t>
                    </w:r>
                    <w:r w:rsidR="00937D63"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GB"/>
                      </w:rPr>
                      <w:t>MQXFAC</w:t>
                    </w:r>
                    <w:r w:rsidR="006767EF"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GB"/>
                      </w:rPr>
                      <w:t>-FP</w:t>
                    </w:r>
                    <w:r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GB"/>
                      </w:rPr>
                      <w:t>-</w:t>
                    </w:r>
                    <w:r w:rsidR="00FB03A2"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GB"/>
                      </w:rPr>
                      <w:t>0002</w:t>
                    </w:r>
                  </w:p>
                </w:txbxContent>
              </v:textbox>
            </v:shape>
          </w:pict>
        </mc:Fallback>
      </mc:AlternateContent>
    </w:r>
    <w:r w:rsidR="00A47956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8620BB" wp14:editId="05A253B8">
              <wp:simplePos x="0" y="0"/>
              <wp:positionH relativeFrom="column">
                <wp:posOffset>6899275</wp:posOffset>
              </wp:positionH>
              <wp:positionV relativeFrom="paragraph">
                <wp:posOffset>90170</wp:posOffset>
              </wp:positionV>
              <wp:extent cx="2700670" cy="393405"/>
              <wp:effectExtent l="0" t="0" r="0" b="0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0670" cy="3934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A65588" w14:textId="77777777" w:rsidR="00A47956" w:rsidRPr="00B837F8" w:rsidRDefault="00A47956" w:rsidP="000E61BD">
                          <w:pPr>
                            <w:tabs>
                              <w:tab w:val="center" w:pos="709"/>
                              <w:tab w:val="center" w:pos="1843"/>
                              <w:tab w:val="center" w:pos="3119"/>
                            </w:tabs>
                            <w:spacing w:after="0" w:line="240" w:lineRule="auto"/>
                            <w:jc w:val="both"/>
                            <w:outlineLvl w:val="0"/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US"/>
                            </w:rPr>
                          </w:pPr>
                          <w:r>
                            <w:rPr>
                              <w:lang w:val="en-GB"/>
                            </w:rPr>
                            <w:tab/>
                          </w:r>
                          <w:r w:rsidRPr="00B837F8"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US"/>
                            </w:rPr>
                            <w:t xml:space="preserve">EDMS NO.            </w:t>
                          </w:r>
                          <w:r w:rsidRPr="00B837F8"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US"/>
                            </w:rPr>
                            <w:tab/>
                            <w:t>REV.             VALIDITY</w:t>
                          </w:r>
                        </w:p>
                        <w:p w14:paraId="342C0864" w14:textId="5090613C" w:rsidR="00A47956" w:rsidRPr="00B837F8" w:rsidRDefault="00A47956" w:rsidP="00410E49">
                          <w:pPr>
                            <w:tabs>
                              <w:tab w:val="center" w:pos="709"/>
                              <w:tab w:val="center" w:pos="1843"/>
                              <w:tab w:val="center" w:pos="3119"/>
                            </w:tabs>
                            <w:rPr>
                              <w:b/>
                              <w:noProof/>
                              <w:sz w:val="20"/>
                              <w:szCs w:val="20"/>
                              <w:lang w:val="en-GB"/>
                            </w:rPr>
                          </w:pPr>
                          <w:r w:rsidRPr="00B837F8"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US"/>
                            </w:rPr>
                            <w:tab/>
                            <w:t xml:space="preserve">      </w:t>
                          </w:r>
                          <w:r w:rsidR="00FB03A2">
                            <w:rPr>
                              <w:rFonts w:eastAsia="Times New Roman" w:cs="Times New Roman"/>
                              <w:b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US"/>
                            </w:rPr>
                            <w:t>1866237</w:t>
                          </w:r>
                          <w:r w:rsidRPr="00504C6C">
                            <w:rPr>
                              <w:b/>
                              <w:sz w:val="18"/>
                              <w:szCs w:val="18"/>
                              <w:lang w:val="en-GB"/>
                            </w:rPr>
                            <w:t xml:space="preserve">  </w:t>
                          </w:r>
                          <w:r w:rsidRPr="00504C6C">
                            <w:rPr>
                              <w:rFonts w:eastAsia="Times New Roman" w:cs="Times New Roman"/>
                              <w:b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US"/>
                            </w:rPr>
                            <w:t xml:space="preserve">    </w:t>
                          </w:r>
                          <w:r w:rsidR="00471C59" w:rsidRPr="00504C6C">
                            <w:rPr>
                              <w:b/>
                              <w:noProof/>
                              <w:sz w:val="20"/>
                              <w:szCs w:val="20"/>
                              <w:lang w:val="en-GB"/>
                            </w:rPr>
                            <w:t xml:space="preserve">  </w:t>
                          </w:r>
                          <w:r w:rsidR="00471C59">
                            <w:rPr>
                              <w:b/>
                              <w:noProof/>
                              <w:sz w:val="20"/>
                              <w:szCs w:val="20"/>
                              <w:lang w:val="en-GB"/>
                            </w:rPr>
                            <w:t xml:space="preserve">        </w:t>
                          </w:r>
                          <w:r w:rsidR="00EE435D">
                            <w:rPr>
                              <w:b/>
                              <w:noProof/>
                              <w:sz w:val="20"/>
                              <w:szCs w:val="20"/>
                              <w:lang w:val="en-GB"/>
                            </w:rPr>
                            <w:t>0.</w:t>
                          </w:r>
                          <w:r w:rsidR="008876DD">
                            <w:rPr>
                              <w:b/>
                              <w:noProof/>
                              <w:sz w:val="20"/>
                              <w:szCs w:val="20"/>
                              <w:lang w:val="en-GB"/>
                            </w:rPr>
                            <w:t>2</w:t>
                          </w:r>
                          <w:r w:rsidRPr="00B837F8">
                            <w:rPr>
                              <w:b/>
                              <w:noProof/>
                              <w:sz w:val="20"/>
                              <w:szCs w:val="20"/>
                              <w:lang w:val="en-GB"/>
                            </w:rPr>
                            <w:t xml:space="preserve">                 DRAFT</w:t>
                          </w:r>
                        </w:p>
                        <w:p w14:paraId="184AB0D5" w14:textId="77777777" w:rsidR="00A47956" w:rsidRPr="00B837F8" w:rsidRDefault="00A47956" w:rsidP="000E61BD">
                          <w:pPr>
                            <w:tabs>
                              <w:tab w:val="center" w:pos="709"/>
                              <w:tab w:val="center" w:pos="1843"/>
                              <w:tab w:val="center" w:pos="3119"/>
                            </w:tabs>
                            <w:spacing w:after="0" w:line="240" w:lineRule="auto"/>
                            <w:jc w:val="both"/>
                            <w:outlineLvl w:val="0"/>
                            <w:rPr>
                              <w:rFonts w:eastAsia="Times New Roman" w:cs="Times New Roman"/>
                              <w:b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<w:pict>
            <v:shapetype w14:anchorId="058620B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3.25pt;margin-top:7.1pt;width:212.65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" filled="f" stroked="f">
              <v:textbox>
                <w:txbxContent>
                  <w:p w14:paraId="1CA65588" w14:textId="77777777" w:rsidR="00A47956" w:rsidRPr="00B837F8" w:rsidRDefault="00A47956" w:rsidP="000E61BD">
                    <w:pPr>
                      <w:tabs>
                        <w:tab w:val="center" w:pos="709"/>
                        <w:tab w:val="center" w:pos="1843"/>
                        <w:tab w:val="center" w:pos="3119"/>
                      </w:tabs>
                      <w:spacing w:after="0" w:line="240" w:lineRule="auto"/>
                      <w:jc w:val="both"/>
                      <w:outlineLvl w:val="0"/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US"/>
                      </w:rPr>
                    </w:pPr>
                    <w:r>
                      <w:rPr>
                        <w:lang w:val="en-GB"/>
                      </w:rPr>
                      <w:tab/>
                    </w:r>
                    <w:r w:rsidRPr="00B837F8"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US"/>
                      </w:rPr>
                      <w:t xml:space="preserve">EDMS NO.            </w:t>
                    </w:r>
                    <w:r w:rsidRPr="00B837F8"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US"/>
                      </w:rPr>
                      <w:tab/>
                      <w:t>REV.             VALIDITY</w:t>
                    </w:r>
                  </w:p>
                  <w:p w14:paraId="342C0864" w14:textId="5090613C" w:rsidR="00A47956" w:rsidRPr="00B837F8" w:rsidRDefault="00A47956" w:rsidP="00410E49">
                    <w:pPr>
                      <w:tabs>
                        <w:tab w:val="center" w:pos="709"/>
                        <w:tab w:val="center" w:pos="1843"/>
                        <w:tab w:val="center" w:pos="3119"/>
                      </w:tabs>
                      <w:rPr>
                        <w:b/>
                        <w:noProof/>
                        <w:sz w:val="20"/>
                        <w:szCs w:val="20"/>
                        <w:lang w:val="en-GB"/>
                      </w:rPr>
                    </w:pPr>
                    <w:r w:rsidRPr="00B837F8"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US"/>
                      </w:rPr>
                      <w:tab/>
                      <w:t xml:space="preserve">      </w:t>
                    </w:r>
                    <w:r w:rsidR="00FB03A2">
                      <w:rPr>
                        <w:rFonts w:eastAsia="Times New Roman" w:cs="Times New Roman"/>
                        <w:b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US"/>
                      </w:rPr>
                      <w:t>1866237</w:t>
                    </w:r>
                    <w:r w:rsidRPr="00504C6C">
                      <w:rPr>
                        <w:b/>
                        <w:sz w:val="18"/>
                        <w:szCs w:val="18"/>
                        <w:lang w:val="en-GB"/>
                      </w:rPr>
                      <w:t xml:space="preserve">  </w:t>
                    </w:r>
                    <w:r w:rsidRPr="00504C6C">
                      <w:rPr>
                        <w:rFonts w:eastAsia="Times New Roman" w:cs="Times New Roman"/>
                        <w:b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US"/>
                      </w:rPr>
                      <w:t xml:space="preserve">    </w:t>
                    </w:r>
                    <w:r w:rsidR="00471C59" w:rsidRPr="00504C6C">
                      <w:rPr>
                        <w:b/>
                        <w:noProof/>
                        <w:sz w:val="20"/>
                        <w:szCs w:val="20"/>
                        <w:lang w:val="en-GB"/>
                      </w:rPr>
                      <w:t xml:space="preserve">  </w:t>
                    </w:r>
                    <w:r w:rsidR="00471C59">
                      <w:rPr>
                        <w:b/>
                        <w:noProof/>
                        <w:sz w:val="20"/>
                        <w:szCs w:val="20"/>
                        <w:lang w:val="en-GB"/>
                      </w:rPr>
                      <w:t xml:space="preserve">        </w:t>
                    </w:r>
                    <w:r w:rsidR="00EE435D">
                      <w:rPr>
                        <w:b/>
                        <w:noProof/>
                        <w:sz w:val="20"/>
                        <w:szCs w:val="20"/>
                        <w:lang w:val="en-GB"/>
                      </w:rPr>
                      <w:t>0.</w:t>
                    </w:r>
                    <w:r w:rsidR="008876DD">
                      <w:rPr>
                        <w:b/>
                        <w:noProof/>
                        <w:sz w:val="20"/>
                        <w:szCs w:val="20"/>
                        <w:lang w:val="en-GB"/>
                      </w:rPr>
                      <w:t>2</w:t>
                    </w:r>
                    <w:r w:rsidRPr="00B837F8">
                      <w:rPr>
                        <w:b/>
                        <w:noProof/>
                        <w:sz w:val="20"/>
                        <w:szCs w:val="20"/>
                        <w:lang w:val="en-GB"/>
                      </w:rPr>
                      <w:t xml:space="preserve">                 DRAFT</w:t>
                    </w:r>
                  </w:p>
                  <w:p w14:paraId="184AB0D5" w14:textId="77777777" w:rsidR="00A47956" w:rsidRPr="00B837F8" w:rsidRDefault="00A47956" w:rsidP="000E61BD">
                    <w:pPr>
                      <w:tabs>
                        <w:tab w:val="center" w:pos="709"/>
                        <w:tab w:val="center" w:pos="1843"/>
                        <w:tab w:val="center" w:pos="3119"/>
                      </w:tabs>
                      <w:spacing w:after="0" w:line="240" w:lineRule="auto"/>
                      <w:jc w:val="both"/>
                      <w:outlineLvl w:val="0"/>
                      <w:rPr>
                        <w:rFonts w:eastAsia="Times New Roman" w:cs="Times New Roman"/>
                        <w:b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A47956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F726CA5" wp14:editId="23BED5A0">
              <wp:simplePos x="0" y="0"/>
              <wp:positionH relativeFrom="column">
                <wp:posOffset>6873240</wp:posOffset>
              </wp:positionH>
              <wp:positionV relativeFrom="paragraph">
                <wp:posOffset>80645</wp:posOffset>
              </wp:positionV>
              <wp:extent cx="2480310" cy="384810"/>
              <wp:effectExtent l="0" t="0" r="0" b="0"/>
              <wp:wrapNone/>
              <wp:docPr id="19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80310" cy="384810"/>
                      </a:xfrm>
                      <a:custGeom>
                        <a:avLst/>
                        <a:gdLst>
                          <a:gd name="T0" fmla="*/ 3308 w 4562"/>
                          <a:gd name="T1" fmla="*/ 0 h 631"/>
                          <a:gd name="T2" fmla="*/ 1254 w 4562"/>
                          <a:gd name="T3" fmla="*/ 0 h 631"/>
                          <a:gd name="T4" fmla="*/ 139 w 4562"/>
                          <a:gd name="T5" fmla="*/ 18 h 631"/>
                          <a:gd name="T6" fmla="*/ 18 w 4562"/>
                          <a:gd name="T7" fmla="*/ 138 h 631"/>
                          <a:gd name="T8" fmla="*/ 0 w 4562"/>
                          <a:gd name="T9" fmla="*/ 271 h 631"/>
                          <a:gd name="T10" fmla="*/ 0 w 4562"/>
                          <a:gd name="T11" fmla="*/ 360 h 631"/>
                          <a:gd name="T12" fmla="*/ 18 w 4562"/>
                          <a:gd name="T13" fmla="*/ 493 h 631"/>
                          <a:gd name="T14" fmla="*/ 139 w 4562"/>
                          <a:gd name="T15" fmla="*/ 613 h 631"/>
                          <a:gd name="T16" fmla="*/ 1254 w 4562"/>
                          <a:gd name="T17" fmla="*/ 631 h 631"/>
                          <a:gd name="T18" fmla="*/ 3308 w 4562"/>
                          <a:gd name="T19" fmla="*/ 631 h 631"/>
                          <a:gd name="T20" fmla="*/ 4424 w 4562"/>
                          <a:gd name="T21" fmla="*/ 613 h 631"/>
                          <a:gd name="T22" fmla="*/ 4544 w 4562"/>
                          <a:gd name="T23" fmla="*/ 493 h 631"/>
                          <a:gd name="T24" fmla="*/ 4562 w 4562"/>
                          <a:gd name="T25" fmla="*/ 360 h 631"/>
                          <a:gd name="T26" fmla="*/ 4562 w 4562"/>
                          <a:gd name="T27" fmla="*/ 271 h 631"/>
                          <a:gd name="T28" fmla="*/ 4544 w 4562"/>
                          <a:gd name="T29" fmla="*/ 138 h 631"/>
                          <a:gd name="T30" fmla="*/ 4424 w 4562"/>
                          <a:gd name="T31" fmla="*/ 18 h 631"/>
                          <a:gd name="T32" fmla="*/ 4535 w 4562"/>
                          <a:gd name="T33" fmla="*/ 405 h 631"/>
                          <a:gd name="T34" fmla="*/ 4477 w 4562"/>
                          <a:gd name="T35" fmla="*/ 546 h 631"/>
                          <a:gd name="T36" fmla="*/ 4336 w 4562"/>
                          <a:gd name="T37" fmla="*/ 604 h 631"/>
                          <a:gd name="T38" fmla="*/ 2281 w 4562"/>
                          <a:gd name="T39" fmla="*/ 604 h 631"/>
                          <a:gd name="T40" fmla="*/ 227 w 4562"/>
                          <a:gd name="T41" fmla="*/ 604 h 631"/>
                          <a:gd name="T42" fmla="*/ 86 w 4562"/>
                          <a:gd name="T43" fmla="*/ 546 h 631"/>
                          <a:gd name="T44" fmla="*/ 27 w 4562"/>
                          <a:gd name="T45" fmla="*/ 405 h 631"/>
                          <a:gd name="T46" fmla="*/ 27 w 4562"/>
                          <a:gd name="T47" fmla="*/ 316 h 631"/>
                          <a:gd name="T48" fmla="*/ 27 w 4562"/>
                          <a:gd name="T49" fmla="*/ 227 h 631"/>
                          <a:gd name="T50" fmla="*/ 86 w 4562"/>
                          <a:gd name="T51" fmla="*/ 85 h 631"/>
                          <a:gd name="T52" fmla="*/ 227 w 4562"/>
                          <a:gd name="T53" fmla="*/ 27 h 631"/>
                          <a:gd name="T54" fmla="*/ 2281 w 4562"/>
                          <a:gd name="T55" fmla="*/ 27 h 631"/>
                          <a:gd name="T56" fmla="*/ 4336 w 4562"/>
                          <a:gd name="T57" fmla="*/ 27 h 631"/>
                          <a:gd name="T58" fmla="*/ 4477 w 4562"/>
                          <a:gd name="T59" fmla="*/ 85 h 631"/>
                          <a:gd name="T60" fmla="*/ 4535 w 4562"/>
                          <a:gd name="T61" fmla="*/ 227 h 631"/>
                          <a:gd name="T62" fmla="*/ 4535 w 4562"/>
                          <a:gd name="T63" fmla="*/ 316 h 631"/>
                          <a:gd name="T64" fmla="*/ 4535 w 4562"/>
                          <a:gd name="T65" fmla="*/ 405 h 631"/>
                          <a:gd name="T66" fmla="*/ 2782 w 4562"/>
                          <a:gd name="T67" fmla="*/ 567 h 631"/>
                          <a:gd name="T68" fmla="*/ 2789 w 4562"/>
                          <a:gd name="T69" fmla="*/ 567 h 631"/>
                          <a:gd name="T70" fmla="*/ 2792 w 4562"/>
                          <a:gd name="T71" fmla="*/ 441 h 631"/>
                          <a:gd name="T72" fmla="*/ 2792 w 4562"/>
                          <a:gd name="T73" fmla="*/ 190 h 631"/>
                          <a:gd name="T74" fmla="*/ 2789 w 4562"/>
                          <a:gd name="T75" fmla="*/ 64 h 631"/>
                          <a:gd name="T76" fmla="*/ 2782 w 4562"/>
                          <a:gd name="T77" fmla="*/ 64 h 631"/>
                          <a:gd name="T78" fmla="*/ 2779 w 4562"/>
                          <a:gd name="T79" fmla="*/ 190 h 631"/>
                          <a:gd name="T80" fmla="*/ 2779 w 4562"/>
                          <a:gd name="T81" fmla="*/ 441 h 631"/>
                          <a:gd name="T82" fmla="*/ 1771 w 4562"/>
                          <a:gd name="T83" fmla="*/ 567 h 631"/>
                          <a:gd name="T84" fmla="*/ 1777 w 4562"/>
                          <a:gd name="T85" fmla="*/ 567 h 631"/>
                          <a:gd name="T86" fmla="*/ 1784 w 4562"/>
                          <a:gd name="T87" fmla="*/ 567 h 631"/>
                          <a:gd name="T88" fmla="*/ 1784 w 4562"/>
                          <a:gd name="T89" fmla="*/ 316 h 631"/>
                          <a:gd name="T90" fmla="*/ 1784 w 4562"/>
                          <a:gd name="T91" fmla="*/ 64 h 631"/>
                          <a:gd name="T92" fmla="*/ 1777 w 4562"/>
                          <a:gd name="T93" fmla="*/ 64 h 631"/>
                          <a:gd name="T94" fmla="*/ 1771 w 4562"/>
                          <a:gd name="T95" fmla="*/ 64 h 631"/>
                          <a:gd name="T96" fmla="*/ 1771 w 4562"/>
                          <a:gd name="T97" fmla="*/ 316 h 631"/>
                          <a:gd name="T98" fmla="*/ 1771 w 4562"/>
                          <a:gd name="T99" fmla="*/ 567 h 6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4562" h="631">
                            <a:moveTo>
                              <a:pt x="4336" y="0"/>
                            </a:moveTo>
                            <a:cubicBezTo>
                              <a:pt x="3308" y="0"/>
                              <a:pt x="3308" y="0"/>
                              <a:pt x="3308" y="0"/>
                            </a:cubicBezTo>
                            <a:cubicBezTo>
                              <a:pt x="2281" y="0"/>
                              <a:pt x="2281" y="0"/>
                              <a:pt x="2281" y="0"/>
                            </a:cubicBezTo>
                            <a:cubicBezTo>
                              <a:pt x="1254" y="0"/>
                              <a:pt x="1254" y="0"/>
                              <a:pt x="1254" y="0"/>
                            </a:cubicBezTo>
                            <a:cubicBezTo>
                              <a:pt x="227" y="0"/>
                              <a:pt x="227" y="0"/>
                              <a:pt x="227" y="0"/>
                            </a:cubicBezTo>
                            <a:cubicBezTo>
                              <a:pt x="196" y="0"/>
                              <a:pt x="166" y="6"/>
                              <a:pt x="139" y="18"/>
                            </a:cubicBezTo>
                            <a:cubicBezTo>
                              <a:pt x="112" y="29"/>
                              <a:pt x="87" y="46"/>
                              <a:pt x="67" y="66"/>
                            </a:cubicBezTo>
                            <a:cubicBezTo>
                              <a:pt x="46" y="87"/>
                              <a:pt x="30" y="111"/>
                              <a:pt x="18" y="138"/>
                            </a:cubicBezTo>
                            <a:cubicBezTo>
                              <a:pt x="7" y="165"/>
                              <a:pt x="0" y="195"/>
                              <a:pt x="0" y="227"/>
                            </a:cubicBezTo>
                            <a:cubicBezTo>
                              <a:pt x="0" y="271"/>
                              <a:pt x="0" y="271"/>
                              <a:pt x="0" y="271"/>
                            </a:cubicBezTo>
                            <a:cubicBezTo>
                              <a:pt x="0" y="316"/>
                              <a:pt x="0" y="316"/>
                              <a:pt x="0" y="316"/>
                            </a:cubicBezTo>
                            <a:cubicBezTo>
                              <a:pt x="0" y="360"/>
                              <a:pt x="0" y="360"/>
                              <a:pt x="0" y="360"/>
                            </a:cubicBezTo>
                            <a:cubicBezTo>
                              <a:pt x="0" y="405"/>
                              <a:pt x="0" y="405"/>
                              <a:pt x="0" y="405"/>
                            </a:cubicBezTo>
                            <a:cubicBezTo>
                              <a:pt x="0" y="436"/>
                              <a:pt x="7" y="466"/>
                              <a:pt x="18" y="493"/>
                            </a:cubicBezTo>
                            <a:cubicBezTo>
                              <a:pt x="30" y="520"/>
                              <a:pt x="46" y="544"/>
                              <a:pt x="67" y="565"/>
                            </a:cubicBezTo>
                            <a:cubicBezTo>
                              <a:pt x="87" y="585"/>
                              <a:pt x="112" y="602"/>
                              <a:pt x="139" y="613"/>
                            </a:cubicBezTo>
                            <a:cubicBezTo>
                              <a:pt x="166" y="625"/>
                              <a:pt x="196" y="631"/>
                              <a:pt x="227" y="631"/>
                            </a:cubicBezTo>
                            <a:cubicBezTo>
                              <a:pt x="1254" y="631"/>
                              <a:pt x="1254" y="631"/>
                              <a:pt x="1254" y="631"/>
                            </a:cubicBezTo>
                            <a:cubicBezTo>
                              <a:pt x="2281" y="631"/>
                              <a:pt x="2281" y="631"/>
                              <a:pt x="2281" y="631"/>
                            </a:cubicBezTo>
                            <a:cubicBezTo>
                              <a:pt x="3308" y="631"/>
                              <a:pt x="3308" y="631"/>
                              <a:pt x="3308" y="631"/>
                            </a:cubicBezTo>
                            <a:cubicBezTo>
                              <a:pt x="4336" y="631"/>
                              <a:pt x="4336" y="631"/>
                              <a:pt x="4336" y="631"/>
                            </a:cubicBezTo>
                            <a:cubicBezTo>
                              <a:pt x="4367" y="631"/>
                              <a:pt x="4397" y="625"/>
                              <a:pt x="4424" y="613"/>
                            </a:cubicBezTo>
                            <a:cubicBezTo>
                              <a:pt x="4451" y="602"/>
                              <a:pt x="4475" y="585"/>
                              <a:pt x="4496" y="565"/>
                            </a:cubicBezTo>
                            <a:cubicBezTo>
                              <a:pt x="4516" y="544"/>
                              <a:pt x="4533" y="520"/>
                              <a:pt x="4544" y="493"/>
                            </a:cubicBezTo>
                            <a:cubicBezTo>
                              <a:pt x="4556" y="466"/>
                              <a:pt x="4562" y="436"/>
                              <a:pt x="4562" y="405"/>
                            </a:cubicBezTo>
                            <a:cubicBezTo>
                              <a:pt x="4562" y="360"/>
                              <a:pt x="4562" y="360"/>
                              <a:pt x="4562" y="360"/>
                            </a:cubicBezTo>
                            <a:cubicBezTo>
                              <a:pt x="4562" y="316"/>
                              <a:pt x="4562" y="316"/>
                              <a:pt x="4562" y="316"/>
                            </a:cubicBezTo>
                            <a:cubicBezTo>
                              <a:pt x="4562" y="271"/>
                              <a:pt x="4562" y="271"/>
                              <a:pt x="4562" y="271"/>
                            </a:cubicBezTo>
                            <a:cubicBezTo>
                              <a:pt x="4562" y="227"/>
                              <a:pt x="4562" y="227"/>
                              <a:pt x="4562" y="227"/>
                            </a:cubicBezTo>
                            <a:cubicBezTo>
                              <a:pt x="4562" y="195"/>
                              <a:pt x="4556" y="165"/>
                              <a:pt x="4544" y="138"/>
                            </a:cubicBezTo>
                            <a:cubicBezTo>
                              <a:pt x="4533" y="111"/>
                              <a:pt x="4516" y="87"/>
                              <a:pt x="4496" y="66"/>
                            </a:cubicBezTo>
                            <a:cubicBezTo>
                              <a:pt x="4475" y="46"/>
                              <a:pt x="4451" y="29"/>
                              <a:pt x="4424" y="18"/>
                            </a:cubicBezTo>
                            <a:cubicBezTo>
                              <a:pt x="4397" y="6"/>
                              <a:pt x="4367" y="0"/>
                              <a:pt x="4336" y="0"/>
                            </a:cubicBezTo>
                            <a:close/>
                            <a:moveTo>
                              <a:pt x="4535" y="405"/>
                            </a:moveTo>
                            <a:cubicBezTo>
                              <a:pt x="4535" y="432"/>
                              <a:pt x="4530" y="458"/>
                              <a:pt x="4520" y="482"/>
                            </a:cubicBezTo>
                            <a:cubicBezTo>
                              <a:pt x="4510" y="506"/>
                              <a:pt x="4495" y="528"/>
                              <a:pt x="4477" y="546"/>
                            </a:cubicBezTo>
                            <a:cubicBezTo>
                              <a:pt x="4459" y="564"/>
                              <a:pt x="4437" y="578"/>
                              <a:pt x="4413" y="589"/>
                            </a:cubicBezTo>
                            <a:cubicBezTo>
                              <a:pt x="4389" y="599"/>
                              <a:pt x="4363" y="604"/>
                              <a:pt x="4336" y="604"/>
                            </a:cubicBezTo>
                            <a:cubicBezTo>
                              <a:pt x="3308" y="604"/>
                              <a:pt x="3308" y="604"/>
                              <a:pt x="3308" y="604"/>
                            </a:cubicBezTo>
                            <a:cubicBezTo>
                              <a:pt x="2281" y="604"/>
                              <a:pt x="2281" y="604"/>
                              <a:pt x="2281" y="604"/>
                            </a:cubicBezTo>
                            <a:cubicBezTo>
                              <a:pt x="1254" y="604"/>
                              <a:pt x="1254" y="604"/>
                              <a:pt x="1254" y="604"/>
                            </a:cubicBezTo>
                            <a:cubicBezTo>
                              <a:pt x="227" y="604"/>
                              <a:pt x="227" y="604"/>
                              <a:pt x="227" y="604"/>
                            </a:cubicBezTo>
                            <a:cubicBezTo>
                              <a:pt x="200" y="604"/>
                              <a:pt x="173" y="599"/>
                              <a:pt x="149" y="589"/>
                            </a:cubicBezTo>
                            <a:cubicBezTo>
                              <a:pt x="125" y="578"/>
                              <a:pt x="104" y="564"/>
                              <a:pt x="86" y="546"/>
                            </a:cubicBezTo>
                            <a:cubicBezTo>
                              <a:pt x="68" y="528"/>
                              <a:pt x="53" y="506"/>
                              <a:pt x="43" y="482"/>
                            </a:cubicBezTo>
                            <a:cubicBezTo>
                              <a:pt x="33" y="458"/>
                              <a:pt x="27" y="432"/>
                              <a:pt x="27" y="405"/>
                            </a:cubicBezTo>
                            <a:cubicBezTo>
                              <a:pt x="27" y="360"/>
                              <a:pt x="27" y="360"/>
                              <a:pt x="27" y="360"/>
                            </a:cubicBezTo>
                            <a:cubicBezTo>
                              <a:pt x="27" y="316"/>
                              <a:pt x="27" y="316"/>
                              <a:pt x="27" y="316"/>
                            </a:cubicBezTo>
                            <a:cubicBezTo>
                              <a:pt x="27" y="271"/>
                              <a:pt x="27" y="271"/>
                              <a:pt x="27" y="271"/>
                            </a:cubicBezTo>
                            <a:cubicBezTo>
                              <a:pt x="27" y="227"/>
                              <a:pt x="27" y="227"/>
                              <a:pt x="27" y="227"/>
                            </a:cubicBezTo>
                            <a:cubicBezTo>
                              <a:pt x="27" y="199"/>
                              <a:pt x="33" y="173"/>
                              <a:pt x="43" y="149"/>
                            </a:cubicBezTo>
                            <a:cubicBezTo>
                              <a:pt x="53" y="125"/>
                              <a:pt x="68" y="103"/>
                              <a:pt x="86" y="85"/>
                            </a:cubicBezTo>
                            <a:cubicBezTo>
                              <a:pt x="104" y="67"/>
                              <a:pt x="125" y="53"/>
                              <a:pt x="149" y="43"/>
                            </a:cubicBezTo>
                            <a:cubicBezTo>
                              <a:pt x="173" y="32"/>
                              <a:pt x="200" y="27"/>
                              <a:pt x="227" y="27"/>
                            </a:cubicBezTo>
                            <a:cubicBezTo>
                              <a:pt x="1254" y="27"/>
                              <a:pt x="1254" y="27"/>
                              <a:pt x="1254" y="27"/>
                            </a:cubicBezTo>
                            <a:cubicBezTo>
                              <a:pt x="2281" y="27"/>
                              <a:pt x="2281" y="27"/>
                              <a:pt x="2281" y="27"/>
                            </a:cubicBezTo>
                            <a:cubicBezTo>
                              <a:pt x="3308" y="27"/>
                              <a:pt x="3308" y="27"/>
                              <a:pt x="3308" y="27"/>
                            </a:cubicBezTo>
                            <a:cubicBezTo>
                              <a:pt x="4336" y="27"/>
                              <a:pt x="4336" y="27"/>
                              <a:pt x="4336" y="27"/>
                            </a:cubicBezTo>
                            <a:cubicBezTo>
                              <a:pt x="4363" y="27"/>
                              <a:pt x="4389" y="32"/>
                              <a:pt x="4413" y="43"/>
                            </a:cubicBezTo>
                            <a:cubicBezTo>
                              <a:pt x="4437" y="53"/>
                              <a:pt x="4459" y="67"/>
                              <a:pt x="4477" y="85"/>
                            </a:cubicBezTo>
                            <a:cubicBezTo>
                              <a:pt x="4495" y="103"/>
                              <a:pt x="4510" y="125"/>
                              <a:pt x="4520" y="149"/>
                            </a:cubicBezTo>
                            <a:cubicBezTo>
                              <a:pt x="4530" y="173"/>
                              <a:pt x="4535" y="199"/>
                              <a:pt x="4535" y="227"/>
                            </a:cubicBezTo>
                            <a:cubicBezTo>
                              <a:pt x="4535" y="271"/>
                              <a:pt x="4535" y="271"/>
                              <a:pt x="4535" y="271"/>
                            </a:cubicBezTo>
                            <a:cubicBezTo>
                              <a:pt x="4535" y="316"/>
                              <a:pt x="4535" y="316"/>
                              <a:pt x="4535" y="316"/>
                            </a:cubicBezTo>
                            <a:cubicBezTo>
                              <a:pt x="4535" y="360"/>
                              <a:pt x="4535" y="360"/>
                              <a:pt x="4535" y="360"/>
                            </a:cubicBezTo>
                            <a:lnTo>
                              <a:pt x="4535" y="405"/>
                            </a:lnTo>
                            <a:close/>
                            <a:moveTo>
                              <a:pt x="2779" y="567"/>
                            </a:moveTo>
                            <a:cubicBezTo>
                              <a:pt x="2782" y="567"/>
                              <a:pt x="2782" y="567"/>
                              <a:pt x="2782" y="567"/>
                            </a:cubicBezTo>
                            <a:cubicBezTo>
                              <a:pt x="2785" y="567"/>
                              <a:pt x="2785" y="567"/>
                              <a:pt x="2785" y="567"/>
                            </a:cubicBezTo>
                            <a:cubicBezTo>
                              <a:pt x="2789" y="567"/>
                              <a:pt x="2789" y="567"/>
                              <a:pt x="2789" y="567"/>
                            </a:cubicBezTo>
                            <a:cubicBezTo>
                              <a:pt x="2792" y="567"/>
                              <a:pt x="2792" y="567"/>
                              <a:pt x="2792" y="567"/>
                            </a:cubicBezTo>
                            <a:cubicBezTo>
                              <a:pt x="2792" y="441"/>
                              <a:pt x="2792" y="441"/>
                              <a:pt x="2792" y="441"/>
                            </a:cubicBezTo>
                            <a:cubicBezTo>
                              <a:pt x="2792" y="316"/>
                              <a:pt x="2792" y="316"/>
                              <a:pt x="2792" y="316"/>
                            </a:cubicBezTo>
                            <a:cubicBezTo>
                              <a:pt x="2792" y="190"/>
                              <a:pt x="2792" y="190"/>
                              <a:pt x="2792" y="190"/>
                            </a:cubicBezTo>
                            <a:cubicBezTo>
                              <a:pt x="2792" y="64"/>
                              <a:pt x="2792" y="64"/>
                              <a:pt x="2792" y="64"/>
                            </a:cubicBezTo>
                            <a:cubicBezTo>
                              <a:pt x="2789" y="64"/>
                              <a:pt x="2789" y="64"/>
                              <a:pt x="2789" y="64"/>
                            </a:cubicBezTo>
                            <a:cubicBezTo>
                              <a:pt x="2785" y="64"/>
                              <a:pt x="2785" y="64"/>
                              <a:pt x="2785" y="64"/>
                            </a:cubicBezTo>
                            <a:cubicBezTo>
                              <a:pt x="2782" y="64"/>
                              <a:pt x="2782" y="64"/>
                              <a:pt x="2782" y="64"/>
                            </a:cubicBezTo>
                            <a:cubicBezTo>
                              <a:pt x="2779" y="64"/>
                              <a:pt x="2779" y="64"/>
                              <a:pt x="2779" y="64"/>
                            </a:cubicBezTo>
                            <a:cubicBezTo>
                              <a:pt x="2779" y="190"/>
                              <a:pt x="2779" y="190"/>
                              <a:pt x="2779" y="190"/>
                            </a:cubicBezTo>
                            <a:cubicBezTo>
                              <a:pt x="2779" y="316"/>
                              <a:pt x="2779" y="316"/>
                              <a:pt x="2779" y="316"/>
                            </a:cubicBezTo>
                            <a:cubicBezTo>
                              <a:pt x="2779" y="441"/>
                              <a:pt x="2779" y="441"/>
                              <a:pt x="2779" y="441"/>
                            </a:cubicBezTo>
                            <a:lnTo>
                              <a:pt x="2779" y="567"/>
                            </a:lnTo>
                            <a:close/>
                            <a:moveTo>
                              <a:pt x="1771" y="567"/>
                            </a:moveTo>
                            <a:cubicBezTo>
                              <a:pt x="1774" y="567"/>
                              <a:pt x="1774" y="567"/>
                              <a:pt x="1774" y="567"/>
                            </a:cubicBezTo>
                            <a:cubicBezTo>
                              <a:pt x="1777" y="567"/>
                              <a:pt x="1777" y="567"/>
                              <a:pt x="1777" y="567"/>
                            </a:cubicBezTo>
                            <a:cubicBezTo>
                              <a:pt x="1781" y="567"/>
                              <a:pt x="1781" y="567"/>
                              <a:pt x="1781" y="567"/>
                            </a:cubicBezTo>
                            <a:cubicBezTo>
                              <a:pt x="1784" y="567"/>
                              <a:pt x="1784" y="567"/>
                              <a:pt x="1784" y="567"/>
                            </a:cubicBezTo>
                            <a:cubicBezTo>
                              <a:pt x="1784" y="441"/>
                              <a:pt x="1784" y="441"/>
                              <a:pt x="1784" y="441"/>
                            </a:cubicBezTo>
                            <a:cubicBezTo>
                              <a:pt x="1784" y="316"/>
                              <a:pt x="1784" y="316"/>
                              <a:pt x="1784" y="316"/>
                            </a:cubicBezTo>
                            <a:cubicBezTo>
                              <a:pt x="1784" y="190"/>
                              <a:pt x="1784" y="190"/>
                              <a:pt x="1784" y="190"/>
                            </a:cubicBezTo>
                            <a:cubicBezTo>
                              <a:pt x="1784" y="64"/>
                              <a:pt x="1784" y="64"/>
                              <a:pt x="1784" y="64"/>
                            </a:cubicBezTo>
                            <a:cubicBezTo>
                              <a:pt x="1781" y="64"/>
                              <a:pt x="1781" y="64"/>
                              <a:pt x="1781" y="64"/>
                            </a:cubicBezTo>
                            <a:cubicBezTo>
                              <a:pt x="1777" y="64"/>
                              <a:pt x="1777" y="64"/>
                              <a:pt x="1777" y="64"/>
                            </a:cubicBezTo>
                            <a:cubicBezTo>
                              <a:pt x="1774" y="64"/>
                              <a:pt x="1774" y="64"/>
                              <a:pt x="1774" y="64"/>
                            </a:cubicBezTo>
                            <a:cubicBezTo>
                              <a:pt x="1771" y="64"/>
                              <a:pt x="1771" y="64"/>
                              <a:pt x="1771" y="64"/>
                            </a:cubicBezTo>
                            <a:cubicBezTo>
                              <a:pt x="1771" y="190"/>
                              <a:pt x="1771" y="190"/>
                              <a:pt x="1771" y="190"/>
                            </a:cubicBezTo>
                            <a:cubicBezTo>
                              <a:pt x="1771" y="316"/>
                              <a:pt x="1771" y="316"/>
                              <a:pt x="1771" y="316"/>
                            </a:cubicBezTo>
                            <a:cubicBezTo>
                              <a:pt x="1771" y="441"/>
                              <a:pt x="1771" y="441"/>
                              <a:pt x="1771" y="441"/>
                            </a:cubicBezTo>
                            <a:lnTo>
                              <a:pt x="1771" y="56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<w:pict>
            <v:shape w14:anchorId="4C766C54" id="Freeform 19" o:spid="_x0000_s1026" style="position:absolute;margin-left:541.2pt;margin-top:6.35pt;width:195.3pt;height:3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62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" path="m4336,c3308,,3308,,3308,,2281,,2281,,2281,,1254,,1254,,1254,,227,,227,,227,,196,,166,6,139,18,112,29,87,46,67,66,46,87,30,111,18,138,7,165,,195,,227v,44,,44,,44c,316,,316,,316v,44,,44,,44c,405,,405,,405v,31,7,61,18,88c30,520,46,544,67,565v20,20,45,37,72,48c166,625,196,631,227,631v1027,,1027,,1027,c2281,631,2281,631,2281,631v1027,,1027,,1027,c4336,631,4336,631,4336,631v31,,61,-6,88,-18c4451,602,4475,585,4496,565v20,-21,37,-45,48,-72c4556,466,4562,436,4562,405v,-45,,-45,,-45c4562,316,4562,316,4562,316v,-45,,-45,,-45c4562,227,4562,227,4562,227v,-32,-6,-62,-18,-89c4533,111,4516,87,4496,66,4475,46,4451,29,4424,18,4397,6,4367,,4336,xm4535,405v,27,-5,53,-15,77c4510,506,4495,528,4477,546v-18,18,-40,32,-64,43c4389,599,4363,604,4336,604v-1028,,-1028,,-1028,c2281,604,2281,604,2281,604v-1027,,-1027,,-1027,c227,604,227,604,227,604v-27,,-54,-5,-78,-15c125,578,104,564,86,546,68,528,53,506,43,482,33,458,27,432,27,405v,-45,,-45,,-45c27,316,27,316,27,316v,-45,,-45,,-45c27,227,27,227,27,227v,-28,6,-54,16,-78c53,125,68,103,86,85,104,67,125,53,149,43,173,32,200,27,227,27v1027,,1027,,1027,c2281,27,2281,27,2281,27v1027,,1027,,1027,c4336,27,4336,27,4336,27v27,,53,5,77,16c4437,53,4459,67,4477,85v18,18,33,40,43,64c4530,173,4535,199,4535,227v,44,,44,,44c4535,316,4535,316,4535,316v,44,,44,,44l4535,405xm2779,567v3,,3,,3,c2785,567,2785,567,2785,567v4,,4,,4,c2792,567,2792,567,2792,567v,-126,,-126,,-126c2792,316,2792,316,2792,316v,-126,,-126,,-126c2792,64,2792,64,2792,64v-3,,-3,,-3,c2785,64,2785,64,2785,64v-3,,-3,,-3,c2779,64,2779,64,2779,64v,126,,126,,126c2779,316,2779,316,2779,316v,125,,125,,125l2779,567xm1771,567v3,,3,,3,c1777,567,1777,567,1777,567v4,,4,,4,c1784,567,1784,567,1784,567v,-126,,-126,,-126c1784,316,1784,316,1784,316v,-126,,-126,,-126c1784,64,1784,64,1784,64v-3,,-3,,-3,c1777,64,1777,64,1777,64v-3,,-3,,-3,c1771,64,1771,64,1771,64v,126,,126,,126c1771,316,1771,316,1771,316v,125,,125,,125l1771,567xe" fillcolor="black" stroked="f">
              <v:path arrowok="t" o:connecttype="custom" o:connectlocs="1798524,0;681786,0;75573,10977;9786,84158;0,165267;0,219543;9786,300652;75573,373833;681786,384810;1798524,384810;2405281,373833;2470524,300652;2480310,219543;2480310,165267;2470524,84158;2405281,10977;2465630,246986;2434096,332973;2357436,368344;1240155,368344;123417,368344;46757,332973;14680,246986;14680,192710;14680,138434;46757,51837;123417,16466;1240155,16466;2357436,16466;2434096,51837;2465630,138434;2465630,192710;2465630,246986;1512543,345780;1516349,345780;1517980,268940;1517980,115870;1516349,39030;1512543,39030;1510912,115870;1510912,268940;962874,345780;966136,345780;969941,345780;969941,192710;969941,39030;966136,39030;962874,39030;962874,192710;962874,345780" o:connectangles="0,0,0,0,0,0,0,0,0,0,0,0,0,0,0,0,0,0,0,0,0,0,0,0,0,0,0,0,0,0,0,0,0,0,0,0,0,0,0,0,0,0,0,0,0,0,0,0,0,0"/>
              <o:lock v:ext="edit" verticies="t"/>
            </v:shape>
          </w:pict>
        </mc:Fallback>
      </mc:AlternateContent>
    </w:r>
    <w:r w:rsidR="00916039">
      <w:rPr>
        <w:noProof/>
        <w:lang w:eastAsia="en-US"/>
      </w:rPr>
      <w:drawing>
        <wp:inline distT="0" distB="0" distL="0" distR="0" wp14:anchorId="6B16333D" wp14:editId="4DB89C60">
          <wp:extent cx="1440000" cy="724138"/>
          <wp:effectExtent l="0" t="0" r="8255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HiLumi-logo-REF-S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7241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AA2E22" w14:textId="77777777" w:rsidR="00A47956" w:rsidRPr="00F81394" w:rsidRDefault="00A47956" w:rsidP="000E61BD"/>
  <w:p w14:paraId="08B8A1AE" w14:textId="77777777" w:rsidR="00A47956" w:rsidRPr="002E5317" w:rsidRDefault="00A47956" w:rsidP="000E61BD"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E53FA66" wp14:editId="36B9E7A2">
              <wp:simplePos x="0" y="0"/>
              <wp:positionH relativeFrom="column">
                <wp:posOffset>3889375</wp:posOffset>
              </wp:positionH>
              <wp:positionV relativeFrom="paragraph">
                <wp:posOffset>487045</wp:posOffset>
              </wp:positionV>
              <wp:extent cx="2416514" cy="297372"/>
              <wp:effectExtent l="0" t="0" r="0" b="0"/>
              <wp:wrapNone/>
              <wp:docPr id="29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6514" cy="29737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08FB19" w14:textId="77777777" w:rsidR="00A47956" w:rsidRPr="002E5317" w:rsidRDefault="00A47956" w:rsidP="006228D9">
                          <w:pPr>
                            <w:tabs>
                              <w:tab w:val="center" w:pos="851"/>
                            </w:tabs>
                            <w:spacing w:after="0" w:line="240" w:lineRule="auto"/>
                            <w:jc w:val="both"/>
                            <w:outlineLvl w:val="0"/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US"/>
                            </w:rPr>
                          </w:pPr>
                          <w:r>
                            <w:rPr>
                              <w:rFonts w:eastAsia="Times New Roman" w:cs="Times New Roman"/>
                              <w:b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US"/>
                            </w:rPr>
                            <w:t xml:space="preserve">      PROCESS</w:t>
                          </w:r>
                          <w:r>
                            <w:rPr>
                              <w:rFonts w:eastAsia="Times New Roman" w:cs="Times New Roman"/>
                              <w:b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US"/>
                            </w:rPr>
                            <w:tab/>
                          </w:r>
                          <w:r>
                            <w:rPr>
                              <w:rFonts w:eastAsia="Times New Roman" w:cs="Times New Roman"/>
                              <w:b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US"/>
                            </w:rPr>
                            <w:tab/>
                            <w:t>VISIBILITY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<w:pict>
            <v:shapetype w14:anchorId="3E53FA6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06.25pt;margin-top:38.35pt;width:190.3pt;height:23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" filled="f" stroked="f">
              <v:textbox>
                <w:txbxContent>
                  <w:p w14:paraId="2308FB19" w14:textId="77777777" w:rsidR="00A47956" w:rsidRPr="002E5317" w:rsidRDefault="00A47956" w:rsidP="006228D9">
                    <w:pPr>
                      <w:tabs>
                        <w:tab w:val="center" w:pos="851"/>
                      </w:tabs>
                      <w:spacing w:after="0" w:line="240" w:lineRule="auto"/>
                      <w:jc w:val="both"/>
                      <w:outlineLvl w:val="0"/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US"/>
                      </w:rPr>
                    </w:pPr>
                    <w:r>
                      <w:rPr>
                        <w:rFonts w:eastAsia="Times New Roman" w:cs="Times New Roman"/>
                        <w:b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US"/>
                      </w:rPr>
                      <w:t xml:space="preserve">      PROCESS</w:t>
                    </w:r>
                    <w:r>
                      <w:rPr>
                        <w:rFonts w:eastAsia="Times New Roman" w:cs="Times New Roman"/>
                        <w:b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US"/>
                      </w:rPr>
                      <w:tab/>
                    </w:r>
                    <w:r>
                      <w:rPr>
                        <w:rFonts w:eastAsia="Times New Roman" w:cs="Times New Roman"/>
                        <w:b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US"/>
                      </w:rPr>
                      <w:tab/>
                      <w:t>VISIBILITY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14F7FDC2" wp14:editId="08CEAF08">
              <wp:simplePos x="0" y="0"/>
              <wp:positionH relativeFrom="column">
                <wp:posOffset>3825240</wp:posOffset>
              </wp:positionH>
              <wp:positionV relativeFrom="paragraph">
                <wp:posOffset>467995</wp:posOffset>
              </wp:positionV>
              <wp:extent cx="2474595" cy="312420"/>
              <wp:effectExtent l="0" t="0" r="20955" b="30480"/>
              <wp:wrapNone/>
              <wp:docPr id="290" name="Group 2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74595" cy="312420"/>
                        <a:chOff x="0" y="0"/>
                        <a:chExt cx="2474595" cy="312420"/>
                      </a:xfrm>
                    </wpg:grpSpPr>
                    <wps:wsp>
                      <wps:cNvPr id="291" name="Freeform 19"/>
                      <wps:cNvSpPr>
                        <a:spLocks noEditPoints="1"/>
                      </wps:cNvSpPr>
                      <wps:spPr bwMode="auto">
                        <a:xfrm>
                          <a:off x="0" y="15240"/>
                          <a:ext cx="2474595" cy="294005"/>
                        </a:xfrm>
                        <a:custGeom>
                          <a:avLst/>
                          <a:gdLst>
                            <a:gd name="T0" fmla="*/ 135 w 3793"/>
                            <a:gd name="T1" fmla="*/ 600 h 617"/>
                            <a:gd name="T2" fmla="*/ 17 w 3793"/>
                            <a:gd name="T3" fmla="*/ 483 h 617"/>
                            <a:gd name="T4" fmla="*/ 0 w 3793"/>
                            <a:gd name="T5" fmla="*/ 398 h 617"/>
                            <a:gd name="T6" fmla="*/ 0 w 3793"/>
                            <a:gd name="T7" fmla="*/ 398 h 617"/>
                            <a:gd name="T8" fmla="*/ 0 w 3793"/>
                            <a:gd name="T9" fmla="*/ 353 h 617"/>
                            <a:gd name="T10" fmla="*/ 0 w 3793"/>
                            <a:gd name="T11" fmla="*/ 264 h 617"/>
                            <a:gd name="T12" fmla="*/ 17 w 3793"/>
                            <a:gd name="T13" fmla="*/ 134 h 617"/>
                            <a:gd name="T14" fmla="*/ 135 w 3793"/>
                            <a:gd name="T15" fmla="*/ 17 h 617"/>
                            <a:gd name="T16" fmla="*/ 222 w 3793"/>
                            <a:gd name="T17" fmla="*/ 0 h 617"/>
                            <a:gd name="T18" fmla="*/ 222 w 3793"/>
                            <a:gd name="T19" fmla="*/ 0 h 617"/>
                            <a:gd name="T20" fmla="*/ 1059 w 3793"/>
                            <a:gd name="T21" fmla="*/ 0 h 617"/>
                            <a:gd name="T22" fmla="*/ 2734 w 3793"/>
                            <a:gd name="T23" fmla="*/ 0 h 617"/>
                            <a:gd name="T24" fmla="*/ 3658 w 3793"/>
                            <a:gd name="T25" fmla="*/ 17 h 617"/>
                            <a:gd name="T26" fmla="*/ 3776 w 3793"/>
                            <a:gd name="T27" fmla="*/ 134 h 617"/>
                            <a:gd name="T28" fmla="*/ 3793 w 3793"/>
                            <a:gd name="T29" fmla="*/ 220 h 617"/>
                            <a:gd name="T30" fmla="*/ 3793 w 3793"/>
                            <a:gd name="T31" fmla="*/ 220 h 617"/>
                            <a:gd name="T32" fmla="*/ 3793 w 3793"/>
                            <a:gd name="T33" fmla="*/ 264 h 617"/>
                            <a:gd name="T34" fmla="*/ 3793 w 3793"/>
                            <a:gd name="T35" fmla="*/ 353 h 617"/>
                            <a:gd name="T36" fmla="*/ 3793 w 3793"/>
                            <a:gd name="T37" fmla="*/ 398 h 617"/>
                            <a:gd name="T38" fmla="*/ 3793 w 3793"/>
                            <a:gd name="T39" fmla="*/ 398 h 617"/>
                            <a:gd name="T40" fmla="*/ 3776 w 3793"/>
                            <a:gd name="T41" fmla="*/ 483 h 617"/>
                            <a:gd name="T42" fmla="*/ 3658 w 3793"/>
                            <a:gd name="T43" fmla="*/ 600 h 617"/>
                            <a:gd name="T44" fmla="*/ 3571 w 3793"/>
                            <a:gd name="T45" fmla="*/ 617 h 617"/>
                            <a:gd name="T46" fmla="*/ 3571 w 3793"/>
                            <a:gd name="T47" fmla="*/ 617 h 617"/>
                            <a:gd name="T48" fmla="*/ 2734 w 3793"/>
                            <a:gd name="T49" fmla="*/ 617 h 617"/>
                            <a:gd name="T50" fmla="*/ 1059 w 3793"/>
                            <a:gd name="T51" fmla="*/ 617 h 617"/>
                            <a:gd name="T52" fmla="*/ 222 w 3793"/>
                            <a:gd name="T53" fmla="*/ 617 h 617"/>
                            <a:gd name="T54" fmla="*/ 222 w 3793"/>
                            <a:gd name="T55" fmla="*/ 617 h 617"/>
                            <a:gd name="T56" fmla="*/ 13 w 3793"/>
                            <a:gd name="T57" fmla="*/ 264 h 617"/>
                            <a:gd name="T58" fmla="*/ 13 w 3793"/>
                            <a:gd name="T59" fmla="*/ 353 h 617"/>
                            <a:gd name="T60" fmla="*/ 30 w 3793"/>
                            <a:gd name="T61" fmla="*/ 478 h 617"/>
                            <a:gd name="T62" fmla="*/ 141 w 3793"/>
                            <a:gd name="T63" fmla="*/ 588 h 617"/>
                            <a:gd name="T64" fmla="*/ 222 w 3793"/>
                            <a:gd name="T65" fmla="*/ 604 h 617"/>
                            <a:gd name="T66" fmla="*/ 222 w 3793"/>
                            <a:gd name="T67" fmla="*/ 604 h 617"/>
                            <a:gd name="T68" fmla="*/ 1059 w 3793"/>
                            <a:gd name="T69" fmla="*/ 604 h 617"/>
                            <a:gd name="T70" fmla="*/ 2734 w 3793"/>
                            <a:gd name="T71" fmla="*/ 604 h 617"/>
                            <a:gd name="T72" fmla="*/ 3652 w 3793"/>
                            <a:gd name="T73" fmla="*/ 588 h 617"/>
                            <a:gd name="T74" fmla="*/ 3763 w 3793"/>
                            <a:gd name="T75" fmla="*/ 478 h 617"/>
                            <a:gd name="T76" fmla="*/ 3780 w 3793"/>
                            <a:gd name="T77" fmla="*/ 398 h 617"/>
                            <a:gd name="T78" fmla="*/ 3780 w 3793"/>
                            <a:gd name="T79" fmla="*/ 398 h 617"/>
                            <a:gd name="T80" fmla="*/ 3780 w 3793"/>
                            <a:gd name="T81" fmla="*/ 398 h 617"/>
                            <a:gd name="T82" fmla="*/ 3780 w 3793"/>
                            <a:gd name="T83" fmla="*/ 398 h 617"/>
                            <a:gd name="T84" fmla="*/ 3780 w 3793"/>
                            <a:gd name="T85" fmla="*/ 353 h 617"/>
                            <a:gd name="T86" fmla="*/ 3780 w 3793"/>
                            <a:gd name="T87" fmla="*/ 264 h 617"/>
                            <a:gd name="T88" fmla="*/ 3763 w 3793"/>
                            <a:gd name="T89" fmla="*/ 139 h 617"/>
                            <a:gd name="T90" fmla="*/ 3652 w 3793"/>
                            <a:gd name="T91" fmla="*/ 29 h 617"/>
                            <a:gd name="T92" fmla="*/ 3571 w 3793"/>
                            <a:gd name="T93" fmla="*/ 13 h 617"/>
                            <a:gd name="T94" fmla="*/ 3571 w 3793"/>
                            <a:gd name="T95" fmla="*/ 13 h 617"/>
                            <a:gd name="T96" fmla="*/ 2734 w 3793"/>
                            <a:gd name="T97" fmla="*/ 13 h 617"/>
                            <a:gd name="T98" fmla="*/ 1059 w 3793"/>
                            <a:gd name="T99" fmla="*/ 13 h 617"/>
                            <a:gd name="T100" fmla="*/ 141 w 3793"/>
                            <a:gd name="T101" fmla="*/ 29 h 617"/>
                            <a:gd name="T102" fmla="*/ 30 w 3793"/>
                            <a:gd name="T103" fmla="*/ 139 h 617"/>
                            <a:gd name="T104" fmla="*/ 13 w 3793"/>
                            <a:gd name="T105" fmla="*/ 220 h 617"/>
                            <a:gd name="T106" fmla="*/ 13 w 3793"/>
                            <a:gd name="T107" fmla="*/ 220 h 6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3793" h="617">
                              <a:moveTo>
                                <a:pt x="222" y="617"/>
                              </a:moveTo>
                              <a:cubicBezTo>
                                <a:pt x="191" y="617"/>
                                <a:pt x="162" y="611"/>
                                <a:pt x="135" y="600"/>
                              </a:cubicBezTo>
                              <a:cubicBezTo>
                                <a:pt x="109" y="589"/>
                                <a:pt x="85" y="573"/>
                                <a:pt x="65" y="553"/>
                              </a:cubicBezTo>
                              <a:cubicBezTo>
                                <a:pt x="45" y="533"/>
                                <a:pt x="29" y="509"/>
                                <a:pt x="17" y="483"/>
                              </a:cubicBezTo>
                              <a:cubicBezTo>
                                <a:pt x="6" y="457"/>
                                <a:pt x="0" y="428"/>
                                <a:pt x="0" y="398"/>
                              </a:cubicBezTo>
                              <a:cubicBezTo>
                                <a:pt x="0" y="398"/>
                                <a:pt x="0" y="398"/>
                                <a:pt x="0" y="398"/>
                              </a:cubicBezTo>
                              <a:cubicBezTo>
                                <a:pt x="0" y="398"/>
                                <a:pt x="0" y="398"/>
                                <a:pt x="0" y="398"/>
                              </a:cubicBezTo>
                              <a:cubicBezTo>
                                <a:pt x="0" y="398"/>
                                <a:pt x="0" y="398"/>
                                <a:pt x="0" y="398"/>
                              </a:cubicBezTo>
                              <a:cubicBezTo>
                                <a:pt x="0" y="398"/>
                                <a:pt x="0" y="398"/>
                                <a:pt x="0" y="398"/>
                              </a:cubicBezTo>
                              <a:cubicBezTo>
                                <a:pt x="0" y="353"/>
                                <a:pt x="0" y="353"/>
                                <a:pt x="0" y="353"/>
                              </a:cubicBezTo>
                              <a:cubicBezTo>
                                <a:pt x="0" y="309"/>
                                <a:pt x="0" y="309"/>
                                <a:pt x="0" y="309"/>
                              </a:cubicBezTo>
                              <a:cubicBezTo>
                                <a:pt x="0" y="264"/>
                                <a:pt x="0" y="264"/>
                                <a:pt x="0" y="264"/>
                              </a:cubicBezTo>
                              <a:cubicBezTo>
                                <a:pt x="0" y="220"/>
                                <a:pt x="0" y="220"/>
                                <a:pt x="0" y="220"/>
                              </a:cubicBezTo>
                              <a:cubicBezTo>
                                <a:pt x="0" y="189"/>
                                <a:pt x="6" y="160"/>
                                <a:pt x="17" y="134"/>
                              </a:cubicBezTo>
                              <a:cubicBezTo>
                                <a:pt x="29" y="108"/>
                                <a:pt x="45" y="84"/>
                                <a:pt x="65" y="64"/>
                              </a:cubicBezTo>
                              <a:cubicBezTo>
                                <a:pt x="85" y="44"/>
                                <a:pt x="109" y="28"/>
                                <a:pt x="135" y="17"/>
                              </a:cubicBezTo>
                              <a:cubicBezTo>
                                <a:pt x="162" y="6"/>
                                <a:pt x="191" y="0"/>
                                <a:pt x="222" y="0"/>
                              </a:cubicBezTo>
                              <a:cubicBezTo>
                                <a:pt x="222" y="0"/>
                                <a:pt x="222" y="0"/>
                                <a:pt x="222" y="0"/>
                              </a:cubicBezTo>
                              <a:cubicBezTo>
                                <a:pt x="222" y="0"/>
                                <a:pt x="222" y="0"/>
                                <a:pt x="222" y="0"/>
                              </a:cubicBezTo>
                              <a:cubicBezTo>
                                <a:pt x="222" y="0"/>
                                <a:pt x="222" y="0"/>
                                <a:pt x="222" y="0"/>
                              </a:cubicBezTo>
                              <a:cubicBezTo>
                                <a:pt x="222" y="0"/>
                                <a:pt x="222" y="0"/>
                                <a:pt x="222" y="0"/>
                              </a:cubicBezTo>
                              <a:cubicBezTo>
                                <a:pt x="1059" y="0"/>
                                <a:pt x="1059" y="0"/>
                                <a:pt x="1059" y="0"/>
                              </a:cubicBezTo>
                              <a:cubicBezTo>
                                <a:pt x="1896" y="0"/>
                                <a:pt x="1896" y="0"/>
                                <a:pt x="1896" y="0"/>
                              </a:cubicBezTo>
                              <a:cubicBezTo>
                                <a:pt x="2734" y="0"/>
                                <a:pt x="2734" y="0"/>
                                <a:pt x="2734" y="0"/>
                              </a:cubicBezTo>
                              <a:cubicBezTo>
                                <a:pt x="3571" y="0"/>
                                <a:pt x="3571" y="0"/>
                                <a:pt x="3571" y="0"/>
                              </a:cubicBezTo>
                              <a:cubicBezTo>
                                <a:pt x="3602" y="0"/>
                                <a:pt x="3631" y="6"/>
                                <a:pt x="3658" y="17"/>
                              </a:cubicBezTo>
                              <a:cubicBezTo>
                                <a:pt x="3684" y="28"/>
                                <a:pt x="3708" y="44"/>
                                <a:pt x="3728" y="64"/>
                              </a:cubicBezTo>
                              <a:cubicBezTo>
                                <a:pt x="3748" y="84"/>
                                <a:pt x="3764" y="108"/>
                                <a:pt x="3776" y="134"/>
                              </a:cubicBezTo>
                              <a:cubicBezTo>
                                <a:pt x="3787" y="160"/>
                                <a:pt x="3793" y="189"/>
                                <a:pt x="3793" y="220"/>
                              </a:cubicBezTo>
                              <a:cubicBezTo>
                                <a:pt x="3793" y="220"/>
                                <a:pt x="3793" y="220"/>
                                <a:pt x="3793" y="220"/>
                              </a:cubicBezTo>
                              <a:cubicBezTo>
                                <a:pt x="3793" y="220"/>
                                <a:pt x="3793" y="220"/>
                                <a:pt x="3793" y="220"/>
                              </a:cubicBezTo>
                              <a:cubicBezTo>
                                <a:pt x="3793" y="220"/>
                                <a:pt x="3793" y="220"/>
                                <a:pt x="3793" y="220"/>
                              </a:cubicBezTo>
                              <a:cubicBezTo>
                                <a:pt x="3793" y="220"/>
                                <a:pt x="3793" y="220"/>
                                <a:pt x="3793" y="220"/>
                              </a:cubicBezTo>
                              <a:cubicBezTo>
                                <a:pt x="3793" y="264"/>
                                <a:pt x="3793" y="264"/>
                                <a:pt x="3793" y="264"/>
                              </a:cubicBezTo>
                              <a:cubicBezTo>
                                <a:pt x="3793" y="309"/>
                                <a:pt x="3793" y="309"/>
                                <a:pt x="3793" y="309"/>
                              </a:cubicBezTo>
                              <a:cubicBezTo>
                                <a:pt x="3793" y="353"/>
                                <a:pt x="3793" y="353"/>
                                <a:pt x="3793" y="353"/>
                              </a:cubicBezTo>
                              <a:cubicBezTo>
                                <a:pt x="3793" y="398"/>
                                <a:pt x="3793" y="398"/>
                                <a:pt x="3793" y="398"/>
                              </a:cubicBezTo>
                              <a:cubicBezTo>
                                <a:pt x="3793" y="398"/>
                                <a:pt x="3793" y="398"/>
                                <a:pt x="3793" y="398"/>
                              </a:cubicBezTo>
                              <a:cubicBezTo>
                                <a:pt x="3793" y="398"/>
                                <a:pt x="3793" y="398"/>
                                <a:pt x="3793" y="398"/>
                              </a:cubicBezTo>
                              <a:cubicBezTo>
                                <a:pt x="3793" y="398"/>
                                <a:pt x="3793" y="398"/>
                                <a:pt x="3793" y="398"/>
                              </a:cubicBezTo>
                              <a:cubicBezTo>
                                <a:pt x="3793" y="398"/>
                                <a:pt x="3793" y="398"/>
                                <a:pt x="3793" y="398"/>
                              </a:cubicBezTo>
                              <a:cubicBezTo>
                                <a:pt x="3793" y="428"/>
                                <a:pt x="3787" y="457"/>
                                <a:pt x="3776" y="483"/>
                              </a:cubicBezTo>
                              <a:cubicBezTo>
                                <a:pt x="3764" y="509"/>
                                <a:pt x="3748" y="533"/>
                                <a:pt x="3728" y="553"/>
                              </a:cubicBezTo>
                              <a:cubicBezTo>
                                <a:pt x="3708" y="573"/>
                                <a:pt x="3684" y="589"/>
                                <a:pt x="3658" y="600"/>
                              </a:cubicBezTo>
                              <a:cubicBezTo>
                                <a:pt x="3631" y="611"/>
                                <a:pt x="3602" y="617"/>
                                <a:pt x="3571" y="617"/>
                              </a:cubicBezTo>
                              <a:cubicBezTo>
                                <a:pt x="3571" y="617"/>
                                <a:pt x="3571" y="617"/>
                                <a:pt x="3571" y="617"/>
                              </a:cubicBezTo>
                              <a:cubicBezTo>
                                <a:pt x="3571" y="617"/>
                                <a:pt x="3571" y="617"/>
                                <a:pt x="3571" y="617"/>
                              </a:cubicBezTo>
                              <a:cubicBezTo>
                                <a:pt x="3571" y="617"/>
                                <a:pt x="3571" y="617"/>
                                <a:pt x="3571" y="617"/>
                              </a:cubicBezTo>
                              <a:cubicBezTo>
                                <a:pt x="3571" y="617"/>
                                <a:pt x="3571" y="617"/>
                                <a:pt x="3571" y="617"/>
                              </a:cubicBezTo>
                              <a:cubicBezTo>
                                <a:pt x="2734" y="617"/>
                                <a:pt x="2734" y="617"/>
                                <a:pt x="2734" y="617"/>
                              </a:cubicBezTo>
                              <a:cubicBezTo>
                                <a:pt x="1896" y="617"/>
                                <a:pt x="1896" y="617"/>
                                <a:pt x="1896" y="617"/>
                              </a:cubicBezTo>
                              <a:cubicBezTo>
                                <a:pt x="1059" y="617"/>
                                <a:pt x="1059" y="617"/>
                                <a:pt x="1059" y="617"/>
                              </a:cubicBezTo>
                              <a:cubicBezTo>
                                <a:pt x="222" y="617"/>
                                <a:pt x="222" y="617"/>
                                <a:pt x="222" y="617"/>
                              </a:cubicBezTo>
                              <a:cubicBezTo>
                                <a:pt x="222" y="617"/>
                                <a:pt x="222" y="617"/>
                                <a:pt x="222" y="617"/>
                              </a:cubicBezTo>
                              <a:cubicBezTo>
                                <a:pt x="222" y="617"/>
                                <a:pt x="222" y="617"/>
                                <a:pt x="222" y="617"/>
                              </a:cubicBezTo>
                              <a:cubicBezTo>
                                <a:pt x="222" y="617"/>
                                <a:pt x="222" y="617"/>
                                <a:pt x="222" y="617"/>
                              </a:cubicBezTo>
                              <a:close/>
                              <a:moveTo>
                                <a:pt x="13" y="220"/>
                              </a:moveTo>
                              <a:cubicBezTo>
                                <a:pt x="13" y="264"/>
                                <a:pt x="13" y="264"/>
                                <a:pt x="13" y="264"/>
                              </a:cubicBezTo>
                              <a:cubicBezTo>
                                <a:pt x="13" y="309"/>
                                <a:pt x="13" y="309"/>
                                <a:pt x="13" y="309"/>
                              </a:cubicBezTo>
                              <a:cubicBezTo>
                                <a:pt x="13" y="353"/>
                                <a:pt x="13" y="353"/>
                                <a:pt x="13" y="353"/>
                              </a:cubicBezTo>
                              <a:cubicBezTo>
                                <a:pt x="13" y="398"/>
                                <a:pt x="13" y="398"/>
                                <a:pt x="13" y="398"/>
                              </a:cubicBezTo>
                              <a:cubicBezTo>
                                <a:pt x="13" y="426"/>
                                <a:pt x="19" y="453"/>
                                <a:pt x="30" y="478"/>
                              </a:cubicBezTo>
                              <a:cubicBezTo>
                                <a:pt x="40" y="503"/>
                                <a:pt x="56" y="525"/>
                                <a:pt x="74" y="544"/>
                              </a:cubicBezTo>
                              <a:cubicBezTo>
                                <a:pt x="93" y="562"/>
                                <a:pt x="116" y="577"/>
                                <a:pt x="141" y="588"/>
                              </a:cubicBezTo>
                              <a:cubicBezTo>
                                <a:pt x="165" y="598"/>
                                <a:pt x="193" y="604"/>
                                <a:pt x="222" y="604"/>
                              </a:cubicBezTo>
                              <a:cubicBezTo>
                                <a:pt x="222" y="604"/>
                                <a:pt x="222" y="604"/>
                                <a:pt x="222" y="604"/>
                              </a:cubicBezTo>
                              <a:cubicBezTo>
                                <a:pt x="222" y="604"/>
                                <a:pt x="222" y="604"/>
                                <a:pt x="222" y="604"/>
                              </a:cubicBezTo>
                              <a:cubicBezTo>
                                <a:pt x="222" y="604"/>
                                <a:pt x="222" y="604"/>
                                <a:pt x="222" y="604"/>
                              </a:cubicBezTo>
                              <a:cubicBezTo>
                                <a:pt x="222" y="604"/>
                                <a:pt x="222" y="604"/>
                                <a:pt x="222" y="604"/>
                              </a:cubicBezTo>
                              <a:cubicBezTo>
                                <a:pt x="1059" y="604"/>
                                <a:pt x="1059" y="604"/>
                                <a:pt x="1059" y="604"/>
                              </a:cubicBezTo>
                              <a:cubicBezTo>
                                <a:pt x="1896" y="604"/>
                                <a:pt x="1896" y="604"/>
                                <a:pt x="1896" y="604"/>
                              </a:cubicBezTo>
                              <a:cubicBezTo>
                                <a:pt x="2734" y="604"/>
                                <a:pt x="2734" y="604"/>
                                <a:pt x="2734" y="604"/>
                              </a:cubicBezTo>
                              <a:cubicBezTo>
                                <a:pt x="3571" y="604"/>
                                <a:pt x="3571" y="604"/>
                                <a:pt x="3571" y="604"/>
                              </a:cubicBezTo>
                              <a:cubicBezTo>
                                <a:pt x="3600" y="604"/>
                                <a:pt x="3628" y="598"/>
                                <a:pt x="3652" y="588"/>
                              </a:cubicBezTo>
                              <a:cubicBezTo>
                                <a:pt x="3677" y="577"/>
                                <a:pt x="3700" y="562"/>
                                <a:pt x="3719" y="544"/>
                              </a:cubicBezTo>
                              <a:cubicBezTo>
                                <a:pt x="3737" y="525"/>
                                <a:pt x="3753" y="503"/>
                                <a:pt x="3763" y="478"/>
                              </a:cubicBezTo>
                              <a:cubicBezTo>
                                <a:pt x="3774" y="453"/>
                                <a:pt x="3780" y="426"/>
                                <a:pt x="3780" y="398"/>
                              </a:cubicBezTo>
                              <a:cubicBezTo>
                                <a:pt x="3780" y="398"/>
                                <a:pt x="3780" y="398"/>
                                <a:pt x="3780" y="398"/>
                              </a:cubicBezTo>
                              <a:cubicBezTo>
                                <a:pt x="3780" y="398"/>
                                <a:pt x="3780" y="398"/>
                                <a:pt x="3780" y="398"/>
                              </a:cubicBezTo>
                              <a:cubicBezTo>
                                <a:pt x="3780" y="398"/>
                                <a:pt x="3780" y="398"/>
                                <a:pt x="3780" y="398"/>
                              </a:cubicBezTo>
                              <a:cubicBezTo>
                                <a:pt x="3780" y="398"/>
                                <a:pt x="3780" y="398"/>
                                <a:pt x="3780" y="398"/>
                              </a:cubicBezTo>
                              <a:cubicBezTo>
                                <a:pt x="3780" y="398"/>
                                <a:pt x="3780" y="398"/>
                                <a:pt x="3780" y="398"/>
                              </a:cubicBezTo>
                              <a:cubicBezTo>
                                <a:pt x="3780" y="398"/>
                                <a:pt x="3780" y="398"/>
                                <a:pt x="3780" y="398"/>
                              </a:cubicBezTo>
                              <a:cubicBezTo>
                                <a:pt x="3780" y="398"/>
                                <a:pt x="3780" y="398"/>
                                <a:pt x="3780" y="398"/>
                              </a:cubicBezTo>
                              <a:cubicBezTo>
                                <a:pt x="3780" y="398"/>
                                <a:pt x="3780" y="398"/>
                                <a:pt x="3780" y="398"/>
                              </a:cubicBezTo>
                              <a:cubicBezTo>
                                <a:pt x="3780" y="353"/>
                                <a:pt x="3780" y="353"/>
                                <a:pt x="3780" y="353"/>
                              </a:cubicBezTo>
                              <a:cubicBezTo>
                                <a:pt x="3780" y="309"/>
                                <a:pt x="3780" y="309"/>
                                <a:pt x="3780" y="309"/>
                              </a:cubicBezTo>
                              <a:cubicBezTo>
                                <a:pt x="3780" y="264"/>
                                <a:pt x="3780" y="264"/>
                                <a:pt x="3780" y="264"/>
                              </a:cubicBezTo>
                              <a:cubicBezTo>
                                <a:pt x="3780" y="220"/>
                                <a:pt x="3780" y="220"/>
                                <a:pt x="3780" y="220"/>
                              </a:cubicBezTo>
                              <a:cubicBezTo>
                                <a:pt x="3780" y="191"/>
                                <a:pt x="3774" y="164"/>
                                <a:pt x="3763" y="139"/>
                              </a:cubicBezTo>
                              <a:cubicBezTo>
                                <a:pt x="3753" y="115"/>
                                <a:pt x="3737" y="92"/>
                                <a:pt x="3719" y="74"/>
                              </a:cubicBezTo>
                              <a:cubicBezTo>
                                <a:pt x="3700" y="55"/>
                                <a:pt x="3677" y="40"/>
                                <a:pt x="3652" y="29"/>
                              </a:cubicBezTo>
                              <a:cubicBezTo>
                                <a:pt x="3628" y="19"/>
                                <a:pt x="3600" y="13"/>
                                <a:pt x="3571" y="13"/>
                              </a:cubicBezTo>
                              <a:cubicBezTo>
                                <a:pt x="3571" y="13"/>
                                <a:pt x="3571" y="13"/>
                                <a:pt x="3571" y="13"/>
                              </a:cubicBezTo>
                              <a:cubicBezTo>
                                <a:pt x="3571" y="13"/>
                                <a:pt x="3571" y="13"/>
                                <a:pt x="3571" y="13"/>
                              </a:cubicBezTo>
                              <a:cubicBezTo>
                                <a:pt x="3571" y="13"/>
                                <a:pt x="3571" y="13"/>
                                <a:pt x="3571" y="13"/>
                              </a:cubicBezTo>
                              <a:cubicBezTo>
                                <a:pt x="3571" y="13"/>
                                <a:pt x="3571" y="13"/>
                                <a:pt x="3571" y="13"/>
                              </a:cubicBezTo>
                              <a:cubicBezTo>
                                <a:pt x="2734" y="13"/>
                                <a:pt x="2734" y="13"/>
                                <a:pt x="2734" y="13"/>
                              </a:cubicBezTo>
                              <a:cubicBezTo>
                                <a:pt x="1896" y="13"/>
                                <a:pt x="1896" y="13"/>
                                <a:pt x="1896" y="13"/>
                              </a:cubicBezTo>
                              <a:cubicBezTo>
                                <a:pt x="1059" y="13"/>
                                <a:pt x="1059" y="13"/>
                                <a:pt x="1059" y="13"/>
                              </a:cubicBezTo>
                              <a:cubicBezTo>
                                <a:pt x="222" y="13"/>
                                <a:pt x="222" y="13"/>
                                <a:pt x="222" y="13"/>
                              </a:cubicBezTo>
                              <a:cubicBezTo>
                                <a:pt x="193" y="13"/>
                                <a:pt x="165" y="19"/>
                                <a:pt x="141" y="29"/>
                              </a:cubicBezTo>
                              <a:cubicBezTo>
                                <a:pt x="116" y="40"/>
                                <a:pt x="93" y="55"/>
                                <a:pt x="74" y="74"/>
                              </a:cubicBezTo>
                              <a:cubicBezTo>
                                <a:pt x="56" y="92"/>
                                <a:pt x="40" y="115"/>
                                <a:pt x="30" y="139"/>
                              </a:cubicBezTo>
                              <a:cubicBezTo>
                                <a:pt x="19" y="164"/>
                                <a:pt x="13" y="191"/>
                                <a:pt x="13" y="220"/>
                              </a:cubicBezTo>
                              <a:cubicBezTo>
                                <a:pt x="13" y="220"/>
                                <a:pt x="13" y="220"/>
                                <a:pt x="13" y="220"/>
                              </a:cubicBezTo>
                              <a:cubicBezTo>
                                <a:pt x="13" y="220"/>
                                <a:pt x="13" y="220"/>
                                <a:pt x="13" y="220"/>
                              </a:cubicBezTo>
                              <a:cubicBezTo>
                                <a:pt x="13" y="220"/>
                                <a:pt x="13" y="220"/>
                                <a:pt x="13" y="22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2" name="Straight Connector 292"/>
                      <wps:cNvCnPr/>
                      <wps:spPr>
                        <a:xfrm>
                          <a:off x="1165860" y="0"/>
                          <a:ext cx="0" cy="3124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<w:pict>
            <v:group w14:anchorId="4EC549F7" id="Group 290" o:spid="_x0000_s1026" style="position:absolute;margin-left:301.2pt;margin-top:36.85pt;width:194.85pt;height:24.6pt;z-index:251679744" coordsize="24745,3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">
              <v:shape id="Freeform 19" o:spid="_x0000_s1027" style="position:absolute;top:152;width:24745;height:2940;visibility:visible;mso-wrap-style:square;v-text-anchor:top" coordsize="3793,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aNuMUA&#10;AADcAAAADwAAAGRycy9kb3ducmV2LnhtbESPQWuDQBSE74H+h+UVektWPZTWZBNKSVCqPTTNIceH&#10;+6IS9624W7X/vlsI5DjMzDfMZjebTow0uNaygngVgSCurG65VnD6PixfQDiPrLGzTAp+ycFu+7DY&#10;YKrtxF80Hn0tAoRdigoa7/tUSlc1ZNCtbE8cvIsdDPogh1rqAacAN51MouhZGmw5LDTY03tD1fX4&#10;YxR86ILPWcGnz7bcl7lOxszbUamnx/ltDcLT7O/hWzvXCpLXGP7Ph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1o24xQAAANwAAAAPAAAAAAAAAAAAAAAAAJgCAABkcnMv&#10;ZG93bnJldi54bWxQSwUGAAAAAAQABAD1AAAAigMAAAAA&#10;" path="m222,617v-31,,-60,-6,-87,-17c109,589,85,573,65,553,45,533,29,509,17,483,6,457,,428,,398v,,,,,c,398,,398,,398v,,,,,c,398,,398,,398,,353,,353,,353,,309,,309,,309,,264,,264,,264,,220,,220,,220,,189,6,160,17,134,29,108,45,84,65,64,85,44,109,28,135,17,162,6,191,,222,v,,,,,c222,,222,,222,v,,,,,c222,,222,,222,v837,,837,,837,c1896,,1896,,1896,v838,,838,,838,c3571,,3571,,3571,v31,,60,6,87,17c3684,28,3708,44,3728,64v20,20,36,44,48,70c3787,160,3793,189,3793,220v,,,,,c3793,220,3793,220,3793,220v,,,,,c3793,220,3793,220,3793,220v,44,,44,,44c3793,309,3793,309,3793,309v,44,,44,,44c3793,398,3793,398,3793,398v,,,,,c3793,398,3793,398,3793,398v,,,,,c3793,398,3793,398,3793,398v,30,-6,59,-17,85c3764,509,3748,533,3728,553v-20,20,-44,36,-70,47c3631,611,3602,617,3571,617v,,,,,c3571,617,3571,617,3571,617v,,,,,c3571,617,3571,617,3571,617v-837,,-837,,-837,c1896,617,1896,617,1896,617v-837,,-837,,-837,c222,617,222,617,222,617v,,,,,c222,617,222,617,222,617v,,,,,xm13,220v,44,,44,,44c13,309,13,309,13,309v,44,,44,,44c13,398,13,398,13,398v,28,6,55,17,80c40,503,56,525,74,544v19,18,42,33,67,44c165,598,193,604,222,604v,,,,,c222,604,222,604,222,604v,,,,,c222,604,222,604,222,604v837,,837,,837,c1896,604,1896,604,1896,604v838,,838,,838,c3571,604,3571,604,3571,604v29,,57,-6,81,-16c3677,577,3700,562,3719,544v18,-19,34,-41,44,-66c3774,453,3780,426,3780,398v,,,,,c3780,398,3780,398,3780,398v,,,,,c3780,398,3780,398,3780,398v,,,,,c3780,398,3780,398,3780,398v,,,,,c3780,398,3780,398,3780,398v,-45,,-45,,-45c3780,309,3780,309,3780,309v,-45,,-45,,-45c3780,220,3780,220,3780,220v,-29,-6,-56,-17,-81c3753,115,3737,92,3719,74,3700,55,3677,40,3652,29,3628,19,3600,13,3571,13v,,,,,c3571,13,3571,13,3571,13v,,,,,c3571,13,3571,13,3571,13v-837,,-837,,-837,c1896,13,1896,13,1896,13v-837,,-837,,-837,c222,13,222,13,222,13v-29,,-57,6,-81,16c116,40,93,55,74,74,56,92,40,115,30,139,19,164,13,191,13,220v,,,,,c13,220,13,220,13,220v,,,,,xe" fillcolor="black [3213]" strokecolor="black [3213]">
                <v:path arrowok="t" o:connecttype="custom" o:connectlocs="88075,285904;11091,230153;0,189650;0,189650;0,168207;0,125798;11091,63852;88075,8101;144835,0;144835,0;690903,0;1783692,0;2386520,8101;2463504,63852;2474595,104832;2474595,104832;2474595,125798;2474595,168207;2474595,189650;2474595,189650;2463504,230153;2386520,285904;2329760,294005;2329760,294005;1783692,294005;690903,294005;144835,294005;144835,294005;8481,125798;8481,168207;19572,227770;91990,280186;144835,287810;144835,287810;690903,287810;1783692,287810;2382605,280186;2455023,227770;2466114,189650;2466114,189650;2466114,189650;2466114,189650;2466114,168207;2466114,125798;2455023,66235;2382605,13819;2329760,6195;2329760,6195;1783692,6195;690903,6195;91990,13819;19572,66235;8481,104832;8481,104832" o:connectangles="0,0,0,0,0,0,0,0,0,0,0,0,0,0,0,0,0,0,0,0,0,0,0,0,0,0,0,0,0,0,0,0,0,0,0,0,0,0,0,0,0,0,0,0,0,0,0,0,0,0,0,0,0,0"/>
                <o:lock v:ext="edit" verticies="t"/>
              </v:shape>
              <v:line id="Straight Connector 292" o:spid="_x0000_s1028" style="position:absolute;visibility:visible;mso-wrap-style:square" from="11658,0" to="11658,3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HDb8YAAADcAAAADwAAAGRycy9kb3ducmV2LnhtbESPQWvCQBSE7wX/w/KE3urGgMamrhIE&#10;wdpTtaXXR/Y1SZt9G3bXGP31bqHgcZiZb5jlejCt6Mn5xrKC6SQBQVxa3XCl4OO4fVqA8AFZY2uZ&#10;FFzIw3o1elhiru2Z36k/hEpECPscFdQhdLmUvqzJoJ/Yjjh639YZDFG6SmqH5wg3rUyTZC4NNhwX&#10;auxoU1P5ezgZBYty/+OKrHidzj677Nqnb/PtV6bU43goXkAEGsI9/N/eaQXpcwp/Z+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Rw2/GAAAA3AAAAA8AAAAAAAAA&#10;AAAAAAAAoQIAAGRycy9kb3ducmV2LnhtbFBLBQYAAAAABAAEAPkAAACUAwAAAAA=&#10;" strokecolor="black [3213]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C1D782E" wp14:editId="11987859">
              <wp:simplePos x="0" y="0"/>
              <wp:positionH relativeFrom="column">
                <wp:posOffset>-83820</wp:posOffset>
              </wp:positionH>
              <wp:positionV relativeFrom="paragraph">
                <wp:posOffset>827405</wp:posOffset>
              </wp:positionV>
              <wp:extent cx="6491605" cy="9020175"/>
              <wp:effectExtent l="0" t="0" r="4445" b="9525"/>
              <wp:wrapNone/>
              <wp:docPr id="10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491605" cy="9020175"/>
                      </a:xfrm>
                      <a:custGeom>
                        <a:avLst/>
                        <a:gdLst>
                          <a:gd name="T0" fmla="*/ 204 w 13633"/>
                          <a:gd name="T1" fmla="*/ 16998 h 17024"/>
                          <a:gd name="T2" fmla="*/ 26 w 13633"/>
                          <a:gd name="T3" fmla="*/ 16821 h 17024"/>
                          <a:gd name="T4" fmla="*/ 0 w 13633"/>
                          <a:gd name="T5" fmla="*/ 16691 h 17024"/>
                          <a:gd name="T6" fmla="*/ 0 w 13633"/>
                          <a:gd name="T7" fmla="*/ 16691 h 17024"/>
                          <a:gd name="T8" fmla="*/ 0 w 13633"/>
                          <a:gd name="T9" fmla="*/ 12602 h 17024"/>
                          <a:gd name="T10" fmla="*/ 0 w 13633"/>
                          <a:gd name="T11" fmla="*/ 4423 h 17024"/>
                          <a:gd name="T12" fmla="*/ 26 w 13633"/>
                          <a:gd name="T13" fmla="*/ 204 h 17024"/>
                          <a:gd name="T14" fmla="*/ 204 w 13633"/>
                          <a:gd name="T15" fmla="*/ 27 h 17024"/>
                          <a:gd name="T16" fmla="*/ 333 w 13633"/>
                          <a:gd name="T17" fmla="*/ 0 h 17024"/>
                          <a:gd name="T18" fmla="*/ 333 w 13633"/>
                          <a:gd name="T19" fmla="*/ 0 h 17024"/>
                          <a:gd name="T20" fmla="*/ 3575 w 13633"/>
                          <a:gd name="T21" fmla="*/ 0 h 17024"/>
                          <a:gd name="T22" fmla="*/ 10058 w 13633"/>
                          <a:gd name="T23" fmla="*/ 0 h 17024"/>
                          <a:gd name="T24" fmla="*/ 13429 w 13633"/>
                          <a:gd name="T25" fmla="*/ 27 h 17024"/>
                          <a:gd name="T26" fmla="*/ 13607 w 13633"/>
                          <a:gd name="T27" fmla="*/ 204 h 17024"/>
                          <a:gd name="T28" fmla="*/ 13633 w 13633"/>
                          <a:gd name="T29" fmla="*/ 334 h 17024"/>
                          <a:gd name="T30" fmla="*/ 13633 w 13633"/>
                          <a:gd name="T31" fmla="*/ 334 h 17024"/>
                          <a:gd name="T32" fmla="*/ 13633 w 13633"/>
                          <a:gd name="T33" fmla="*/ 4423 h 17024"/>
                          <a:gd name="T34" fmla="*/ 13633 w 13633"/>
                          <a:gd name="T35" fmla="*/ 12602 h 17024"/>
                          <a:gd name="T36" fmla="*/ 13607 w 13633"/>
                          <a:gd name="T37" fmla="*/ 16821 h 17024"/>
                          <a:gd name="T38" fmla="*/ 13429 w 13633"/>
                          <a:gd name="T39" fmla="*/ 16998 h 17024"/>
                          <a:gd name="T40" fmla="*/ 13300 w 13633"/>
                          <a:gd name="T41" fmla="*/ 17024 h 17024"/>
                          <a:gd name="T42" fmla="*/ 13300 w 13633"/>
                          <a:gd name="T43" fmla="*/ 17024 h 17024"/>
                          <a:gd name="T44" fmla="*/ 10058 w 13633"/>
                          <a:gd name="T45" fmla="*/ 17024 h 17024"/>
                          <a:gd name="T46" fmla="*/ 3575 w 13633"/>
                          <a:gd name="T47" fmla="*/ 17024 h 17024"/>
                          <a:gd name="T48" fmla="*/ 333 w 13633"/>
                          <a:gd name="T49" fmla="*/ 17024 h 17024"/>
                          <a:gd name="T50" fmla="*/ 333 w 13633"/>
                          <a:gd name="T51" fmla="*/ 17024 h 17024"/>
                          <a:gd name="T52" fmla="*/ 51 w 13633"/>
                          <a:gd name="T53" fmla="*/ 16810 h 17024"/>
                          <a:gd name="T54" fmla="*/ 214 w 13633"/>
                          <a:gd name="T55" fmla="*/ 16973 h 17024"/>
                          <a:gd name="T56" fmla="*/ 333 w 13633"/>
                          <a:gd name="T57" fmla="*/ 16997 h 17024"/>
                          <a:gd name="T58" fmla="*/ 333 w 13633"/>
                          <a:gd name="T59" fmla="*/ 16997 h 17024"/>
                          <a:gd name="T60" fmla="*/ 3575 w 13633"/>
                          <a:gd name="T61" fmla="*/ 16997 h 17024"/>
                          <a:gd name="T62" fmla="*/ 10058 w 13633"/>
                          <a:gd name="T63" fmla="*/ 16997 h 17024"/>
                          <a:gd name="T64" fmla="*/ 13419 w 13633"/>
                          <a:gd name="T65" fmla="*/ 16973 h 17024"/>
                          <a:gd name="T66" fmla="*/ 13582 w 13633"/>
                          <a:gd name="T67" fmla="*/ 16810 h 17024"/>
                          <a:gd name="T68" fmla="*/ 13606 w 13633"/>
                          <a:gd name="T69" fmla="*/ 16691 h 17024"/>
                          <a:gd name="T70" fmla="*/ 13606 w 13633"/>
                          <a:gd name="T71" fmla="*/ 16691 h 17024"/>
                          <a:gd name="T72" fmla="*/ 13606 w 13633"/>
                          <a:gd name="T73" fmla="*/ 12602 h 17024"/>
                          <a:gd name="T74" fmla="*/ 13606 w 13633"/>
                          <a:gd name="T75" fmla="*/ 4423 h 17024"/>
                          <a:gd name="T76" fmla="*/ 13582 w 13633"/>
                          <a:gd name="T77" fmla="*/ 214 h 17024"/>
                          <a:gd name="T78" fmla="*/ 13419 w 13633"/>
                          <a:gd name="T79" fmla="*/ 51 h 17024"/>
                          <a:gd name="T80" fmla="*/ 13300 w 13633"/>
                          <a:gd name="T81" fmla="*/ 27 h 17024"/>
                          <a:gd name="T82" fmla="*/ 13300 w 13633"/>
                          <a:gd name="T83" fmla="*/ 27 h 17024"/>
                          <a:gd name="T84" fmla="*/ 10058 w 13633"/>
                          <a:gd name="T85" fmla="*/ 27 h 17024"/>
                          <a:gd name="T86" fmla="*/ 3575 w 13633"/>
                          <a:gd name="T87" fmla="*/ 27 h 17024"/>
                          <a:gd name="T88" fmla="*/ 214 w 13633"/>
                          <a:gd name="T89" fmla="*/ 51 h 17024"/>
                          <a:gd name="T90" fmla="*/ 51 w 13633"/>
                          <a:gd name="T91" fmla="*/ 214 h 17024"/>
                          <a:gd name="T92" fmla="*/ 27 w 13633"/>
                          <a:gd name="T93" fmla="*/ 334 h 17024"/>
                          <a:gd name="T94" fmla="*/ 27 w 13633"/>
                          <a:gd name="T95" fmla="*/ 334 h 17024"/>
                          <a:gd name="T96" fmla="*/ 27 w 13633"/>
                          <a:gd name="T97" fmla="*/ 4423 h 17024"/>
                          <a:gd name="T98" fmla="*/ 27 w 13633"/>
                          <a:gd name="T99" fmla="*/ 12602 h 17024"/>
                          <a:gd name="T100" fmla="*/ 27 w 13633"/>
                          <a:gd name="T101" fmla="*/ 16691 h 17024"/>
                          <a:gd name="T102" fmla="*/ 27 w 13633"/>
                          <a:gd name="T103" fmla="*/ 16691 h 1702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13633" h="17024">
                            <a:moveTo>
                              <a:pt x="333" y="17024"/>
                            </a:moveTo>
                            <a:cubicBezTo>
                              <a:pt x="287" y="17024"/>
                              <a:pt x="243" y="17015"/>
                              <a:pt x="204" y="16998"/>
                            </a:cubicBezTo>
                            <a:cubicBezTo>
                              <a:pt x="164" y="16981"/>
                              <a:pt x="128" y="16957"/>
                              <a:pt x="98" y="16927"/>
                            </a:cubicBezTo>
                            <a:cubicBezTo>
                              <a:pt x="67" y="16896"/>
                              <a:pt x="43" y="16860"/>
                              <a:pt x="26" y="16821"/>
                            </a:cubicBezTo>
                            <a:cubicBezTo>
                              <a:pt x="9" y="16781"/>
                              <a:pt x="0" y="16737"/>
                              <a:pt x="0" y="16691"/>
                            </a:cubicBezTo>
                            <a:cubicBezTo>
                              <a:pt x="0" y="16691"/>
                              <a:pt x="0" y="16691"/>
                              <a:pt x="0" y="16691"/>
                            </a:cubicBezTo>
                            <a:cubicBezTo>
                              <a:pt x="0" y="16691"/>
                              <a:pt x="0" y="16691"/>
                              <a:pt x="0" y="16691"/>
                            </a:cubicBezTo>
                            <a:cubicBezTo>
                              <a:pt x="0" y="16691"/>
                              <a:pt x="0" y="16691"/>
                              <a:pt x="0" y="16691"/>
                            </a:cubicBezTo>
                            <a:cubicBezTo>
                              <a:pt x="0" y="16691"/>
                              <a:pt x="0" y="16691"/>
                              <a:pt x="0" y="16691"/>
                            </a:cubicBezTo>
                            <a:cubicBezTo>
                              <a:pt x="0" y="12602"/>
                              <a:pt x="0" y="12602"/>
                              <a:pt x="0" y="12602"/>
                            </a:cubicBezTo>
                            <a:cubicBezTo>
                              <a:pt x="0" y="8512"/>
                              <a:pt x="0" y="8512"/>
                              <a:pt x="0" y="8512"/>
                            </a:cubicBezTo>
                            <a:cubicBezTo>
                              <a:pt x="0" y="4423"/>
                              <a:pt x="0" y="4423"/>
                              <a:pt x="0" y="4423"/>
                            </a:cubicBezTo>
                            <a:cubicBezTo>
                              <a:pt x="0" y="334"/>
                              <a:pt x="0" y="334"/>
                              <a:pt x="0" y="334"/>
                            </a:cubicBezTo>
                            <a:cubicBezTo>
                              <a:pt x="0" y="288"/>
                              <a:pt x="9" y="244"/>
                              <a:pt x="26" y="204"/>
                            </a:cubicBezTo>
                            <a:cubicBezTo>
                              <a:pt x="43" y="164"/>
                              <a:pt x="67" y="128"/>
                              <a:pt x="98" y="98"/>
                            </a:cubicBezTo>
                            <a:cubicBezTo>
                              <a:pt x="128" y="68"/>
                              <a:pt x="164" y="43"/>
                              <a:pt x="204" y="27"/>
                            </a:cubicBezTo>
                            <a:cubicBezTo>
                              <a:pt x="243" y="10"/>
                              <a:pt x="287" y="0"/>
                              <a:pt x="333" y="0"/>
                            </a:cubicBezTo>
                            <a:cubicBezTo>
                              <a:pt x="333" y="0"/>
                              <a:pt x="333" y="0"/>
                              <a:pt x="333" y="0"/>
                            </a:cubicBezTo>
                            <a:cubicBezTo>
                              <a:pt x="333" y="0"/>
                              <a:pt x="333" y="0"/>
                              <a:pt x="333" y="0"/>
                            </a:cubicBezTo>
                            <a:cubicBezTo>
                              <a:pt x="333" y="0"/>
                              <a:pt x="333" y="0"/>
                              <a:pt x="333" y="0"/>
                            </a:cubicBezTo>
                            <a:cubicBezTo>
                              <a:pt x="333" y="0"/>
                              <a:pt x="333" y="0"/>
                              <a:pt x="333" y="0"/>
                            </a:cubicBezTo>
                            <a:cubicBezTo>
                              <a:pt x="3575" y="0"/>
                              <a:pt x="3575" y="0"/>
                              <a:pt x="3575" y="0"/>
                            </a:cubicBezTo>
                            <a:cubicBezTo>
                              <a:pt x="6816" y="0"/>
                              <a:pt x="6816" y="0"/>
                              <a:pt x="6816" y="0"/>
                            </a:cubicBezTo>
                            <a:cubicBezTo>
                              <a:pt x="10058" y="0"/>
                              <a:pt x="10058" y="0"/>
                              <a:pt x="10058" y="0"/>
                            </a:cubicBezTo>
                            <a:cubicBezTo>
                              <a:pt x="13300" y="0"/>
                              <a:pt x="13300" y="0"/>
                              <a:pt x="13300" y="0"/>
                            </a:cubicBezTo>
                            <a:cubicBezTo>
                              <a:pt x="13346" y="0"/>
                              <a:pt x="13389" y="10"/>
                              <a:pt x="13429" y="27"/>
                            </a:cubicBezTo>
                            <a:cubicBezTo>
                              <a:pt x="13469" y="43"/>
                              <a:pt x="13505" y="68"/>
                              <a:pt x="13535" y="98"/>
                            </a:cubicBezTo>
                            <a:cubicBezTo>
                              <a:pt x="13565" y="128"/>
                              <a:pt x="13590" y="164"/>
                              <a:pt x="13607" y="204"/>
                            </a:cubicBezTo>
                            <a:cubicBezTo>
                              <a:pt x="13624" y="244"/>
                              <a:pt x="13633" y="288"/>
                              <a:pt x="13633" y="334"/>
                            </a:cubicBezTo>
                            <a:cubicBezTo>
                              <a:pt x="13633" y="334"/>
                              <a:pt x="13633" y="334"/>
                              <a:pt x="13633" y="334"/>
                            </a:cubicBezTo>
                            <a:cubicBezTo>
                              <a:pt x="13633" y="334"/>
                              <a:pt x="13633" y="334"/>
                              <a:pt x="13633" y="334"/>
                            </a:cubicBezTo>
                            <a:cubicBezTo>
                              <a:pt x="13633" y="334"/>
                              <a:pt x="13633" y="334"/>
                              <a:pt x="13633" y="334"/>
                            </a:cubicBezTo>
                            <a:cubicBezTo>
                              <a:pt x="13633" y="334"/>
                              <a:pt x="13633" y="334"/>
                              <a:pt x="13633" y="334"/>
                            </a:cubicBezTo>
                            <a:cubicBezTo>
                              <a:pt x="13633" y="4423"/>
                              <a:pt x="13633" y="4423"/>
                              <a:pt x="13633" y="4423"/>
                            </a:cubicBezTo>
                            <a:cubicBezTo>
                              <a:pt x="13633" y="8512"/>
                              <a:pt x="13633" y="8512"/>
                              <a:pt x="13633" y="8512"/>
                            </a:cubicBezTo>
                            <a:cubicBezTo>
                              <a:pt x="13633" y="12602"/>
                              <a:pt x="13633" y="12602"/>
                              <a:pt x="13633" y="12602"/>
                            </a:cubicBezTo>
                            <a:cubicBezTo>
                              <a:pt x="13633" y="16691"/>
                              <a:pt x="13633" y="16691"/>
                              <a:pt x="13633" y="16691"/>
                            </a:cubicBezTo>
                            <a:cubicBezTo>
                              <a:pt x="13633" y="16737"/>
                              <a:pt x="13624" y="16781"/>
                              <a:pt x="13607" y="16821"/>
                            </a:cubicBezTo>
                            <a:cubicBezTo>
                              <a:pt x="13590" y="16860"/>
                              <a:pt x="13565" y="16896"/>
                              <a:pt x="13535" y="16927"/>
                            </a:cubicBezTo>
                            <a:cubicBezTo>
                              <a:pt x="13505" y="16957"/>
                              <a:pt x="13469" y="16981"/>
                              <a:pt x="13429" y="16998"/>
                            </a:cubicBezTo>
                            <a:cubicBezTo>
                              <a:pt x="13389" y="17015"/>
                              <a:pt x="13346" y="17024"/>
                              <a:pt x="13300" y="17024"/>
                            </a:cubicBezTo>
                            <a:cubicBezTo>
                              <a:pt x="13300" y="17024"/>
                              <a:pt x="13300" y="17024"/>
                              <a:pt x="13300" y="17024"/>
                            </a:cubicBezTo>
                            <a:cubicBezTo>
                              <a:pt x="13300" y="17024"/>
                              <a:pt x="13300" y="17024"/>
                              <a:pt x="13300" y="17024"/>
                            </a:cubicBezTo>
                            <a:cubicBezTo>
                              <a:pt x="13300" y="17024"/>
                              <a:pt x="13300" y="17024"/>
                              <a:pt x="13300" y="17024"/>
                            </a:cubicBezTo>
                            <a:cubicBezTo>
                              <a:pt x="13300" y="17024"/>
                              <a:pt x="13300" y="17024"/>
                              <a:pt x="13300" y="17024"/>
                            </a:cubicBezTo>
                            <a:cubicBezTo>
                              <a:pt x="10058" y="17024"/>
                              <a:pt x="10058" y="17024"/>
                              <a:pt x="10058" y="17024"/>
                            </a:cubicBezTo>
                            <a:cubicBezTo>
                              <a:pt x="6816" y="17024"/>
                              <a:pt x="6816" y="17024"/>
                              <a:pt x="6816" y="17024"/>
                            </a:cubicBezTo>
                            <a:cubicBezTo>
                              <a:pt x="3575" y="17024"/>
                              <a:pt x="3575" y="17024"/>
                              <a:pt x="3575" y="17024"/>
                            </a:cubicBezTo>
                            <a:cubicBezTo>
                              <a:pt x="333" y="17024"/>
                              <a:pt x="333" y="17024"/>
                              <a:pt x="333" y="17024"/>
                            </a:cubicBezTo>
                            <a:cubicBezTo>
                              <a:pt x="333" y="17024"/>
                              <a:pt x="333" y="17024"/>
                              <a:pt x="333" y="17024"/>
                            </a:cubicBezTo>
                            <a:cubicBezTo>
                              <a:pt x="333" y="17024"/>
                              <a:pt x="333" y="17024"/>
                              <a:pt x="333" y="17024"/>
                            </a:cubicBezTo>
                            <a:cubicBezTo>
                              <a:pt x="333" y="17024"/>
                              <a:pt x="333" y="17024"/>
                              <a:pt x="333" y="17024"/>
                            </a:cubicBezTo>
                            <a:close/>
                            <a:moveTo>
                              <a:pt x="27" y="16691"/>
                            </a:moveTo>
                            <a:cubicBezTo>
                              <a:pt x="27" y="16733"/>
                              <a:pt x="35" y="16774"/>
                              <a:pt x="51" y="16810"/>
                            </a:cubicBezTo>
                            <a:cubicBezTo>
                              <a:pt x="66" y="16847"/>
                              <a:pt x="89" y="16880"/>
                              <a:pt x="117" y="16908"/>
                            </a:cubicBezTo>
                            <a:cubicBezTo>
                              <a:pt x="144" y="16935"/>
                              <a:pt x="177" y="16958"/>
                              <a:pt x="214" y="16973"/>
                            </a:cubicBezTo>
                            <a:cubicBezTo>
                              <a:pt x="251" y="16989"/>
                              <a:pt x="291" y="16997"/>
                              <a:pt x="333" y="16997"/>
                            </a:cubicBezTo>
                            <a:cubicBezTo>
                              <a:pt x="333" y="16997"/>
                              <a:pt x="333" y="16997"/>
                              <a:pt x="333" y="16997"/>
                            </a:cubicBezTo>
                            <a:cubicBezTo>
                              <a:pt x="333" y="16997"/>
                              <a:pt x="333" y="16997"/>
                              <a:pt x="333" y="16997"/>
                            </a:cubicBezTo>
                            <a:cubicBezTo>
                              <a:pt x="333" y="16997"/>
                              <a:pt x="333" y="16997"/>
                              <a:pt x="333" y="16997"/>
                            </a:cubicBezTo>
                            <a:cubicBezTo>
                              <a:pt x="333" y="16997"/>
                              <a:pt x="333" y="16997"/>
                              <a:pt x="333" y="16997"/>
                            </a:cubicBezTo>
                            <a:cubicBezTo>
                              <a:pt x="3575" y="16997"/>
                              <a:pt x="3575" y="16997"/>
                              <a:pt x="3575" y="16997"/>
                            </a:cubicBezTo>
                            <a:cubicBezTo>
                              <a:pt x="6816" y="16997"/>
                              <a:pt x="6816" y="16997"/>
                              <a:pt x="6816" y="16997"/>
                            </a:cubicBezTo>
                            <a:cubicBezTo>
                              <a:pt x="10058" y="16997"/>
                              <a:pt x="10058" y="16997"/>
                              <a:pt x="10058" y="16997"/>
                            </a:cubicBezTo>
                            <a:cubicBezTo>
                              <a:pt x="13300" y="16997"/>
                              <a:pt x="13300" y="16997"/>
                              <a:pt x="13300" y="16997"/>
                            </a:cubicBezTo>
                            <a:cubicBezTo>
                              <a:pt x="13342" y="16997"/>
                              <a:pt x="13382" y="16989"/>
                              <a:pt x="13419" y="16973"/>
                            </a:cubicBezTo>
                            <a:cubicBezTo>
                              <a:pt x="13456" y="16958"/>
                              <a:pt x="13489" y="16935"/>
                              <a:pt x="13516" y="16908"/>
                            </a:cubicBezTo>
                            <a:cubicBezTo>
                              <a:pt x="13544" y="16880"/>
                              <a:pt x="13567" y="16847"/>
                              <a:pt x="13582" y="16810"/>
                            </a:cubicBezTo>
                            <a:cubicBezTo>
                              <a:pt x="13598" y="16774"/>
                              <a:pt x="13606" y="16733"/>
                              <a:pt x="13606" y="16691"/>
                            </a:cubicBezTo>
                            <a:cubicBezTo>
                              <a:pt x="13606" y="16691"/>
                              <a:pt x="13606" y="16691"/>
                              <a:pt x="13606" y="16691"/>
                            </a:cubicBezTo>
                            <a:cubicBezTo>
                              <a:pt x="13606" y="16691"/>
                              <a:pt x="13606" y="16691"/>
                              <a:pt x="13606" y="16691"/>
                            </a:cubicBezTo>
                            <a:cubicBezTo>
                              <a:pt x="13606" y="16691"/>
                              <a:pt x="13606" y="16691"/>
                              <a:pt x="13606" y="16691"/>
                            </a:cubicBezTo>
                            <a:cubicBezTo>
                              <a:pt x="13606" y="16691"/>
                              <a:pt x="13606" y="16691"/>
                              <a:pt x="13606" y="16691"/>
                            </a:cubicBezTo>
                            <a:cubicBezTo>
                              <a:pt x="13606" y="12602"/>
                              <a:pt x="13606" y="12602"/>
                              <a:pt x="13606" y="12602"/>
                            </a:cubicBezTo>
                            <a:cubicBezTo>
                              <a:pt x="13606" y="8512"/>
                              <a:pt x="13606" y="8512"/>
                              <a:pt x="13606" y="8512"/>
                            </a:cubicBezTo>
                            <a:cubicBezTo>
                              <a:pt x="13606" y="4423"/>
                              <a:pt x="13606" y="4423"/>
                              <a:pt x="13606" y="4423"/>
                            </a:cubicBezTo>
                            <a:cubicBezTo>
                              <a:pt x="13606" y="334"/>
                              <a:pt x="13606" y="334"/>
                              <a:pt x="13606" y="334"/>
                            </a:cubicBezTo>
                            <a:cubicBezTo>
                              <a:pt x="13606" y="291"/>
                              <a:pt x="13598" y="251"/>
                              <a:pt x="13582" y="214"/>
                            </a:cubicBezTo>
                            <a:cubicBezTo>
                              <a:pt x="13567" y="178"/>
                              <a:pt x="13544" y="145"/>
                              <a:pt x="13516" y="117"/>
                            </a:cubicBezTo>
                            <a:cubicBezTo>
                              <a:pt x="13489" y="89"/>
                              <a:pt x="13456" y="67"/>
                              <a:pt x="13419" y="51"/>
                            </a:cubicBezTo>
                            <a:cubicBezTo>
                              <a:pt x="13382" y="36"/>
                              <a:pt x="13342" y="27"/>
                              <a:pt x="13300" y="27"/>
                            </a:cubicBezTo>
                            <a:cubicBezTo>
                              <a:pt x="13300" y="27"/>
                              <a:pt x="13300" y="27"/>
                              <a:pt x="13300" y="27"/>
                            </a:cubicBezTo>
                            <a:cubicBezTo>
                              <a:pt x="13300" y="27"/>
                              <a:pt x="13300" y="27"/>
                              <a:pt x="13300" y="27"/>
                            </a:cubicBezTo>
                            <a:cubicBezTo>
                              <a:pt x="13300" y="27"/>
                              <a:pt x="13300" y="27"/>
                              <a:pt x="13300" y="27"/>
                            </a:cubicBezTo>
                            <a:cubicBezTo>
                              <a:pt x="13300" y="27"/>
                              <a:pt x="13300" y="27"/>
                              <a:pt x="13300" y="27"/>
                            </a:cubicBezTo>
                            <a:cubicBezTo>
                              <a:pt x="10058" y="27"/>
                              <a:pt x="10058" y="27"/>
                              <a:pt x="10058" y="27"/>
                            </a:cubicBezTo>
                            <a:cubicBezTo>
                              <a:pt x="6816" y="27"/>
                              <a:pt x="6816" y="27"/>
                              <a:pt x="6816" y="27"/>
                            </a:cubicBezTo>
                            <a:cubicBezTo>
                              <a:pt x="3575" y="27"/>
                              <a:pt x="3575" y="27"/>
                              <a:pt x="3575" y="27"/>
                            </a:cubicBezTo>
                            <a:cubicBezTo>
                              <a:pt x="333" y="27"/>
                              <a:pt x="333" y="27"/>
                              <a:pt x="333" y="27"/>
                            </a:cubicBezTo>
                            <a:cubicBezTo>
                              <a:pt x="291" y="27"/>
                              <a:pt x="251" y="36"/>
                              <a:pt x="214" y="51"/>
                            </a:cubicBezTo>
                            <a:cubicBezTo>
                              <a:pt x="177" y="67"/>
                              <a:pt x="144" y="89"/>
                              <a:pt x="117" y="117"/>
                            </a:cubicBezTo>
                            <a:cubicBezTo>
                              <a:pt x="89" y="145"/>
                              <a:pt x="66" y="178"/>
                              <a:pt x="51" y="214"/>
                            </a:cubicBezTo>
                            <a:cubicBezTo>
                              <a:pt x="35" y="251"/>
                              <a:pt x="27" y="291"/>
                              <a:pt x="27" y="334"/>
                            </a:cubicBezTo>
                            <a:cubicBezTo>
                              <a:pt x="27" y="334"/>
                              <a:pt x="27" y="334"/>
                              <a:pt x="27" y="334"/>
                            </a:cubicBezTo>
                            <a:cubicBezTo>
                              <a:pt x="27" y="334"/>
                              <a:pt x="27" y="334"/>
                              <a:pt x="27" y="334"/>
                            </a:cubicBezTo>
                            <a:cubicBezTo>
                              <a:pt x="27" y="334"/>
                              <a:pt x="27" y="334"/>
                              <a:pt x="27" y="334"/>
                            </a:cubicBezTo>
                            <a:cubicBezTo>
                              <a:pt x="27" y="334"/>
                              <a:pt x="27" y="334"/>
                              <a:pt x="27" y="334"/>
                            </a:cubicBezTo>
                            <a:cubicBezTo>
                              <a:pt x="27" y="4423"/>
                              <a:pt x="27" y="4423"/>
                              <a:pt x="27" y="4423"/>
                            </a:cubicBezTo>
                            <a:cubicBezTo>
                              <a:pt x="27" y="8512"/>
                              <a:pt x="27" y="8512"/>
                              <a:pt x="27" y="8512"/>
                            </a:cubicBezTo>
                            <a:cubicBezTo>
                              <a:pt x="27" y="12602"/>
                              <a:pt x="27" y="12602"/>
                              <a:pt x="27" y="12602"/>
                            </a:cubicBezTo>
                            <a:cubicBezTo>
                              <a:pt x="27" y="16691"/>
                              <a:pt x="27" y="16691"/>
                              <a:pt x="27" y="16691"/>
                            </a:cubicBezTo>
                            <a:cubicBezTo>
                              <a:pt x="27" y="16691"/>
                              <a:pt x="27" y="16691"/>
                              <a:pt x="27" y="16691"/>
                            </a:cubicBezTo>
                            <a:cubicBezTo>
                              <a:pt x="27" y="16691"/>
                              <a:pt x="27" y="16691"/>
                              <a:pt x="27" y="16691"/>
                            </a:cubicBezTo>
                            <a:cubicBezTo>
                              <a:pt x="27" y="16691"/>
                              <a:pt x="27" y="16691"/>
                              <a:pt x="27" y="16691"/>
                            </a:cubicBez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<w:pict>
            <v:shape w14:anchorId="670BC11B" id="Freeform 4" o:spid="_x0000_s1026" style="position:absolute;margin-left:-6.6pt;margin-top:65.15pt;width:511.15pt;height:710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13633,17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" path="m333,17024v-46,,-90,-9,-129,-26c164,16981,128,16957,98,16927v-31,-31,-55,-67,-72,-106c9,16781,,16737,,16691v,,,,,c,16691,,16691,,16691v,,,,,c,16691,,16691,,16691,,12602,,12602,,12602,,8512,,8512,,8512,,4423,,4423,,4423,,334,,334,,334,,288,9,244,26,204,43,164,67,128,98,98,128,68,164,43,204,27,243,10,287,,333,v,,,,,c333,,333,,333,v,,,,,c333,,333,,333,,3575,,3575,,3575,,6816,,6816,,6816,v3242,,3242,,3242,c13300,,13300,,13300,v46,,89,10,129,27c13469,43,13505,68,13535,98v30,30,55,66,72,106c13624,244,13633,288,13633,334v,,,,,c13633,334,13633,334,13633,334v,,,,,c13633,334,13633,334,13633,334v,4089,,4089,,4089c13633,8512,13633,8512,13633,8512v,4090,,4090,,4090c13633,16691,13633,16691,13633,16691v,46,-9,90,-26,130c13590,16860,13565,16896,13535,16927v-30,30,-66,54,-106,71c13389,17015,13346,17024,13300,17024v,,,,,c13300,17024,13300,17024,13300,17024v,,,,,c13300,17024,13300,17024,13300,17024v-3242,,-3242,,-3242,c6816,17024,6816,17024,6816,17024v-3241,,-3241,,-3241,c333,17024,333,17024,333,17024v,,,,,c333,17024,333,17024,333,17024v,,,,,xm27,16691v,42,8,83,24,119c66,16847,89,16880,117,16908v27,27,60,50,97,65c251,16989,291,16997,333,16997v,,,,,c333,16997,333,16997,333,16997v,,,,,c333,16997,333,16997,333,16997v3242,,3242,,3242,c6816,16997,6816,16997,6816,16997v3242,,3242,,3242,c13300,16997,13300,16997,13300,16997v42,,82,-8,119,-24c13456,16958,13489,16935,13516,16908v28,-28,51,-61,66,-98c13598,16774,13606,16733,13606,16691v,,,,,c13606,16691,13606,16691,13606,16691v,,,,,c13606,16691,13606,16691,13606,16691v,-4089,,-4089,,-4089c13606,8512,13606,8512,13606,8512v,-4089,,-4089,,-4089c13606,334,13606,334,13606,334v,-43,-8,-83,-24,-120c13567,178,13544,145,13516,117v-27,-28,-60,-50,-97,-66c13382,36,13342,27,13300,27v,,,,,c13300,27,13300,27,13300,27v,,,,,c13300,27,13300,27,13300,27v-3242,,-3242,,-3242,c6816,27,6816,27,6816,27v-3241,,-3241,,-3241,c333,27,333,27,333,27v-42,,-82,9,-119,24c177,67,144,89,117,117,89,145,66,178,51,214,35,251,27,291,27,334v,,,,,c27,334,27,334,27,334v,,,,,c27,334,27,334,27,334v,4089,,4089,,4089c27,8512,27,8512,27,8512v,4090,,4090,,4090c27,16691,27,16691,27,16691v,,,,,c27,16691,27,16691,27,16691v,,,,,xe" fillcolor="black" stroked="f">
              <v:path arrowok="t" o:connecttype="custom" o:connectlocs="97138,9006399;12380,8912615;0,8843735;0,8843735;0,6677176;0,2343529;12380,108090;97138,14306;158564,0;158564,0;1702302,0;4789303,0;6394467,14306;6479225,108090;6491605,176970;6491605,176970;6491605,2343529;6491605,6677176;6479225,8912615;6394467,9006399;6333041,9020175;6333041,9020175;4789303,9020175;1702302,9020175;158564,9020175;158564,9020175;24285,8906787;101900,8993153;158564,9005869;158564,9005869;1702302,9005869;4789303,9005869;6389705,8993153;6467320,8906787;6478748,8843735;6478748,8843735;6478748,6677176;6478748,2343529;6467320,113388;6389705,27022;6333041,14306;6333041,14306;4789303,14306;1702302,14306;101900,27022;24285,113388;12857,176970;12857,176970;12857,2343529;12857,6677176;12857,8843735;12857,884373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14D96B8" wp14:editId="389BE703">
              <wp:simplePos x="0" y="0"/>
              <wp:positionH relativeFrom="column">
                <wp:posOffset>3820012</wp:posOffset>
              </wp:positionH>
              <wp:positionV relativeFrom="paragraph">
                <wp:posOffset>80822</wp:posOffset>
              </wp:positionV>
              <wp:extent cx="2700670" cy="39340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0670" cy="3934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E71D1F" w14:textId="77777777" w:rsidR="00A47956" w:rsidRPr="002E5317" w:rsidRDefault="00A47956" w:rsidP="000E61BD">
                          <w:pPr>
                            <w:tabs>
                              <w:tab w:val="center" w:pos="709"/>
                              <w:tab w:val="center" w:pos="1843"/>
                              <w:tab w:val="center" w:pos="3119"/>
                            </w:tabs>
                            <w:spacing w:after="0" w:line="240" w:lineRule="auto"/>
                            <w:jc w:val="both"/>
                            <w:outlineLvl w:val="0"/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US"/>
                            </w:rPr>
                          </w:pPr>
                          <w:r>
                            <w:rPr>
                              <w:lang w:val="en-GB"/>
                            </w:rPr>
                            <w:tab/>
                          </w:r>
                          <w:r w:rsidRPr="002E5317"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US"/>
                            </w:rPr>
                            <w:t>EDMS NO.</w:t>
                          </w:r>
                          <w:r w:rsidRPr="002E5317"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US"/>
                            </w:rPr>
                            <w:tab/>
                            <w:t>REV.</w:t>
                          </w:r>
                          <w:r w:rsidRPr="002E5317"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US"/>
                            </w:rPr>
                            <w:tab/>
                            <w:t>VALIDITY</w:t>
                          </w:r>
                        </w:p>
                        <w:p w14:paraId="13551178" w14:textId="77777777" w:rsidR="00A47956" w:rsidRPr="002E5317" w:rsidRDefault="00A47956" w:rsidP="000E61BD">
                          <w:pPr>
                            <w:tabs>
                              <w:tab w:val="center" w:pos="709"/>
                              <w:tab w:val="center" w:pos="1843"/>
                              <w:tab w:val="center" w:pos="3119"/>
                            </w:tabs>
                            <w:spacing w:after="0" w:line="240" w:lineRule="auto"/>
                            <w:jc w:val="both"/>
                            <w:outlineLvl w:val="0"/>
                            <w:rPr>
                              <w:rFonts w:eastAsia="Times New Roman" w:cs="Times New Roman"/>
                              <w:b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US"/>
                            </w:rPr>
                          </w:pPr>
                          <w:r w:rsidRPr="002E5317"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US"/>
                            </w:rPr>
                            <w:tab/>
                          </w:r>
                          <w:r w:rsidRPr="002E5317">
                            <w:rPr>
                              <w:rFonts w:eastAsia="Times New Roman" w:cs="Times New Roman"/>
                              <w:b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US"/>
                            </w:rPr>
                            <w:t>0000000</w:t>
                          </w:r>
                          <w:r w:rsidRPr="002E5317">
                            <w:rPr>
                              <w:rFonts w:eastAsia="Times New Roman" w:cs="Times New Roman"/>
                              <w:b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US"/>
                            </w:rPr>
                            <w:tab/>
                            <w:t>0.0</w:t>
                          </w:r>
                          <w:r w:rsidRPr="002E5317">
                            <w:rPr>
                              <w:rFonts w:eastAsia="Times New Roman" w:cs="Times New Roman"/>
                              <w:b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US"/>
                            </w:rPr>
                            <w:tab/>
                            <w:t>DRAFT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<w:pict>
            <v:shape w14:anchorId="214D96B8" id="_x0000_s1029" type="#_x0000_t202" style="position:absolute;margin-left:300.8pt;margin-top:6.35pt;width:212.65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" filled="f" stroked="f">
              <v:textbox>
                <w:txbxContent>
                  <w:p w14:paraId="4EE71D1F" w14:textId="77777777" w:rsidR="00A47956" w:rsidRPr="002E5317" w:rsidRDefault="00A47956" w:rsidP="000E61BD">
                    <w:pPr>
                      <w:tabs>
                        <w:tab w:val="center" w:pos="709"/>
                        <w:tab w:val="center" w:pos="1843"/>
                        <w:tab w:val="center" w:pos="3119"/>
                      </w:tabs>
                      <w:spacing w:after="0" w:line="240" w:lineRule="auto"/>
                      <w:jc w:val="both"/>
                      <w:outlineLvl w:val="0"/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US"/>
                      </w:rPr>
                    </w:pPr>
                    <w:r>
                      <w:rPr>
                        <w:lang w:val="en-GB"/>
                      </w:rPr>
                      <w:tab/>
                    </w:r>
                    <w:r w:rsidRPr="002E5317"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US"/>
                      </w:rPr>
                      <w:t>EDMS NO.</w:t>
                    </w:r>
                    <w:r w:rsidRPr="002E5317"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US"/>
                      </w:rPr>
                      <w:tab/>
                      <w:t>REV.</w:t>
                    </w:r>
                    <w:r w:rsidRPr="002E5317"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US"/>
                      </w:rPr>
                      <w:tab/>
                      <w:t>VALIDITY</w:t>
                    </w:r>
                  </w:p>
                  <w:p w14:paraId="13551178" w14:textId="77777777" w:rsidR="00A47956" w:rsidRPr="002E5317" w:rsidRDefault="00A47956" w:rsidP="000E61BD">
                    <w:pPr>
                      <w:tabs>
                        <w:tab w:val="center" w:pos="709"/>
                        <w:tab w:val="center" w:pos="1843"/>
                        <w:tab w:val="center" w:pos="3119"/>
                      </w:tabs>
                      <w:spacing w:after="0" w:line="240" w:lineRule="auto"/>
                      <w:jc w:val="both"/>
                      <w:outlineLvl w:val="0"/>
                      <w:rPr>
                        <w:rFonts w:eastAsia="Times New Roman" w:cs="Times New Roman"/>
                        <w:b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US"/>
                      </w:rPr>
                    </w:pPr>
                    <w:r w:rsidRPr="002E5317"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US"/>
                      </w:rPr>
                      <w:tab/>
                    </w:r>
                    <w:r w:rsidRPr="002E5317">
                      <w:rPr>
                        <w:rFonts w:eastAsia="Times New Roman" w:cs="Times New Roman"/>
                        <w:b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US"/>
                      </w:rPr>
                      <w:t>0000000</w:t>
                    </w:r>
                    <w:r w:rsidRPr="002E5317">
                      <w:rPr>
                        <w:rFonts w:eastAsia="Times New Roman" w:cs="Times New Roman"/>
                        <w:b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US"/>
                      </w:rPr>
                      <w:tab/>
                      <w:t>0.0</w:t>
                    </w:r>
                    <w:r w:rsidRPr="002E5317">
                      <w:rPr>
                        <w:rFonts w:eastAsia="Times New Roman" w:cs="Times New Roman"/>
                        <w:b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US"/>
                      </w:rPr>
                      <w:tab/>
                      <w:t>DRAFT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FFA3395" wp14:editId="4C99BEA2">
              <wp:simplePos x="0" y="0"/>
              <wp:positionH relativeFrom="column">
                <wp:posOffset>3818890</wp:posOffset>
              </wp:positionH>
              <wp:positionV relativeFrom="paragraph">
                <wp:posOffset>80645</wp:posOffset>
              </wp:positionV>
              <wp:extent cx="2480310" cy="384810"/>
              <wp:effectExtent l="0" t="0" r="0" b="0"/>
              <wp:wrapNone/>
              <wp:docPr id="13" name="Freeform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80310" cy="384810"/>
                      </a:xfrm>
                      <a:custGeom>
                        <a:avLst/>
                        <a:gdLst>
                          <a:gd name="T0" fmla="*/ 3308 w 4562"/>
                          <a:gd name="T1" fmla="*/ 0 h 631"/>
                          <a:gd name="T2" fmla="*/ 1254 w 4562"/>
                          <a:gd name="T3" fmla="*/ 0 h 631"/>
                          <a:gd name="T4" fmla="*/ 139 w 4562"/>
                          <a:gd name="T5" fmla="*/ 18 h 631"/>
                          <a:gd name="T6" fmla="*/ 18 w 4562"/>
                          <a:gd name="T7" fmla="*/ 138 h 631"/>
                          <a:gd name="T8" fmla="*/ 0 w 4562"/>
                          <a:gd name="T9" fmla="*/ 271 h 631"/>
                          <a:gd name="T10" fmla="*/ 0 w 4562"/>
                          <a:gd name="T11" fmla="*/ 360 h 631"/>
                          <a:gd name="T12" fmla="*/ 18 w 4562"/>
                          <a:gd name="T13" fmla="*/ 493 h 631"/>
                          <a:gd name="T14" fmla="*/ 139 w 4562"/>
                          <a:gd name="T15" fmla="*/ 613 h 631"/>
                          <a:gd name="T16" fmla="*/ 1254 w 4562"/>
                          <a:gd name="T17" fmla="*/ 631 h 631"/>
                          <a:gd name="T18" fmla="*/ 3308 w 4562"/>
                          <a:gd name="T19" fmla="*/ 631 h 631"/>
                          <a:gd name="T20" fmla="*/ 4424 w 4562"/>
                          <a:gd name="T21" fmla="*/ 613 h 631"/>
                          <a:gd name="T22" fmla="*/ 4544 w 4562"/>
                          <a:gd name="T23" fmla="*/ 493 h 631"/>
                          <a:gd name="T24" fmla="*/ 4562 w 4562"/>
                          <a:gd name="T25" fmla="*/ 360 h 631"/>
                          <a:gd name="T26" fmla="*/ 4562 w 4562"/>
                          <a:gd name="T27" fmla="*/ 271 h 631"/>
                          <a:gd name="T28" fmla="*/ 4544 w 4562"/>
                          <a:gd name="T29" fmla="*/ 138 h 631"/>
                          <a:gd name="T30" fmla="*/ 4424 w 4562"/>
                          <a:gd name="T31" fmla="*/ 18 h 631"/>
                          <a:gd name="T32" fmla="*/ 4535 w 4562"/>
                          <a:gd name="T33" fmla="*/ 405 h 631"/>
                          <a:gd name="T34" fmla="*/ 4477 w 4562"/>
                          <a:gd name="T35" fmla="*/ 546 h 631"/>
                          <a:gd name="T36" fmla="*/ 4336 w 4562"/>
                          <a:gd name="T37" fmla="*/ 604 h 631"/>
                          <a:gd name="T38" fmla="*/ 2281 w 4562"/>
                          <a:gd name="T39" fmla="*/ 604 h 631"/>
                          <a:gd name="T40" fmla="*/ 227 w 4562"/>
                          <a:gd name="T41" fmla="*/ 604 h 631"/>
                          <a:gd name="T42" fmla="*/ 86 w 4562"/>
                          <a:gd name="T43" fmla="*/ 546 h 631"/>
                          <a:gd name="T44" fmla="*/ 27 w 4562"/>
                          <a:gd name="T45" fmla="*/ 405 h 631"/>
                          <a:gd name="T46" fmla="*/ 27 w 4562"/>
                          <a:gd name="T47" fmla="*/ 316 h 631"/>
                          <a:gd name="T48" fmla="*/ 27 w 4562"/>
                          <a:gd name="T49" fmla="*/ 227 h 631"/>
                          <a:gd name="T50" fmla="*/ 86 w 4562"/>
                          <a:gd name="T51" fmla="*/ 85 h 631"/>
                          <a:gd name="T52" fmla="*/ 227 w 4562"/>
                          <a:gd name="T53" fmla="*/ 27 h 631"/>
                          <a:gd name="T54" fmla="*/ 2281 w 4562"/>
                          <a:gd name="T55" fmla="*/ 27 h 631"/>
                          <a:gd name="T56" fmla="*/ 4336 w 4562"/>
                          <a:gd name="T57" fmla="*/ 27 h 631"/>
                          <a:gd name="T58" fmla="*/ 4477 w 4562"/>
                          <a:gd name="T59" fmla="*/ 85 h 631"/>
                          <a:gd name="T60" fmla="*/ 4535 w 4562"/>
                          <a:gd name="T61" fmla="*/ 227 h 631"/>
                          <a:gd name="T62" fmla="*/ 4535 w 4562"/>
                          <a:gd name="T63" fmla="*/ 316 h 631"/>
                          <a:gd name="T64" fmla="*/ 4535 w 4562"/>
                          <a:gd name="T65" fmla="*/ 405 h 631"/>
                          <a:gd name="T66" fmla="*/ 2782 w 4562"/>
                          <a:gd name="T67" fmla="*/ 567 h 631"/>
                          <a:gd name="T68" fmla="*/ 2789 w 4562"/>
                          <a:gd name="T69" fmla="*/ 567 h 631"/>
                          <a:gd name="T70" fmla="*/ 2792 w 4562"/>
                          <a:gd name="T71" fmla="*/ 441 h 631"/>
                          <a:gd name="T72" fmla="*/ 2792 w 4562"/>
                          <a:gd name="T73" fmla="*/ 190 h 631"/>
                          <a:gd name="T74" fmla="*/ 2789 w 4562"/>
                          <a:gd name="T75" fmla="*/ 64 h 631"/>
                          <a:gd name="T76" fmla="*/ 2782 w 4562"/>
                          <a:gd name="T77" fmla="*/ 64 h 631"/>
                          <a:gd name="T78" fmla="*/ 2779 w 4562"/>
                          <a:gd name="T79" fmla="*/ 190 h 631"/>
                          <a:gd name="T80" fmla="*/ 2779 w 4562"/>
                          <a:gd name="T81" fmla="*/ 441 h 631"/>
                          <a:gd name="T82" fmla="*/ 1771 w 4562"/>
                          <a:gd name="T83" fmla="*/ 567 h 631"/>
                          <a:gd name="T84" fmla="*/ 1777 w 4562"/>
                          <a:gd name="T85" fmla="*/ 567 h 631"/>
                          <a:gd name="T86" fmla="*/ 1784 w 4562"/>
                          <a:gd name="T87" fmla="*/ 567 h 631"/>
                          <a:gd name="T88" fmla="*/ 1784 w 4562"/>
                          <a:gd name="T89" fmla="*/ 316 h 631"/>
                          <a:gd name="T90" fmla="*/ 1784 w 4562"/>
                          <a:gd name="T91" fmla="*/ 64 h 631"/>
                          <a:gd name="T92" fmla="*/ 1777 w 4562"/>
                          <a:gd name="T93" fmla="*/ 64 h 631"/>
                          <a:gd name="T94" fmla="*/ 1771 w 4562"/>
                          <a:gd name="T95" fmla="*/ 64 h 631"/>
                          <a:gd name="T96" fmla="*/ 1771 w 4562"/>
                          <a:gd name="T97" fmla="*/ 316 h 631"/>
                          <a:gd name="T98" fmla="*/ 1771 w 4562"/>
                          <a:gd name="T99" fmla="*/ 567 h 6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4562" h="631">
                            <a:moveTo>
                              <a:pt x="4336" y="0"/>
                            </a:moveTo>
                            <a:cubicBezTo>
                              <a:pt x="3308" y="0"/>
                              <a:pt x="3308" y="0"/>
                              <a:pt x="3308" y="0"/>
                            </a:cubicBezTo>
                            <a:cubicBezTo>
                              <a:pt x="2281" y="0"/>
                              <a:pt x="2281" y="0"/>
                              <a:pt x="2281" y="0"/>
                            </a:cubicBezTo>
                            <a:cubicBezTo>
                              <a:pt x="1254" y="0"/>
                              <a:pt x="1254" y="0"/>
                              <a:pt x="1254" y="0"/>
                            </a:cubicBezTo>
                            <a:cubicBezTo>
                              <a:pt x="227" y="0"/>
                              <a:pt x="227" y="0"/>
                              <a:pt x="227" y="0"/>
                            </a:cubicBezTo>
                            <a:cubicBezTo>
                              <a:pt x="196" y="0"/>
                              <a:pt x="166" y="6"/>
                              <a:pt x="139" y="18"/>
                            </a:cubicBezTo>
                            <a:cubicBezTo>
                              <a:pt x="112" y="29"/>
                              <a:pt x="87" y="46"/>
                              <a:pt x="67" y="66"/>
                            </a:cubicBezTo>
                            <a:cubicBezTo>
                              <a:pt x="46" y="87"/>
                              <a:pt x="30" y="111"/>
                              <a:pt x="18" y="138"/>
                            </a:cubicBezTo>
                            <a:cubicBezTo>
                              <a:pt x="7" y="165"/>
                              <a:pt x="0" y="195"/>
                              <a:pt x="0" y="227"/>
                            </a:cubicBezTo>
                            <a:cubicBezTo>
                              <a:pt x="0" y="271"/>
                              <a:pt x="0" y="271"/>
                              <a:pt x="0" y="271"/>
                            </a:cubicBezTo>
                            <a:cubicBezTo>
                              <a:pt x="0" y="316"/>
                              <a:pt x="0" y="316"/>
                              <a:pt x="0" y="316"/>
                            </a:cubicBezTo>
                            <a:cubicBezTo>
                              <a:pt x="0" y="360"/>
                              <a:pt x="0" y="360"/>
                              <a:pt x="0" y="360"/>
                            </a:cubicBezTo>
                            <a:cubicBezTo>
                              <a:pt x="0" y="405"/>
                              <a:pt x="0" y="405"/>
                              <a:pt x="0" y="405"/>
                            </a:cubicBezTo>
                            <a:cubicBezTo>
                              <a:pt x="0" y="436"/>
                              <a:pt x="7" y="466"/>
                              <a:pt x="18" y="493"/>
                            </a:cubicBezTo>
                            <a:cubicBezTo>
                              <a:pt x="30" y="520"/>
                              <a:pt x="46" y="544"/>
                              <a:pt x="67" y="565"/>
                            </a:cubicBezTo>
                            <a:cubicBezTo>
                              <a:pt x="87" y="585"/>
                              <a:pt x="112" y="602"/>
                              <a:pt x="139" y="613"/>
                            </a:cubicBezTo>
                            <a:cubicBezTo>
                              <a:pt x="166" y="625"/>
                              <a:pt x="196" y="631"/>
                              <a:pt x="227" y="631"/>
                            </a:cubicBezTo>
                            <a:cubicBezTo>
                              <a:pt x="1254" y="631"/>
                              <a:pt x="1254" y="631"/>
                              <a:pt x="1254" y="631"/>
                            </a:cubicBezTo>
                            <a:cubicBezTo>
                              <a:pt x="2281" y="631"/>
                              <a:pt x="2281" y="631"/>
                              <a:pt x="2281" y="631"/>
                            </a:cubicBezTo>
                            <a:cubicBezTo>
                              <a:pt x="3308" y="631"/>
                              <a:pt x="3308" y="631"/>
                              <a:pt x="3308" y="631"/>
                            </a:cubicBezTo>
                            <a:cubicBezTo>
                              <a:pt x="4336" y="631"/>
                              <a:pt x="4336" y="631"/>
                              <a:pt x="4336" y="631"/>
                            </a:cubicBezTo>
                            <a:cubicBezTo>
                              <a:pt x="4367" y="631"/>
                              <a:pt x="4397" y="625"/>
                              <a:pt x="4424" y="613"/>
                            </a:cubicBezTo>
                            <a:cubicBezTo>
                              <a:pt x="4451" y="602"/>
                              <a:pt x="4475" y="585"/>
                              <a:pt x="4496" y="565"/>
                            </a:cubicBezTo>
                            <a:cubicBezTo>
                              <a:pt x="4516" y="544"/>
                              <a:pt x="4533" y="520"/>
                              <a:pt x="4544" y="493"/>
                            </a:cubicBezTo>
                            <a:cubicBezTo>
                              <a:pt x="4556" y="466"/>
                              <a:pt x="4562" y="436"/>
                              <a:pt x="4562" y="405"/>
                            </a:cubicBezTo>
                            <a:cubicBezTo>
                              <a:pt x="4562" y="360"/>
                              <a:pt x="4562" y="360"/>
                              <a:pt x="4562" y="360"/>
                            </a:cubicBezTo>
                            <a:cubicBezTo>
                              <a:pt x="4562" y="316"/>
                              <a:pt x="4562" y="316"/>
                              <a:pt x="4562" y="316"/>
                            </a:cubicBezTo>
                            <a:cubicBezTo>
                              <a:pt x="4562" y="271"/>
                              <a:pt x="4562" y="271"/>
                              <a:pt x="4562" y="271"/>
                            </a:cubicBezTo>
                            <a:cubicBezTo>
                              <a:pt x="4562" y="227"/>
                              <a:pt x="4562" y="227"/>
                              <a:pt x="4562" y="227"/>
                            </a:cubicBezTo>
                            <a:cubicBezTo>
                              <a:pt x="4562" y="195"/>
                              <a:pt x="4556" y="165"/>
                              <a:pt x="4544" y="138"/>
                            </a:cubicBezTo>
                            <a:cubicBezTo>
                              <a:pt x="4533" y="111"/>
                              <a:pt x="4516" y="87"/>
                              <a:pt x="4496" y="66"/>
                            </a:cubicBezTo>
                            <a:cubicBezTo>
                              <a:pt x="4475" y="46"/>
                              <a:pt x="4451" y="29"/>
                              <a:pt x="4424" y="18"/>
                            </a:cubicBezTo>
                            <a:cubicBezTo>
                              <a:pt x="4397" y="6"/>
                              <a:pt x="4367" y="0"/>
                              <a:pt x="4336" y="0"/>
                            </a:cubicBezTo>
                            <a:close/>
                            <a:moveTo>
                              <a:pt x="4535" y="405"/>
                            </a:moveTo>
                            <a:cubicBezTo>
                              <a:pt x="4535" y="432"/>
                              <a:pt x="4530" y="458"/>
                              <a:pt x="4520" y="482"/>
                            </a:cubicBezTo>
                            <a:cubicBezTo>
                              <a:pt x="4510" y="506"/>
                              <a:pt x="4495" y="528"/>
                              <a:pt x="4477" y="546"/>
                            </a:cubicBezTo>
                            <a:cubicBezTo>
                              <a:pt x="4459" y="564"/>
                              <a:pt x="4437" y="578"/>
                              <a:pt x="4413" y="589"/>
                            </a:cubicBezTo>
                            <a:cubicBezTo>
                              <a:pt x="4389" y="599"/>
                              <a:pt x="4363" y="604"/>
                              <a:pt x="4336" y="604"/>
                            </a:cubicBezTo>
                            <a:cubicBezTo>
                              <a:pt x="3308" y="604"/>
                              <a:pt x="3308" y="604"/>
                              <a:pt x="3308" y="604"/>
                            </a:cubicBezTo>
                            <a:cubicBezTo>
                              <a:pt x="2281" y="604"/>
                              <a:pt x="2281" y="604"/>
                              <a:pt x="2281" y="604"/>
                            </a:cubicBezTo>
                            <a:cubicBezTo>
                              <a:pt x="1254" y="604"/>
                              <a:pt x="1254" y="604"/>
                              <a:pt x="1254" y="604"/>
                            </a:cubicBezTo>
                            <a:cubicBezTo>
                              <a:pt x="227" y="604"/>
                              <a:pt x="227" y="604"/>
                              <a:pt x="227" y="604"/>
                            </a:cubicBezTo>
                            <a:cubicBezTo>
                              <a:pt x="200" y="604"/>
                              <a:pt x="173" y="599"/>
                              <a:pt x="149" y="589"/>
                            </a:cubicBezTo>
                            <a:cubicBezTo>
                              <a:pt x="125" y="578"/>
                              <a:pt x="104" y="564"/>
                              <a:pt x="86" y="546"/>
                            </a:cubicBezTo>
                            <a:cubicBezTo>
                              <a:pt x="68" y="528"/>
                              <a:pt x="53" y="506"/>
                              <a:pt x="43" y="482"/>
                            </a:cubicBezTo>
                            <a:cubicBezTo>
                              <a:pt x="33" y="458"/>
                              <a:pt x="27" y="432"/>
                              <a:pt x="27" y="405"/>
                            </a:cubicBezTo>
                            <a:cubicBezTo>
                              <a:pt x="27" y="360"/>
                              <a:pt x="27" y="360"/>
                              <a:pt x="27" y="360"/>
                            </a:cubicBezTo>
                            <a:cubicBezTo>
                              <a:pt x="27" y="316"/>
                              <a:pt x="27" y="316"/>
                              <a:pt x="27" y="316"/>
                            </a:cubicBezTo>
                            <a:cubicBezTo>
                              <a:pt x="27" y="271"/>
                              <a:pt x="27" y="271"/>
                              <a:pt x="27" y="271"/>
                            </a:cubicBezTo>
                            <a:cubicBezTo>
                              <a:pt x="27" y="227"/>
                              <a:pt x="27" y="227"/>
                              <a:pt x="27" y="227"/>
                            </a:cubicBezTo>
                            <a:cubicBezTo>
                              <a:pt x="27" y="199"/>
                              <a:pt x="33" y="173"/>
                              <a:pt x="43" y="149"/>
                            </a:cubicBezTo>
                            <a:cubicBezTo>
                              <a:pt x="53" y="125"/>
                              <a:pt x="68" y="103"/>
                              <a:pt x="86" y="85"/>
                            </a:cubicBezTo>
                            <a:cubicBezTo>
                              <a:pt x="104" y="67"/>
                              <a:pt x="125" y="53"/>
                              <a:pt x="149" y="43"/>
                            </a:cubicBezTo>
                            <a:cubicBezTo>
                              <a:pt x="173" y="32"/>
                              <a:pt x="200" y="27"/>
                              <a:pt x="227" y="27"/>
                            </a:cubicBezTo>
                            <a:cubicBezTo>
                              <a:pt x="1254" y="27"/>
                              <a:pt x="1254" y="27"/>
                              <a:pt x="1254" y="27"/>
                            </a:cubicBezTo>
                            <a:cubicBezTo>
                              <a:pt x="2281" y="27"/>
                              <a:pt x="2281" y="27"/>
                              <a:pt x="2281" y="27"/>
                            </a:cubicBezTo>
                            <a:cubicBezTo>
                              <a:pt x="3308" y="27"/>
                              <a:pt x="3308" y="27"/>
                              <a:pt x="3308" y="27"/>
                            </a:cubicBezTo>
                            <a:cubicBezTo>
                              <a:pt x="4336" y="27"/>
                              <a:pt x="4336" y="27"/>
                              <a:pt x="4336" y="27"/>
                            </a:cubicBezTo>
                            <a:cubicBezTo>
                              <a:pt x="4363" y="27"/>
                              <a:pt x="4389" y="32"/>
                              <a:pt x="4413" y="43"/>
                            </a:cubicBezTo>
                            <a:cubicBezTo>
                              <a:pt x="4437" y="53"/>
                              <a:pt x="4459" y="67"/>
                              <a:pt x="4477" y="85"/>
                            </a:cubicBezTo>
                            <a:cubicBezTo>
                              <a:pt x="4495" y="103"/>
                              <a:pt x="4510" y="125"/>
                              <a:pt x="4520" y="149"/>
                            </a:cubicBezTo>
                            <a:cubicBezTo>
                              <a:pt x="4530" y="173"/>
                              <a:pt x="4535" y="199"/>
                              <a:pt x="4535" y="227"/>
                            </a:cubicBezTo>
                            <a:cubicBezTo>
                              <a:pt x="4535" y="271"/>
                              <a:pt x="4535" y="271"/>
                              <a:pt x="4535" y="271"/>
                            </a:cubicBezTo>
                            <a:cubicBezTo>
                              <a:pt x="4535" y="316"/>
                              <a:pt x="4535" y="316"/>
                              <a:pt x="4535" y="316"/>
                            </a:cubicBezTo>
                            <a:cubicBezTo>
                              <a:pt x="4535" y="360"/>
                              <a:pt x="4535" y="360"/>
                              <a:pt x="4535" y="360"/>
                            </a:cubicBezTo>
                            <a:lnTo>
                              <a:pt x="4535" y="405"/>
                            </a:lnTo>
                            <a:close/>
                            <a:moveTo>
                              <a:pt x="2779" y="567"/>
                            </a:moveTo>
                            <a:cubicBezTo>
                              <a:pt x="2782" y="567"/>
                              <a:pt x="2782" y="567"/>
                              <a:pt x="2782" y="567"/>
                            </a:cubicBezTo>
                            <a:cubicBezTo>
                              <a:pt x="2785" y="567"/>
                              <a:pt x="2785" y="567"/>
                              <a:pt x="2785" y="567"/>
                            </a:cubicBezTo>
                            <a:cubicBezTo>
                              <a:pt x="2789" y="567"/>
                              <a:pt x="2789" y="567"/>
                              <a:pt x="2789" y="567"/>
                            </a:cubicBezTo>
                            <a:cubicBezTo>
                              <a:pt x="2792" y="567"/>
                              <a:pt x="2792" y="567"/>
                              <a:pt x="2792" y="567"/>
                            </a:cubicBezTo>
                            <a:cubicBezTo>
                              <a:pt x="2792" y="441"/>
                              <a:pt x="2792" y="441"/>
                              <a:pt x="2792" y="441"/>
                            </a:cubicBezTo>
                            <a:cubicBezTo>
                              <a:pt x="2792" y="316"/>
                              <a:pt x="2792" y="316"/>
                              <a:pt x="2792" y="316"/>
                            </a:cubicBezTo>
                            <a:cubicBezTo>
                              <a:pt x="2792" y="190"/>
                              <a:pt x="2792" y="190"/>
                              <a:pt x="2792" y="190"/>
                            </a:cubicBezTo>
                            <a:cubicBezTo>
                              <a:pt x="2792" y="64"/>
                              <a:pt x="2792" y="64"/>
                              <a:pt x="2792" y="64"/>
                            </a:cubicBezTo>
                            <a:cubicBezTo>
                              <a:pt x="2789" y="64"/>
                              <a:pt x="2789" y="64"/>
                              <a:pt x="2789" y="64"/>
                            </a:cubicBezTo>
                            <a:cubicBezTo>
                              <a:pt x="2785" y="64"/>
                              <a:pt x="2785" y="64"/>
                              <a:pt x="2785" y="64"/>
                            </a:cubicBezTo>
                            <a:cubicBezTo>
                              <a:pt x="2782" y="64"/>
                              <a:pt x="2782" y="64"/>
                              <a:pt x="2782" y="64"/>
                            </a:cubicBezTo>
                            <a:cubicBezTo>
                              <a:pt x="2779" y="64"/>
                              <a:pt x="2779" y="64"/>
                              <a:pt x="2779" y="64"/>
                            </a:cubicBezTo>
                            <a:cubicBezTo>
                              <a:pt x="2779" y="190"/>
                              <a:pt x="2779" y="190"/>
                              <a:pt x="2779" y="190"/>
                            </a:cubicBezTo>
                            <a:cubicBezTo>
                              <a:pt x="2779" y="316"/>
                              <a:pt x="2779" y="316"/>
                              <a:pt x="2779" y="316"/>
                            </a:cubicBezTo>
                            <a:cubicBezTo>
                              <a:pt x="2779" y="441"/>
                              <a:pt x="2779" y="441"/>
                              <a:pt x="2779" y="441"/>
                            </a:cubicBezTo>
                            <a:lnTo>
                              <a:pt x="2779" y="567"/>
                            </a:lnTo>
                            <a:close/>
                            <a:moveTo>
                              <a:pt x="1771" y="567"/>
                            </a:moveTo>
                            <a:cubicBezTo>
                              <a:pt x="1774" y="567"/>
                              <a:pt x="1774" y="567"/>
                              <a:pt x="1774" y="567"/>
                            </a:cubicBezTo>
                            <a:cubicBezTo>
                              <a:pt x="1777" y="567"/>
                              <a:pt x="1777" y="567"/>
                              <a:pt x="1777" y="567"/>
                            </a:cubicBezTo>
                            <a:cubicBezTo>
                              <a:pt x="1781" y="567"/>
                              <a:pt x="1781" y="567"/>
                              <a:pt x="1781" y="567"/>
                            </a:cubicBezTo>
                            <a:cubicBezTo>
                              <a:pt x="1784" y="567"/>
                              <a:pt x="1784" y="567"/>
                              <a:pt x="1784" y="567"/>
                            </a:cubicBezTo>
                            <a:cubicBezTo>
                              <a:pt x="1784" y="441"/>
                              <a:pt x="1784" y="441"/>
                              <a:pt x="1784" y="441"/>
                            </a:cubicBezTo>
                            <a:cubicBezTo>
                              <a:pt x="1784" y="316"/>
                              <a:pt x="1784" y="316"/>
                              <a:pt x="1784" y="316"/>
                            </a:cubicBezTo>
                            <a:cubicBezTo>
                              <a:pt x="1784" y="190"/>
                              <a:pt x="1784" y="190"/>
                              <a:pt x="1784" y="190"/>
                            </a:cubicBezTo>
                            <a:cubicBezTo>
                              <a:pt x="1784" y="64"/>
                              <a:pt x="1784" y="64"/>
                              <a:pt x="1784" y="64"/>
                            </a:cubicBezTo>
                            <a:cubicBezTo>
                              <a:pt x="1781" y="64"/>
                              <a:pt x="1781" y="64"/>
                              <a:pt x="1781" y="64"/>
                            </a:cubicBezTo>
                            <a:cubicBezTo>
                              <a:pt x="1777" y="64"/>
                              <a:pt x="1777" y="64"/>
                              <a:pt x="1777" y="64"/>
                            </a:cubicBezTo>
                            <a:cubicBezTo>
                              <a:pt x="1774" y="64"/>
                              <a:pt x="1774" y="64"/>
                              <a:pt x="1774" y="64"/>
                            </a:cubicBezTo>
                            <a:cubicBezTo>
                              <a:pt x="1771" y="64"/>
                              <a:pt x="1771" y="64"/>
                              <a:pt x="1771" y="64"/>
                            </a:cubicBezTo>
                            <a:cubicBezTo>
                              <a:pt x="1771" y="190"/>
                              <a:pt x="1771" y="190"/>
                              <a:pt x="1771" y="190"/>
                            </a:cubicBezTo>
                            <a:cubicBezTo>
                              <a:pt x="1771" y="316"/>
                              <a:pt x="1771" y="316"/>
                              <a:pt x="1771" y="316"/>
                            </a:cubicBezTo>
                            <a:cubicBezTo>
                              <a:pt x="1771" y="441"/>
                              <a:pt x="1771" y="441"/>
                              <a:pt x="1771" y="441"/>
                            </a:cubicBezTo>
                            <a:lnTo>
                              <a:pt x="1771" y="56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<w:pict>
            <v:shape w14:anchorId="1D87903C" id="Freeform 13" o:spid="_x0000_s1026" style="position:absolute;margin-left:300.7pt;margin-top:6.35pt;width:195.3pt;height:30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62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" path="m4336,c3308,,3308,,3308,,2281,,2281,,2281,,1254,,1254,,1254,,227,,227,,227,,196,,166,6,139,18,112,29,87,46,67,66,46,87,30,111,18,138,7,165,,195,,227v,44,,44,,44c,316,,316,,316v,44,,44,,44c,405,,405,,405v,31,7,61,18,88c30,520,46,544,67,565v20,20,45,37,72,48c166,625,196,631,227,631v1027,,1027,,1027,c2281,631,2281,631,2281,631v1027,,1027,,1027,c4336,631,4336,631,4336,631v31,,61,-6,88,-18c4451,602,4475,585,4496,565v20,-21,37,-45,48,-72c4556,466,4562,436,4562,405v,-45,,-45,,-45c4562,316,4562,316,4562,316v,-45,,-45,,-45c4562,227,4562,227,4562,227v,-32,-6,-62,-18,-89c4533,111,4516,87,4496,66,4475,46,4451,29,4424,18,4397,6,4367,,4336,xm4535,405v,27,-5,53,-15,77c4510,506,4495,528,4477,546v-18,18,-40,32,-64,43c4389,599,4363,604,4336,604v-1028,,-1028,,-1028,c2281,604,2281,604,2281,604v-1027,,-1027,,-1027,c227,604,227,604,227,604v-27,,-54,-5,-78,-15c125,578,104,564,86,546,68,528,53,506,43,482,33,458,27,432,27,405v,-45,,-45,,-45c27,316,27,316,27,316v,-45,,-45,,-45c27,227,27,227,27,227v,-28,6,-54,16,-78c53,125,68,103,86,85,104,67,125,53,149,43,173,32,200,27,227,27v1027,,1027,,1027,c2281,27,2281,27,2281,27v1027,,1027,,1027,c4336,27,4336,27,4336,27v27,,53,5,77,16c4437,53,4459,67,4477,85v18,18,33,40,43,64c4530,173,4535,199,4535,227v,44,,44,,44c4535,316,4535,316,4535,316v,44,,44,,44l4535,405xm2779,567v3,,3,,3,c2785,567,2785,567,2785,567v4,,4,,4,c2792,567,2792,567,2792,567v,-126,,-126,,-126c2792,316,2792,316,2792,316v,-126,,-126,,-126c2792,64,2792,64,2792,64v-3,,-3,,-3,c2785,64,2785,64,2785,64v-3,,-3,,-3,c2779,64,2779,64,2779,64v,126,,126,,126c2779,316,2779,316,2779,316v,125,,125,,125l2779,567xm1771,567v3,,3,,3,c1777,567,1777,567,1777,567v4,,4,,4,c1784,567,1784,567,1784,567v,-126,,-126,,-126c1784,316,1784,316,1784,316v,-126,,-126,,-126c1784,64,1784,64,1784,64v-3,,-3,,-3,c1777,64,1777,64,1777,64v-3,,-3,,-3,c1771,64,1771,64,1771,64v,126,,126,,126c1771,316,1771,316,1771,316v,125,,125,,125l1771,567xe" fillcolor="black" stroked="f">
              <v:path arrowok="t" o:connecttype="custom" o:connectlocs="1798524,0;681786,0;75573,10977;9786,84158;0,165267;0,219543;9786,300652;75573,373833;681786,384810;1798524,384810;2405281,373833;2470524,300652;2480310,219543;2480310,165267;2470524,84158;2405281,10977;2465630,246986;2434096,332973;2357436,368344;1240155,368344;123417,368344;46757,332973;14680,246986;14680,192710;14680,138434;46757,51837;123417,16466;1240155,16466;2357436,16466;2434096,51837;2465630,138434;2465630,192710;2465630,246986;1512543,345780;1516349,345780;1517980,268940;1517980,115870;1516349,39030;1512543,39030;1510912,115870;1510912,268940;962874,345780;966136,345780;969941,345780;969941,192710;969941,39030;966136,39030;962874,39030;962874,192710;962874,345780" o:connectangles="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en-US"/>
      </w:rPr>
      <w:drawing>
        <wp:inline distT="0" distB="0" distL="0" distR="0" wp14:anchorId="41332F15" wp14:editId="63A2177C">
          <wp:extent cx="1494000" cy="720000"/>
          <wp:effectExtent l="0" t="0" r="0" b="4445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Lumi180p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4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944C7"/>
    <w:multiLevelType w:val="hybridMultilevel"/>
    <w:tmpl w:val="4FD27ECE"/>
    <w:lvl w:ilvl="0" w:tplc="A1CC95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6D22F4"/>
    <w:multiLevelType w:val="hybridMultilevel"/>
    <w:tmpl w:val="9AFE7D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73B66"/>
    <w:multiLevelType w:val="hybridMultilevel"/>
    <w:tmpl w:val="87D8F642"/>
    <w:lvl w:ilvl="0" w:tplc="ADE4965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D54636"/>
    <w:multiLevelType w:val="hybridMultilevel"/>
    <w:tmpl w:val="DFF4217E"/>
    <w:lvl w:ilvl="0" w:tplc="08F283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DC535B"/>
    <w:multiLevelType w:val="hybridMultilevel"/>
    <w:tmpl w:val="07E8A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5B04C5"/>
    <w:multiLevelType w:val="hybridMultilevel"/>
    <w:tmpl w:val="9E94FCDE"/>
    <w:lvl w:ilvl="0" w:tplc="522E2EE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5C70A6"/>
    <w:multiLevelType w:val="hybridMultilevel"/>
    <w:tmpl w:val="E2902D74"/>
    <w:lvl w:ilvl="0" w:tplc="D70EECB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2040A"/>
    <w:multiLevelType w:val="hybridMultilevel"/>
    <w:tmpl w:val="88665920"/>
    <w:lvl w:ilvl="0" w:tplc="8AD22D3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CB38A6"/>
    <w:multiLevelType w:val="hybridMultilevel"/>
    <w:tmpl w:val="2B76B1E0"/>
    <w:lvl w:ilvl="0" w:tplc="080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4D4D4D"/>
    <w:multiLevelType w:val="hybridMultilevel"/>
    <w:tmpl w:val="DE8E9408"/>
    <w:lvl w:ilvl="0" w:tplc="FB28CC8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0A5F96"/>
    <w:multiLevelType w:val="hybridMultilevel"/>
    <w:tmpl w:val="C544383C"/>
    <w:lvl w:ilvl="0" w:tplc="6680D24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024842"/>
    <w:multiLevelType w:val="hybridMultilevel"/>
    <w:tmpl w:val="E214B3B4"/>
    <w:lvl w:ilvl="0" w:tplc="AA668B8C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7144274"/>
    <w:multiLevelType w:val="hybridMultilevel"/>
    <w:tmpl w:val="4D2CE504"/>
    <w:lvl w:ilvl="0" w:tplc="9A4E2D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794DC8"/>
    <w:multiLevelType w:val="hybridMultilevel"/>
    <w:tmpl w:val="90102E26"/>
    <w:lvl w:ilvl="0" w:tplc="EA4A9722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904980"/>
    <w:multiLevelType w:val="hybridMultilevel"/>
    <w:tmpl w:val="9772749A"/>
    <w:lvl w:ilvl="0" w:tplc="20A4771A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BA698B"/>
    <w:multiLevelType w:val="hybridMultilevel"/>
    <w:tmpl w:val="703E6C4C"/>
    <w:lvl w:ilvl="0" w:tplc="1E16BB6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476B90"/>
    <w:multiLevelType w:val="hybridMultilevel"/>
    <w:tmpl w:val="640EC9E4"/>
    <w:lvl w:ilvl="0" w:tplc="F48ADFB2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CA757BB"/>
    <w:multiLevelType w:val="hybridMultilevel"/>
    <w:tmpl w:val="6EF08B84"/>
    <w:lvl w:ilvl="0" w:tplc="625E4612">
      <w:start w:val="201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3"/>
  </w:num>
  <w:num w:numId="5">
    <w:abstractNumId w:val="7"/>
  </w:num>
  <w:num w:numId="6">
    <w:abstractNumId w:val="10"/>
  </w:num>
  <w:num w:numId="7">
    <w:abstractNumId w:val="15"/>
  </w:num>
  <w:num w:numId="8">
    <w:abstractNumId w:val="5"/>
  </w:num>
  <w:num w:numId="9">
    <w:abstractNumId w:val="14"/>
  </w:num>
  <w:num w:numId="10">
    <w:abstractNumId w:val="13"/>
  </w:num>
  <w:num w:numId="11">
    <w:abstractNumId w:val="1"/>
  </w:num>
  <w:num w:numId="12">
    <w:abstractNumId w:val="8"/>
  </w:num>
  <w:num w:numId="13">
    <w:abstractNumId w:val="4"/>
  </w:num>
  <w:num w:numId="14">
    <w:abstractNumId w:val="2"/>
  </w:num>
  <w:num w:numId="15">
    <w:abstractNumId w:val="17"/>
  </w:num>
  <w:num w:numId="16">
    <w:abstractNumId w:val="12"/>
  </w:num>
  <w:num w:numId="17">
    <w:abstractNumId w:val="11"/>
  </w:num>
  <w:num w:numId="18">
    <w:abstractNumId w:val="1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Isabel Bejar Alonso">
    <w15:presenceInfo w15:providerId="AD" w15:userId="S-1-5-21-1526224874-1540688658-1361462980-1930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CB3"/>
    <w:rsid w:val="00002B9B"/>
    <w:rsid w:val="00015E48"/>
    <w:rsid w:val="00016E1E"/>
    <w:rsid w:val="00033082"/>
    <w:rsid w:val="000340A7"/>
    <w:rsid w:val="000347B9"/>
    <w:rsid w:val="00034A98"/>
    <w:rsid w:val="0004180D"/>
    <w:rsid w:val="000456F0"/>
    <w:rsid w:val="00051E84"/>
    <w:rsid w:val="00052802"/>
    <w:rsid w:val="000562CD"/>
    <w:rsid w:val="00062589"/>
    <w:rsid w:val="00077320"/>
    <w:rsid w:val="000834D5"/>
    <w:rsid w:val="000907C5"/>
    <w:rsid w:val="0009220C"/>
    <w:rsid w:val="000A5E3D"/>
    <w:rsid w:val="000D0625"/>
    <w:rsid w:val="000D3378"/>
    <w:rsid w:val="000D354F"/>
    <w:rsid w:val="000D7E51"/>
    <w:rsid w:val="000E23EF"/>
    <w:rsid w:val="000E61BD"/>
    <w:rsid w:val="000F3FCA"/>
    <w:rsid w:val="000F7311"/>
    <w:rsid w:val="001138FF"/>
    <w:rsid w:val="001142F2"/>
    <w:rsid w:val="001152C8"/>
    <w:rsid w:val="0012289F"/>
    <w:rsid w:val="00134646"/>
    <w:rsid w:val="00140EDB"/>
    <w:rsid w:val="001470F2"/>
    <w:rsid w:val="00150B5C"/>
    <w:rsid w:val="00153E45"/>
    <w:rsid w:val="00155420"/>
    <w:rsid w:val="001668C5"/>
    <w:rsid w:val="0017407E"/>
    <w:rsid w:val="00174D8F"/>
    <w:rsid w:val="00181318"/>
    <w:rsid w:val="00195457"/>
    <w:rsid w:val="001A023D"/>
    <w:rsid w:val="001A1535"/>
    <w:rsid w:val="001A6B16"/>
    <w:rsid w:val="001B379E"/>
    <w:rsid w:val="001D1231"/>
    <w:rsid w:val="001D5425"/>
    <w:rsid w:val="001E3609"/>
    <w:rsid w:val="002057C4"/>
    <w:rsid w:val="00216032"/>
    <w:rsid w:val="00216069"/>
    <w:rsid w:val="00216724"/>
    <w:rsid w:val="00227B3E"/>
    <w:rsid w:val="002335AF"/>
    <w:rsid w:val="00234F23"/>
    <w:rsid w:val="00240AC4"/>
    <w:rsid w:val="00242B80"/>
    <w:rsid w:val="00245EA2"/>
    <w:rsid w:val="0025696D"/>
    <w:rsid w:val="002636A5"/>
    <w:rsid w:val="002637C1"/>
    <w:rsid w:val="0028606B"/>
    <w:rsid w:val="002A1838"/>
    <w:rsid w:val="002A49E7"/>
    <w:rsid w:val="002B293E"/>
    <w:rsid w:val="002B6768"/>
    <w:rsid w:val="002B6F7D"/>
    <w:rsid w:val="002C50A9"/>
    <w:rsid w:val="002E1376"/>
    <w:rsid w:val="002E1951"/>
    <w:rsid w:val="002E4894"/>
    <w:rsid w:val="002F02EA"/>
    <w:rsid w:val="002F3D5A"/>
    <w:rsid w:val="0030185B"/>
    <w:rsid w:val="00302E26"/>
    <w:rsid w:val="00303120"/>
    <w:rsid w:val="00305E26"/>
    <w:rsid w:val="00307FE8"/>
    <w:rsid w:val="00312024"/>
    <w:rsid w:val="00321272"/>
    <w:rsid w:val="00322E35"/>
    <w:rsid w:val="003248AB"/>
    <w:rsid w:val="00334CA7"/>
    <w:rsid w:val="00361B6B"/>
    <w:rsid w:val="00363FF2"/>
    <w:rsid w:val="003750D5"/>
    <w:rsid w:val="003824FA"/>
    <w:rsid w:val="003A079C"/>
    <w:rsid w:val="003A2E0A"/>
    <w:rsid w:val="003A31DA"/>
    <w:rsid w:val="003B0D49"/>
    <w:rsid w:val="003B12FD"/>
    <w:rsid w:val="003B23CD"/>
    <w:rsid w:val="003C1584"/>
    <w:rsid w:val="003C3988"/>
    <w:rsid w:val="003D27D5"/>
    <w:rsid w:val="003D47AB"/>
    <w:rsid w:val="003D5E10"/>
    <w:rsid w:val="003E09AC"/>
    <w:rsid w:val="003E2E44"/>
    <w:rsid w:val="00410E49"/>
    <w:rsid w:val="0041796F"/>
    <w:rsid w:val="0042220F"/>
    <w:rsid w:val="004247F5"/>
    <w:rsid w:val="0043699C"/>
    <w:rsid w:val="0043747C"/>
    <w:rsid w:val="00443A90"/>
    <w:rsid w:val="00451240"/>
    <w:rsid w:val="00454828"/>
    <w:rsid w:val="00461FD4"/>
    <w:rsid w:val="00466E8D"/>
    <w:rsid w:val="00471C59"/>
    <w:rsid w:val="004724DE"/>
    <w:rsid w:val="0047562D"/>
    <w:rsid w:val="0048433B"/>
    <w:rsid w:val="004A0613"/>
    <w:rsid w:val="004B395F"/>
    <w:rsid w:val="004B73CA"/>
    <w:rsid w:val="004C4DC7"/>
    <w:rsid w:val="004C5BD0"/>
    <w:rsid w:val="004D775D"/>
    <w:rsid w:val="004E20B5"/>
    <w:rsid w:val="004E2C0E"/>
    <w:rsid w:val="004E49C0"/>
    <w:rsid w:val="004E4C18"/>
    <w:rsid w:val="004E71D6"/>
    <w:rsid w:val="004E7B56"/>
    <w:rsid w:val="004F2CFD"/>
    <w:rsid w:val="004F32CC"/>
    <w:rsid w:val="004F5AFA"/>
    <w:rsid w:val="00501338"/>
    <w:rsid w:val="005030F7"/>
    <w:rsid w:val="005041CF"/>
    <w:rsid w:val="00504C6C"/>
    <w:rsid w:val="005068D6"/>
    <w:rsid w:val="00507ADE"/>
    <w:rsid w:val="00510F56"/>
    <w:rsid w:val="005123D9"/>
    <w:rsid w:val="005126C1"/>
    <w:rsid w:val="00513D27"/>
    <w:rsid w:val="00514D8D"/>
    <w:rsid w:val="00516DAD"/>
    <w:rsid w:val="0051715D"/>
    <w:rsid w:val="00517579"/>
    <w:rsid w:val="005269B2"/>
    <w:rsid w:val="00536F37"/>
    <w:rsid w:val="005403FC"/>
    <w:rsid w:val="005416B4"/>
    <w:rsid w:val="005425A9"/>
    <w:rsid w:val="005443AC"/>
    <w:rsid w:val="00546380"/>
    <w:rsid w:val="00547639"/>
    <w:rsid w:val="00554767"/>
    <w:rsid w:val="00572148"/>
    <w:rsid w:val="00573FAF"/>
    <w:rsid w:val="00577D56"/>
    <w:rsid w:val="005846E0"/>
    <w:rsid w:val="00591217"/>
    <w:rsid w:val="005A2601"/>
    <w:rsid w:val="005A39D7"/>
    <w:rsid w:val="005A72C1"/>
    <w:rsid w:val="005B1010"/>
    <w:rsid w:val="005C0D8D"/>
    <w:rsid w:val="005C1621"/>
    <w:rsid w:val="005D2FDB"/>
    <w:rsid w:val="005D4BA8"/>
    <w:rsid w:val="005E25F4"/>
    <w:rsid w:val="005F3A14"/>
    <w:rsid w:val="005F4DE7"/>
    <w:rsid w:val="005F7648"/>
    <w:rsid w:val="00601E37"/>
    <w:rsid w:val="0061189E"/>
    <w:rsid w:val="00611FA6"/>
    <w:rsid w:val="006228D9"/>
    <w:rsid w:val="00624AC0"/>
    <w:rsid w:val="00624BC5"/>
    <w:rsid w:val="00633DBC"/>
    <w:rsid w:val="006527A6"/>
    <w:rsid w:val="00654874"/>
    <w:rsid w:val="006630FC"/>
    <w:rsid w:val="00666985"/>
    <w:rsid w:val="006722A6"/>
    <w:rsid w:val="00672F39"/>
    <w:rsid w:val="00674FF2"/>
    <w:rsid w:val="00675E09"/>
    <w:rsid w:val="006767EF"/>
    <w:rsid w:val="0068171C"/>
    <w:rsid w:val="006831FA"/>
    <w:rsid w:val="006842CE"/>
    <w:rsid w:val="00684AD6"/>
    <w:rsid w:val="006918D9"/>
    <w:rsid w:val="00691DAD"/>
    <w:rsid w:val="00693A33"/>
    <w:rsid w:val="00694E2D"/>
    <w:rsid w:val="00697D5B"/>
    <w:rsid w:val="006B2736"/>
    <w:rsid w:val="006B316F"/>
    <w:rsid w:val="006B715D"/>
    <w:rsid w:val="006C43F7"/>
    <w:rsid w:val="006C7B20"/>
    <w:rsid w:val="006C7E7C"/>
    <w:rsid w:val="006D3DBB"/>
    <w:rsid w:val="006D6C8C"/>
    <w:rsid w:val="006D733C"/>
    <w:rsid w:val="006E016F"/>
    <w:rsid w:val="006E7A83"/>
    <w:rsid w:val="006F2890"/>
    <w:rsid w:val="006F7582"/>
    <w:rsid w:val="00707C87"/>
    <w:rsid w:val="00714893"/>
    <w:rsid w:val="0072471B"/>
    <w:rsid w:val="00752D56"/>
    <w:rsid w:val="00760039"/>
    <w:rsid w:val="007613B5"/>
    <w:rsid w:val="007656F9"/>
    <w:rsid w:val="007658AE"/>
    <w:rsid w:val="00767C45"/>
    <w:rsid w:val="00776CA3"/>
    <w:rsid w:val="00777862"/>
    <w:rsid w:val="007805A3"/>
    <w:rsid w:val="007821BF"/>
    <w:rsid w:val="00782B8F"/>
    <w:rsid w:val="00782FFA"/>
    <w:rsid w:val="0078610C"/>
    <w:rsid w:val="007A21FD"/>
    <w:rsid w:val="007B0DB6"/>
    <w:rsid w:val="007B5859"/>
    <w:rsid w:val="007B6977"/>
    <w:rsid w:val="007C4966"/>
    <w:rsid w:val="007D5A16"/>
    <w:rsid w:val="007D7F55"/>
    <w:rsid w:val="007F1C7B"/>
    <w:rsid w:val="0080510D"/>
    <w:rsid w:val="00807723"/>
    <w:rsid w:val="008116F7"/>
    <w:rsid w:val="00812C12"/>
    <w:rsid w:val="00821669"/>
    <w:rsid w:val="00822C72"/>
    <w:rsid w:val="00834B44"/>
    <w:rsid w:val="00837F3F"/>
    <w:rsid w:val="00851F3F"/>
    <w:rsid w:val="00876165"/>
    <w:rsid w:val="00876958"/>
    <w:rsid w:val="008838DF"/>
    <w:rsid w:val="0088416A"/>
    <w:rsid w:val="00884CEE"/>
    <w:rsid w:val="008876DD"/>
    <w:rsid w:val="008936AB"/>
    <w:rsid w:val="008A4BCE"/>
    <w:rsid w:val="008A5EBB"/>
    <w:rsid w:val="008C3C9B"/>
    <w:rsid w:val="008C6431"/>
    <w:rsid w:val="008C798D"/>
    <w:rsid w:val="008D1C46"/>
    <w:rsid w:val="008D3FC5"/>
    <w:rsid w:val="008D7B8C"/>
    <w:rsid w:val="008E01C0"/>
    <w:rsid w:val="008E055D"/>
    <w:rsid w:val="008E3236"/>
    <w:rsid w:val="008E39E2"/>
    <w:rsid w:val="008E4D37"/>
    <w:rsid w:val="008E5115"/>
    <w:rsid w:val="008E5BA7"/>
    <w:rsid w:val="00916039"/>
    <w:rsid w:val="00917810"/>
    <w:rsid w:val="009237E5"/>
    <w:rsid w:val="0093434B"/>
    <w:rsid w:val="00935C5B"/>
    <w:rsid w:val="0093658D"/>
    <w:rsid w:val="00937D63"/>
    <w:rsid w:val="00944A52"/>
    <w:rsid w:val="00947275"/>
    <w:rsid w:val="00950357"/>
    <w:rsid w:val="00950C39"/>
    <w:rsid w:val="0095260C"/>
    <w:rsid w:val="00955E98"/>
    <w:rsid w:val="009631D8"/>
    <w:rsid w:val="00967A8C"/>
    <w:rsid w:val="00970E31"/>
    <w:rsid w:val="00984616"/>
    <w:rsid w:val="009A058B"/>
    <w:rsid w:val="009A7ADB"/>
    <w:rsid w:val="009B1D69"/>
    <w:rsid w:val="009B3AA3"/>
    <w:rsid w:val="009B4A28"/>
    <w:rsid w:val="009C28B5"/>
    <w:rsid w:val="009C6444"/>
    <w:rsid w:val="009D56F0"/>
    <w:rsid w:val="009E3945"/>
    <w:rsid w:val="009E7449"/>
    <w:rsid w:val="00A14668"/>
    <w:rsid w:val="00A14A5C"/>
    <w:rsid w:val="00A200E6"/>
    <w:rsid w:val="00A26815"/>
    <w:rsid w:val="00A35A3E"/>
    <w:rsid w:val="00A431A3"/>
    <w:rsid w:val="00A47956"/>
    <w:rsid w:val="00A57C34"/>
    <w:rsid w:val="00A6017B"/>
    <w:rsid w:val="00A6429E"/>
    <w:rsid w:val="00A927AF"/>
    <w:rsid w:val="00AA179B"/>
    <w:rsid w:val="00AA65F6"/>
    <w:rsid w:val="00AB4742"/>
    <w:rsid w:val="00AB7B63"/>
    <w:rsid w:val="00AD0E94"/>
    <w:rsid w:val="00AD7F6E"/>
    <w:rsid w:val="00AF1564"/>
    <w:rsid w:val="00B056E2"/>
    <w:rsid w:val="00B05A69"/>
    <w:rsid w:val="00B0780C"/>
    <w:rsid w:val="00B1313E"/>
    <w:rsid w:val="00B20819"/>
    <w:rsid w:val="00B275FC"/>
    <w:rsid w:val="00B30EE5"/>
    <w:rsid w:val="00B31795"/>
    <w:rsid w:val="00B319FE"/>
    <w:rsid w:val="00B37B05"/>
    <w:rsid w:val="00B400AC"/>
    <w:rsid w:val="00B40DF8"/>
    <w:rsid w:val="00B47D9F"/>
    <w:rsid w:val="00B53020"/>
    <w:rsid w:val="00B536DF"/>
    <w:rsid w:val="00B61716"/>
    <w:rsid w:val="00B61838"/>
    <w:rsid w:val="00B61877"/>
    <w:rsid w:val="00B62A27"/>
    <w:rsid w:val="00B65BAA"/>
    <w:rsid w:val="00B71825"/>
    <w:rsid w:val="00B772A4"/>
    <w:rsid w:val="00B837F8"/>
    <w:rsid w:val="00B92818"/>
    <w:rsid w:val="00B95550"/>
    <w:rsid w:val="00B97281"/>
    <w:rsid w:val="00BA1809"/>
    <w:rsid w:val="00BA1A31"/>
    <w:rsid w:val="00BA4FA4"/>
    <w:rsid w:val="00BA6E5F"/>
    <w:rsid w:val="00BA79E5"/>
    <w:rsid w:val="00BB43EE"/>
    <w:rsid w:val="00BB46B4"/>
    <w:rsid w:val="00BC66F0"/>
    <w:rsid w:val="00BE39D2"/>
    <w:rsid w:val="00BE41EB"/>
    <w:rsid w:val="00BE6AB8"/>
    <w:rsid w:val="00BF1AD2"/>
    <w:rsid w:val="00BF3271"/>
    <w:rsid w:val="00BF61BC"/>
    <w:rsid w:val="00BF6E96"/>
    <w:rsid w:val="00C1080F"/>
    <w:rsid w:val="00C10CD8"/>
    <w:rsid w:val="00C126E4"/>
    <w:rsid w:val="00C21F4D"/>
    <w:rsid w:val="00C24E97"/>
    <w:rsid w:val="00C342B6"/>
    <w:rsid w:val="00C40508"/>
    <w:rsid w:val="00C41DE2"/>
    <w:rsid w:val="00C4375F"/>
    <w:rsid w:val="00C4612A"/>
    <w:rsid w:val="00C54ACD"/>
    <w:rsid w:val="00C5503A"/>
    <w:rsid w:val="00C64F48"/>
    <w:rsid w:val="00C6586C"/>
    <w:rsid w:val="00C65CB3"/>
    <w:rsid w:val="00C70DB2"/>
    <w:rsid w:val="00C76D8A"/>
    <w:rsid w:val="00C8216F"/>
    <w:rsid w:val="00C953F5"/>
    <w:rsid w:val="00CB2E94"/>
    <w:rsid w:val="00CB4FC3"/>
    <w:rsid w:val="00CB5BA9"/>
    <w:rsid w:val="00CC2743"/>
    <w:rsid w:val="00CD0C5D"/>
    <w:rsid w:val="00CD31AC"/>
    <w:rsid w:val="00CD5DAF"/>
    <w:rsid w:val="00CE0A5F"/>
    <w:rsid w:val="00CF0406"/>
    <w:rsid w:val="00CF05C1"/>
    <w:rsid w:val="00CF5771"/>
    <w:rsid w:val="00D0760E"/>
    <w:rsid w:val="00D16C7C"/>
    <w:rsid w:val="00D238B1"/>
    <w:rsid w:val="00D302A2"/>
    <w:rsid w:val="00D32103"/>
    <w:rsid w:val="00D32C28"/>
    <w:rsid w:val="00D34F8C"/>
    <w:rsid w:val="00D45AC6"/>
    <w:rsid w:val="00D54D35"/>
    <w:rsid w:val="00D56F41"/>
    <w:rsid w:val="00D61349"/>
    <w:rsid w:val="00D62892"/>
    <w:rsid w:val="00D64CAA"/>
    <w:rsid w:val="00D80FF2"/>
    <w:rsid w:val="00D830B8"/>
    <w:rsid w:val="00D83A36"/>
    <w:rsid w:val="00D86206"/>
    <w:rsid w:val="00D936BD"/>
    <w:rsid w:val="00D94159"/>
    <w:rsid w:val="00D977F9"/>
    <w:rsid w:val="00DA5290"/>
    <w:rsid w:val="00DA5F87"/>
    <w:rsid w:val="00DA6F09"/>
    <w:rsid w:val="00DB104B"/>
    <w:rsid w:val="00DB63ED"/>
    <w:rsid w:val="00DC2EB0"/>
    <w:rsid w:val="00DC3D9A"/>
    <w:rsid w:val="00DC5DDF"/>
    <w:rsid w:val="00DD4826"/>
    <w:rsid w:val="00DD4865"/>
    <w:rsid w:val="00DD4C2A"/>
    <w:rsid w:val="00DD5802"/>
    <w:rsid w:val="00DD664C"/>
    <w:rsid w:val="00DE497D"/>
    <w:rsid w:val="00DE52ED"/>
    <w:rsid w:val="00DF2743"/>
    <w:rsid w:val="00DF3690"/>
    <w:rsid w:val="00E00C6D"/>
    <w:rsid w:val="00E012A0"/>
    <w:rsid w:val="00E03DA0"/>
    <w:rsid w:val="00E040CF"/>
    <w:rsid w:val="00E04361"/>
    <w:rsid w:val="00E054E2"/>
    <w:rsid w:val="00E16129"/>
    <w:rsid w:val="00E2189F"/>
    <w:rsid w:val="00E25BF0"/>
    <w:rsid w:val="00E51EC4"/>
    <w:rsid w:val="00E53EB3"/>
    <w:rsid w:val="00E5459A"/>
    <w:rsid w:val="00E62E0A"/>
    <w:rsid w:val="00E74FEC"/>
    <w:rsid w:val="00E76C69"/>
    <w:rsid w:val="00E830A1"/>
    <w:rsid w:val="00E93871"/>
    <w:rsid w:val="00E97BB6"/>
    <w:rsid w:val="00E97D41"/>
    <w:rsid w:val="00E97FBC"/>
    <w:rsid w:val="00EA274C"/>
    <w:rsid w:val="00EB27FD"/>
    <w:rsid w:val="00EB29A2"/>
    <w:rsid w:val="00EB4848"/>
    <w:rsid w:val="00EB529B"/>
    <w:rsid w:val="00ED0D3E"/>
    <w:rsid w:val="00ED1E05"/>
    <w:rsid w:val="00ED6A39"/>
    <w:rsid w:val="00EE0697"/>
    <w:rsid w:val="00EE3368"/>
    <w:rsid w:val="00EE435D"/>
    <w:rsid w:val="00EE4C88"/>
    <w:rsid w:val="00EE5FFB"/>
    <w:rsid w:val="00EF3E57"/>
    <w:rsid w:val="00F008EA"/>
    <w:rsid w:val="00F02071"/>
    <w:rsid w:val="00F14631"/>
    <w:rsid w:val="00F21F8C"/>
    <w:rsid w:val="00F25C61"/>
    <w:rsid w:val="00F34CC7"/>
    <w:rsid w:val="00F36888"/>
    <w:rsid w:val="00F56760"/>
    <w:rsid w:val="00F56C24"/>
    <w:rsid w:val="00F67193"/>
    <w:rsid w:val="00F72F1E"/>
    <w:rsid w:val="00F7328D"/>
    <w:rsid w:val="00F7445E"/>
    <w:rsid w:val="00F806B3"/>
    <w:rsid w:val="00F87A43"/>
    <w:rsid w:val="00F91C78"/>
    <w:rsid w:val="00FA1891"/>
    <w:rsid w:val="00FA4CEE"/>
    <w:rsid w:val="00FB03A2"/>
    <w:rsid w:val="00FC25A4"/>
    <w:rsid w:val="00FD2190"/>
    <w:rsid w:val="00FD571E"/>
    <w:rsid w:val="00FD6007"/>
    <w:rsid w:val="00FD7768"/>
    <w:rsid w:val="00FE4A5D"/>
    <w:rsid w:val="00FF0890"/>
    <w:rsid w:val="00FF4622"/>
    <w:rsid w:val="00FF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F1B37B3"/>
  <w15:docId w15:val="{ACC1E939-78E5-47F2-A644-6BF0CA1A4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rsid w:val="001152C8"/>
    <w:rPr>
      <w:rFonts w:eastAsiaTheme="minorEastAsia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152C8"/>
    <w:pPr>
      <w:tabs>
        <w:tab w:val="center" w:pos="4153"/>
        <w:tab w:val="right" w:pos="8306"/>
      </w:tabs>
      <w:spacing w:after="0" w:line="240" w:lineRule="auto"/>
      <w:jc w:val="both"/>
      <w:outlineLvl w:val="0"/>
    </w:pPr>
    <w:rPr>
      <w:rFonts w:ascii="Calibri" w:eastAsia="Times New Roman" w:hAnsi="Calibri" w:cs="Times New Roman"/>
      <w:noProof/>
      <w:snapToGrid w:val="0"/>
      <w:kern w:val="28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152C8"/>
    <w:rPr>
      <w:rFonts w:ascii="Calibri" w:eastAsia="Times New Roman" w:hAnsi="Calibri" w:cs="Times New Roman"/>
      <w:noProof/>
      <w:snapToGrid w:val="0"/>
      <w:kern w:val="28"/>
      <w:lang w:val="en-US"/>
    </w:rPr>
  </w:style>
  <w:style w:type="paragraph" w:customStyle="1" w:styleId="FPTitle1">
    <w:name w:val="FP Title1"/>
    <w:basedOn w:val="Normal"/>
    <w:next w:val="Normal"/>
    <w:rsid w:val="001152C8"/>
    <w:pPr>
      <w:keepNext/>
      <w:spacing w:before="120" w:after="120" w:line="240" w:lineRule="auto"/>
      <w:contextualSpacing/>
      <w:jc w:val="center"/>
      <w:outlineLvl w:val="0"/>
    </w:pPr>
    <w:rPr>
      <w:rFonts w:ascii="Calibri" w:eastAsia="Times New Roman" w:hAnsi="Calibri" w:cs="Times New Roman"/>
      <w:b/>
      <w:i/>
      <w:noProof/>
      <w:snapToGrid w:val="0"/>
      <w:kern w:val="28"/>
      <w:sz w:val="28"/>
      <w:szCs w:val="28"/>
      <w:lang w:val="en-GB" w:eastAsia="en-US"/>
    </w:rPr>
  </w:style>
  <w:style w:type="paragraph" w:styleId="Footer">
    <w:name w:val="footer"/>
    <w:basedOn w:val="Normal"/>
    <w:link w:val="FooterChar"/>
    <w:uiPriority w:val="99"/>
    <w:rsid w:val="001152C8"/>
    <w:pPr>
      <w:tabs>
        <w:tab w:val="center" w:pos="4820"/>
        <w:tab w:val="right" w:pos="9639"/>
      </w:tabs>
      <w:spacing w:after="0" w:line="240" w:lineRule="auto"/>
      <w:jc w:val="both"/>
      <w:outlineLvl w:val="0"/>
    </w:pPr>
    <w:rPr>
      <w:rFonts w:ascii="Calibri" w:eastAsia="Times New Roman" w:hAnsi="Calibri" w:cs="Times New Roman"/>
      <w:noProof/>
      <w:snapToGrid w:val="0"/>
      <w:kern w:val="28"/>
      <w:sz w:val="20"/>
      <w:szCs w:val="20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152C8"/>
    <w:rPr>
      <w:rFonts w:ascii="Calibri" w:eastAsia="Times New Roman" w:hAnsi="Calibri" w:cs="Times New Roman"/>
      <w:noProof/>
      <w:snapToGrid w:val="0"/>
      <w:kern w:val="28"/>
      <w:sz w:val="20"/>
      <w:szCs w:val="20"/>
    </w:rPr>
  </w:style>
  <w:style w:type="paragraph" w:customStyle="1" w:styleId="Bodytext">
    <w:name w:val="Bodytext"/>
    <w:basedOn w:val="Normal"/>
    <w:qFormat/>
    <w:rsid w:val="001152C8"/>
    <w:pPr>
      <w:spacing w:before="40" w:after="40" w:line="240" w:lineRule="auto"/>
      <w:outlineLvl w:val="0"/>
    </w:pPr>
    <w:rPr>
      <w:rFonts w:ascii="Calibri" w:eastAsia="Times New Roman" w:hAnsi="Calibri" w:cs="Times New Roman"/>
      <w:noProof/>
      <w:snapToGrid w:val="0"/>
      <w:kern w:val="28"/>
      <w:lang w:val="en-GB" w:eastAsia="en-US"/>
    </w:rPr>
  </w:style>
  <w:style w:type="paragraph" w:customStyle="1" w:styleId="FPTitle2">
    <w:name w:val="FP Title2"/>
    <w:basedOn w:val="Normal"/>
    <w:next w:val="Normal"/>
    <w:link w:val="FPTitle2Char"/>
    <w:rsid w:val="001152C8"/>
    <w:pPr>
      <w:keepNext/>
      <w:spacing w:before="120" w:after="120" w:line="240" w:lineRule="auto"/>
      <w:outlineLvl w:val="0"/>
    </w:pPr>
    <w:rPr>
      <w:rFonts w:ascii="Calibri" w:eastAsia="Times New Roman" w:hAnsi="Calibri" w:cs="Times New Roman"/>
      <w:b/>
      <w:bCs/>
      <w:i/>
      <w:noProof/>
      <w:snapToGrid w:val="0"/>
      <w:kern w:val="28"/>
      <w:szCs w:val="28"/>
      <w:lang w:val="en-GB" w:eastAsia="en-US"/>
    </w:rPr>
  </w:style>
  <w:style w:type="paragraph" w:customStyle="1" w:styleId="FPDocType">
    <w:name w:val="FP Doc Type"/>
    <w:basedOn w:val="Normal"/>
    <w:rsid w:val="001152C8"/>
    <w:pPr>
      <w:keepNext/>
      <w:spacing w:before="240" w:after="240" w:line="240" w:lineRule="auto"/>
      <w:jc w:val="center"/>
      <w:outlineLvl w:val="0"/>
    </w:pPr>
    <w:rPr>
      <w:rFonts w:ascii="Calibri" w:eastAsia="Times New Roman" w:hAnsi="Calibri" w:cs="Times New Roman"/>
      <w:b/>
      <w:noProof/>
      <w:snapToGrid w:val="0"/>
      <w:kern w:val="28"/>
      <w:sz w:val="36"/>
      <w:lang w:eastAsia="en-US"/>
    </w:rPr>
  </w:style>
  <w:style w:type="paragraph" w:customStyle="1" w:styleId="FPTitle3">
    <w:name w:val="FP Title3"/>
    <w:basedOn w:val="FPTitle2"/>
    <w:link w:val="FPTitle3Char"/>
    <w:rsid w:val="001152C8"/>
  </w:style>
  <w:style w:type="character" w:customStyle="1" w:styleId="FPTitle">
    <w:name w:val="FP Title"/>
    <w:basedOn w:val="DefaultParagraphFont"/>
    <w:rsid w:val="001152C8"/>
    <w:rPr>
      <w:rFonts w:ascii="Calibri" w:hAnsi="Calibri"/>
      <w:b/>
      <w:bCs/>
      <w:sz w:val="22"/>
    </w:rPr>
  </w:style>
  <w:style w:type="character" w:customStyle="1" w:styleId="FPTitle2Char">
    <w:name w:val="FP Title2 Char"/>
    <w:basedOn w:val="DefaultParagraphFont"/>
    <w:link w:val="FPTitle2"/>
    <w:rsid w:val="001152C8"/>
    <w:rPr>
      <w:rFonts w:ascii="Calibri" w:eastAsia="Times New Roman" w:hAnsi="Calibri" w:cs="Times New Roman"/>
      <w:b/>
      <w:bCs/>
      <w:i/>
      <w:noProof/>
      <w:snapToGrid w:val="0"/>
      <w:kern w:val="28"/>
      <w:szCs w:val="28"/>
    </w:rPr>
  </w:style>
  <w:style w:type="character" w:customStyle="1" w:styleId="FPTitle3Char">
    <w:name w:val="FP Title3 Char"/>
    <w:basedOn w:val="FPTitle2Char"/>
    <w:link w:val="FPTitle3"/>
    <w:rsid w:val="001152C8"/>
    <w:rPr>
      <w:rFonts w:ascii="Calibri" w:eastAsia="Times New Roman" w:hAnsi="Calibri" w:cs="Times New Roman"/>
      <w:b/>
      <w:bCs/>
      <w:i/>
      <w:noProof/>
      <w:snapToGrid w:val="0"/>
      <w:kern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5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2C8"/>
    <w:rPr>
      <w:rFonts w:ascii="Tahoma" w:eastAsiaTheme="minorEastAsia" w:hAnsi="Tahoma" w:cs="Tahoma"/>
      <w:sz w:val="16"/>
      <w:szCs w:val="16"/>
      <w:lang w:val="en-US" w:eastAsia="zh-CN"/>
    </w:rPr>
  </w:style>
  <w:style w:type="character" w:customStyle="1" w:styleId="rwrro">
    <w:name w:val="rwrro"/>
    <w:basedOn w:val="DefaultParagraphFont"/>
    <w:rsid w:val="007B5859"/>
  </w:style>
  <w:style w:type="character" w:styleId="Hyperlink">
    <w:name w:val="Hyperlink"/>
    <w:basedOn w:val="DefaultParagraphFont"/>
    <w:uiPriority w:val="99"/>
    <w:unhideWhenUsed/>
    <w:rsid w:val="00E74FEC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B63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63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63ED"/>
    <w:rPr>
      <w:rFonts w:eastAsiaTheme="minorEastAsia"/>
      <w:sz w:val="20"/>
      <w:szCs w:val="20"/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63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63ED"/>
    <w:rPr>
      <w:rFonts w:eastAsiaTheme="minorEastAsia"/>
      <w:b/>
      <w:bCs/>
      <w:sz w:val="20"/>
      <w:szCs w:val="20"/>
      <w:lang w:val="en-US" w:eastAsia="zh-CN"/>
    </w:rPr>
  </w:style>
  <w:style w:type="paragraph" w:styleId="Revision">
    <w:name w:val="Revision"/>
    <w:hidden/>
    <w:uiPriority w:val="99"/>
    <w:semiHidden/>
    <w:rsid w:val="007656F9"/>
    <w:pPr>
      <w:spacing w:after="0" w:line="240" w:lineRule="auto"/>
    </w:pPr>
    <w:rPr>
      <w:rFonts w:eastAsiaTheme="minorEastAsia"/>
      <w:lang w:val="en-US" w:eastAsia="zh-CN"/>
    </w:rPr>
  </w:style>
  <w:style w:type="table" w:styleId="TableGrid">
    <w:name w:val="Table Grid"/>
    <w:basedOn w:val="TableNormal"/>
    <w:uiPriority w:val="59"/>
    <w:rsid w:val="000456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48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26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9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85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46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534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397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99BBE8"/>
                                    <w:bottom w:val="single" w:sz="6" w:space="0" w:color="99BBE8"/>
                                    <w:right w:val="single" w:sz="6" w:space="0" w:color="99BBE8"/>
                                  </w:divBdr>
                                  <w:divsChild>
                                    <w:div w:id="1909611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698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862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475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191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4243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583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2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pong.LBL\Downloads\HL-PM-QA-T_MIP_Manufacturing_and_Inspection_Plan.2016.01.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29DA9C-B909-42E4-AB36-E2B678806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HL-PM-QA-T_MIP_Manufacturing_and_Inspection_Plan.2016.01.01.dotx</Template>
  <TotalTime>53</TotalTime>
  <Pages>4</Pages>
  <Words>609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4078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Ian Pong</dc:creator>
  <cp:lastModifiedBy>Jamie Blowers</cp:lastModifiedBy>
  <cp:revision>12</cp:revision>
  <cp:lastPrinted>2016-01-28T14:34:00Z</cp:lastPrinted>
  <dcterms:created xsi:type="dcterms:W3CDTF">2017-11-02T16:48:00Z</dcterms:created>
  <dcterms:modified xsi:type="dcterms:W3CDTF">2017-12-12T22:28:00Z</dcterms:modified>
</cp:coreProperties>
</file>