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148" w:type="pct"/>
        <w:tblInd w:w="-1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425"/>
        <w:gridCol w:w="1418"/>
        <w:gridCol w:w="1407"/>
        <w:gridCol w:w="292"/>
        <w:gridCol w:w="1166"/>
        <w:gridCol w:w="254"/>
        <w:gridCol w:w="283"/>
        <w:gridCol w:w="3402"/>
      </w:tblGrid>
      <w:tr w:rsidR="001152C8" w:rsidRPr="007C0F4C" w14:paraId="2FD3AF90" w14:textId="77777777" w:rsidTr="00FF0890">
        <w:trPr>
          <w:trHeight w:val="20"/>
        </w:trPr>
        <w:tc>
          <w:tcPr>
            <w:tcW w:w="10206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FF405FA" w14:textId="50677E08" w:rsidR="001152C8" w:rsidRPr="00300371" w:rsidRDefault="002E3F59" w:rsidP="00C126E4">
            <w:pPr>
              <w:pStyle w:val="FPDocType"/>
              <w:spacing w:before="0" w:after="0"/>
              <w:rPr>
                <w:noProof w:val="0"/>
                <w:lang w:val="en-US"/>
              </w:rPr>
            </w:pPr>
            <w:bookmarkStart w:id="0" w:name="_GoBack" w:colFirst="0" w:colLast="0"/>
            <w:r w:rsidRPr="00300371">
              <w:rPr>
                <w:noProof w:val="0"/>
                <w:lang w:val="en-US"/>
              </w:rPr>
              <w:t xml:space="preserve">Deviation </w:t>
            </w:r>
            <w:r w:rsidR="00841473" w:rsidRPr="00300371">
              <w:rPr>
                <w:noProof w:val="0"/>
                <w:lang w:val="en-US"/>
              </w:rPr>
              <w:t xml:space="preserve">Permit </w:t>
            </w:r>
            <w:r w:rsidRPr="00300371">
              <w:rPr>
                <w:noProof w:val="0"/>
                <w:lang w:val="en-US"/>
              </w:rPr>
              <w:t>Request</w:t>
            </w:r>
            <w:r w:rsidR="00ED0451" w:rsidRPr="00300371">
              <w:rPr>
                <w:noProof w:val="0"/>
                <w:lang w:val="en-US"/>
              </w:rPr>
              <w:t>:</w:t>
            </w:r>
          </w:p>
          <w:p w14:paraId="6C1D019C" w14:textId="172DDE2D" w:rsidR="00ED0451" w:rsidRPr="00300371" w:rsidRDefault="00ED0451" w:rsidP="00C126E4">
            <w:pPr>
              <w:pStyle w:val="FPDocType"/>
              <w:spacing w:before="0" w:after="0"/>
              <w:rPr>
                <w:noProof w:val="0"/>
                <w:lang w:val="en-US"/>
              </w:rPr>
            </w:pPr>
            <w:r w:rsidRPr="00300371">
              <w:rPr>
                <w:noProof w:val="0"/>
                <w:lang w:val="en-US"/>
              </w:rPr>
              <w:t>WP</w:t>
            </w:r>
            <w:r w:rsidR="00650F7B" w:rsidRPr="00300371">
              <w:rPr>
                <w:noProof w:val="0"/>
                <w:lang w:val="en-US"/>
              </w:rPr>
              <w:t>3</w:t>
            </w:r>
            <w:r w:rsidRPr="00300371">
              <w:rPr>
                <w:noProof w:val="0"/>
                <w:lang w:val="en-US"/>
              </w:rPr>
              <w:t xml:space="preserve"> – </w:t>
            </w:r>
            <w:r w:rsidR="00FB2CB9" w:rsidRPr="00300371">
              <w:rPr>
                <w:noProof w:val="0"/>
                <w:lang w:val="en-US"/>
              </w:rPr>
              <w:t>Fiber</w:t>
            </w:r>
            <w:r w:rsidR="00516E40" w:rsidRPr="00300371">
              <w:rPr>
                <w:noProof w:val="0"/>
                <w:lang w:val="en-US"/>
              </w:rPr>
              <w:t>-O</w:t>
            </w:r>
            <w:r w:rsidR="00FB2CB9" w:rsidRPr="00300371">
              <w:rPr>
                <w:noProof w:val="0"/>
                <w:lang w:val="en-US"/>
              </w:rPr>
              <w:t xml:space="preserve">ptic </w:t>
            </w:r>
            <w:r w:rsidR="00516E40" w:rsidRPr="00300371">
              <w:rPr>
                <w:noProof w:val="0"/>
                <w:lang w:val="en-US"/>
              </w:rPr>
              <w:t>S</w:t>
            </w:r>
            <w:r w:rsidR="00FB2CB9" w:rsidRPr="00300371">
              <w:rPr>
                <w:noProof w:val="0"/>
                <w:lang w:val="en-US"/>
              </w:rPr>
              <w:t>ensors</w:t>
            </w:r>
            <w:r w:rsidR="00650F7B" w:rsidRPr="00300371">
              <w:rPr>
                <w:noProof w:val="0"/>
                <w:lang w:val="en-US"/>
              </w:rPr>
              <w:t xml:space="preserve"> on </w:t>
            </w:r>
            <w:r w:rsidR="00516E40" w:rsidRPr="00300371">
              <w:rPr>
                <w:noProof w:val="0"/>
                <w:lang w:val="en-US"/>
              </w:rPr>
              <w:t>2</w:t>
            </w:r>
            <w:r w:rsidR="00650F7B" w:rsidRPr="00300371">
              <w:rPr>
                <w:noProof w:val="0"/>
                <w:lang w:val="en-US"/>
              </w:rPr>
              <w:t xml:space="preserve"> </w:t>
            </w:r>
            <w:r w:rsidR="00FB2CB9" w:rsidRPr="00300371">
              <w:rPr>
                <w:noProof w:val="0"/>
                <w:lang w:val="en-US"/>
              </w:rPr>
              <w:t>coils</w:t>
            </w:r>
            <w:r w:rsidR="00516E40" w:rsidRPr="00300371">
              <w:rPr>
                <w:noProof w:val="0"/>
                <w:lang w:val="en-US"/>
              </w:rPr>
              <w:t xml:space="preserve"> of MQXFA08 and </w:t>
            </w:r>
            <w:r w:rsidR="00E03E6B" w:rsidRPr="00300371">
              <w:rPr>
                <w:noProof w:val="0"/>
                <w:lang w:val="en-US"/>
              </w:rPr>
              <w:t xml:space="preserve">2 coils of </w:t>
            </w:r>
            <w:r w:rsidR="00516E40" w:rsidRPr="00300371">
              <w:rPr>
                <w:noProof w:val="0"/>
                <w:lang w:val="en-US"/>
              </w:rPr>
              <w:t>MQXFA</w:t>
            </w:r>
            <w:r w:rsidR="00E03E6B" w:rsidRPr="00300371">
              <w:rPr>
                <w:noProof w:val="0"/>
                <w:lang w:val="en-US"/>
              </w:rPr>
              <w:t>09</w:t>
            </w:r>
          </w:p>
        </w:tc>
      </w:tr>
      <w:tr w:rsidR="00EB4848" w:rsidRPr="007C0F4C" w14:paraId="3B571A3F" w14:textId="77777777" w:rsidTr="00FF0890">
        <w:trPr>
          <w:trHeight w:val="20"/>
        </w:trPr>
        <w:tc>
          <w:tcPr>
            <w:tcW w:w="1020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79DA00A1" w14:textId="4BC6A78D" w:rsidR="00EB4848" w:rsidRPr="00300371" w:rsidRDefault="00EB4848" w:rsidP="00EB4848">
            <w:pPr>
              <w:pStyle w:val="Bodytext"/>
              <w:jc w:val="center"/>
              <w:rPr>
                <w:rStyle w:val="FPTitle2Char"/>
                <w:bCs w:val="0"/>
                <w:i w:val="0"/>
                <w:noProof w:val="0"/>
                <w:snapToGrid w:val="0"/>
                <w:szCs w:val="22"/>
                <w:lang w:val="en-US"/>
              </w:rPr>
            </w:pPr>
            <w:r w:rsidRPr="00300371">
              <w:rPr>
                <w:rStyle w:val="FPTitle2Char"/>
                <w:bCs w:val="0"/>
                <w:i w:val="0"/>
                <w:noProof w:val="0"/>
                <w:snapToGrid w:val="0"/>
                <w:sz w:val="28"/>
                <w:szCs w:val="22"/>
                <w:lang w:val="en-US"/>
              </w:rPr>
              <w:t>Description</w:t>
            </w:r>
          </w:p>
        </w:tc>
      </w:tr>
      <w:tr w:rsidR="00FF0890" w:rsidRPr="007C0F4C" w14:paraId="6DC7A4D7" w14:textId="77777777" w:rsidTr="00FF0890">
        <w:trPr>
          <w:trHeight w:val="20"/>
        </w:trPr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53631741" w14:textId="0F232115" w:rsidR="00FF0890" w:rsidRPr="00300371" w:rsidRDefault="002E3F59" w:rsidP="00547639">
            <w:pPr>
              <w:pStyle w:val="Bodytext"/>
              <w:keepNext/>
              <w:rPr>
                <w:rStyle w:val="FPTitle2Char"/>
                <w:noProof w:val="0"/>
                <w:sz w:val="20"/>
                <w:szCs w:val="20"/>
                <w:lang w:val="en-US"/>
              </w:rPr>
            </w:pPr>
            <w:r w:rsidRPr="00300371">
              <w:rPr>
                <w:rStyle w:val="FPTitle2Char"/>
                <w:noProof w:val="0"/>
                <w:sz w:val="20"/>
                <w:szCs w:val="20"/>
                <w:lang w:val="en-US"/>
              </w:rPr>
              <w:t>Issuing entity</w:t>
            </w:r>
          </w:p>
        </w:tc>
        <w:tc>
          <w:tcPr>
            <w:tcW w:w="325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1B7FF740" w14:textId="47E100F3" w:rsidR="00FF0890" w:rsidRPr="00300371" w:rsidRDefault="00650F7B" w:rsidP="00547639">
            <w:pPr>
              <w:pStyle w:val="Bodytext"/>
              <w:keepNext/>
              <w:rPr>
                <w:rStyle w:val="FPTitle2Char"/>
                <w:b w:val="0"/>
                <w:i w:val="0"/>
                <w:noProof w:val="0"/>
                <w:sz w:val="20"/>
                <w:szCs w:val="20"/>
                <w:lang w:val="en-US"/>
              </w:rPr>
            </w:pPr>
            <w:r w:rsidRPr="00300371">
              <w:rPr>
                <w:rStyle w:val="FPTitle2Char"/>
                <w:b w:val="0"/>
                <w:i w:val="0"/>
                <w:noProof w:val="0"/>
                <w:sz w:val="20"/>
                <w:szCs w:val="20"/>
                <w:lang w:val="en-US"/>
              </w:rPr>
              <w:t>AUP</w:t>
            </w:r>
          </w:p>
        </w:tc>
        <w:tc>
          <w:tcPr>
            <w:tcW w:w="145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173D158A" w14:textId="284A0BC5" w:rsidR="00FF0890" w:rsidRPr="00300371" w:rsidRDefault="00FF0890" w:rsidP="00547639">
            <w:pPr>
              <w:pStyle w:val="Bodytext"/>
              <w:keepNext/>
              <w:rPr>
                <w:rStyle w:val="FPTitle2Char"/>
                <w:noProof w:val="0"/>
                <w:sz w:val="20"/>
                <w:szCs w:val="20"/>
                <w:lang w:val="en-US"/>
              </w:rPr>
            </w:pPr>
            <w:r w:rsidRPr="00300371">
              <w:rPr>
                <w:rStyle w:val="FPTitle2Char"/>
                <w:noProof w:val="0"/>
                <w:sz w:val="20"/>
                <w:szCs w:val="20"/>
                <w:lang w:val="en-US"/>
              </w:rPr>
              <w:t>Date of Issue</w:t>
            </w:r>
          </w:p>
        </w:tc>
        <w:tc>
          <w:tcPr>
            <w:tcW w:w="393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1D7006F5" w14:textId="6DD711B9" w:rsidR="00FF0890" w:rsidRPr="00300371" w:rsidRDefault="00E77080" w:rsidP="00841473">
            <w:pPr>
              <w:pStyle w:val="Bodytext"/>
              <w:keepNext/>
              <w:rPr>
                <w:rStyle w:val="FPTitle2Char"/>
                <w:b w:val="0"/>
                <w:i w:val="0"/>
                <w:noProof w:val="0"/>
                <w:sz w:val="20"/>
                <w:szCs w:val="20"/>
                <w:lang w:val="en-US"/>
              </w:rPr>
            </w:pPr>
            <w:r w:rsidRPr="00300371">
              <w:rPr>
                <w:noProof w:val="0"/>
                <w:sz w:val="20"/>
                <w:szCs w:val="20"/>
                <w:lang w:val="en-US"/>
              </w:rPr>
              <w:t>20</w:t>
            </w:r>
            <w:r w:rsidR="005729FD" w:rsidRPr="00300371">
              <w:rPr>
                <w:noProof w:val="0"/>
                <w:sz w:val="20"/>
                <w:szCs w:val="20"/>
                <w:lang w:val="en-US"/>
              </w:rPr>
              <w:t>2</w:t>
            </w:r>
            <w:r w:rsidR="00FB2CB9" w:rsidRPr="00300371">
              <w:rPr>
                <w:noProof w:val="0"/>
                <w:sz w:val="20"/>
                <w:szCs w:val="20"/>
                <w:lang w:val="en-US"/>
              </w:rPr>
              <w:t>1-01-04</w:t>
            </w:r>
          </w:p>
        </w:tc>
      </w:tr>
      <w:tr w:rsidR="00FF0890" w:rsidRPr="007C0F4C" w14:paraId="22BC6F3F" w14:textId="77777777" w:rsidTr="00FF0890">
        <w:trPr>
          <w:trHeight w:val="20"/>
        </w:trPr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566EADE8" w14:textId="4C5AB2D5" w:rsidR="00FF0890" w:rsidRPr="00300371" w:rsidRDefault="00FF0890" w:rsidP="009237E5">
            <w:pPr>
              <w:pStyle w:val="Bodytext"/>
              <w:rPr>
                <w:rStyle w:val="FPTitle2Char"/>
                <w:bCs w:val="0"/>
                <w:noProof w:val="0"/>
                <w:snapToGrid w:val="0"/>
                <w:sz w:val="20"/>
                <w:szCs w:val="20"/>
                <w:lang w:val="en-US"/>
              </w:rPr>
            </w:pPr>
            <w:r w:rsidRPr="00300371">
              <w:rPr>
                <w:rStyle w:val="FPTitle2Char"/>
                <w:bCs w:val="0"/>
                <w:noProof w:val="0"/>
                <w:snapToGrid w:val="0"/>
                <w:sz w:val="20"/>
                <w:szCs w:val="20"/>
                <w:lang w:val="en-US"/>
              </w:rPr>
              <w:t>Work Package</w:t>
            </w:r>
          </w:p>
        </w:tc>
        <w:tc>
          <w:tcPr>
            <w:tcW w:w="325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6F128BDF" w14:textId="1B867601" w:rsidR="00FF0890" w:rsidRPr="00300371" w:rsidRDefault="00FF0890" w:rsidP="001B379E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  <w:lang w:val="en-US"/>
              </w:rPr>
            </w:pP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  <w:lang w:val="en-US"/>
              </w:rPr>
              <w:t>WP</w:t>
            </w:r>
            <w:r w:rsidR="00650F7B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145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358CEE1C" w14:textId="42E863F5" w:rsidR="00FF0890" w:rsidRPr="00300371" w:rsidRDefault="00FF0890" w:rsidP="001B379E">
            <w:pPr>
              <w:pStyle w:val="Bodytext"/>
              <w:rPr>
                <w:rStyle w:val="FPTitle2Char"/>
                <w:bCs w:val="0"/>
                <w:noProof w:val="0"/>
                <w:snapToGrid w:val="0"/>
                <w:sz w:val="20"/>
                <w:szCs w:val="20"/>
                <w:lang w:val="en-US"/>
              </w:rPr>
            </w:pPr>
            <w:r w:rsidRPr="00300371">
              <w:rPr>
                <w:rStyle w:val="FPTitle2Char"/>
                <w:bCs w:val="0"/>
                <w:noProof w:val="0"/>
                <w:snapToGrid w:val="0"/>
                <w:sz w:val="20"/>
                <w:szCs w:val="20"/>
                <w:lang w:val="en-US"/>
              </w:rPr>
              <w:t>Equipment</w:t>
            </w:r>
          </w:p>
        </w:tc>
        <w:tc>
          <w:tcPr>
            <w:tcW w:w="393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7A978B00" w14:textId="3D1E4FD3" w:rsidR="00FF0890" w:rsidRPr="00300371" w:rsidRDefault="00650F7B" w:rsidP="001B379E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  <w:lang w:val="en-US"/>
              </w:rPr>
            </w:pPr>
            <w:r w:rsidRPr="00300371">
              <w:rPr>
                <w:lang w:val="en-US"/>
              </w:rPr>
              <w:t>HCLMQXFA001-FL000001</w:t>
            </w:r>
          </w:p>
        </w:tc>
      </w:tr>
      <w:tr w:rsidR="002E3F59" w:rsidRPr="007C0F4C" w14:paraId="1370A833" w14:textId="77777777" w:rsidTr="002E3F59">
        <w:trPr>
          <w:trHeight w:val="20"/>
        </w:trPr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6CCECBAE" w14:textId="744363A5" w:rsidR="002E3F59" w:rsidRPr="00300371" w:rsidRDefault="002E3F59" w:rsidP="00FF0890">
            <w:pPr>
              <w:pStyle w:val="Bodytext"/>
              <w:rPr>
                <w:rStyle w:val="FPTitle2Char"/>
                <w:bCs w:val="0"/>
                <w:noProof w:val="0"/>
                <w:snapToGrid w:val="0"/>
                <w:sz w:val="20"/>
                <w:szCs w:val="20"/>
                <w:lang w:val="en-US"/>
              </w:rPr>
            </w:pPr>
            <w:r w:rsidRPr="00300371">
              <w:rPr>
                <w:rStyle w:val="FPTitle2Char"/>
                <w:bCs w:val="0"/>
                <w:noProof w:val="0"/>
                <w:snapToGrid w:val="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8647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2E768247" w14:textId="582093D8" w:rsidR="002E3F59" w:rsidRPr="00300371" w:rsidRDefault="00FB2CB9" w:rsidP="00FF0890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  <w:lang w:val="en-US"/>
              </w:rPr>
            </w:pPr>
            <w:r w:rsidRPr="00300371">
              <w:rPr>
                <w:noProof w:val="0"/>
                <w:lang w:val="en-US"/>
              </w:rPr>
              <w:t>Fiber</w:t>
            </w:r>
            <w:r w:rsidR="00516E40" w:rsidRPr="00300371">
              <w:rPr>
                <w:noProof w:val="0"/>
                <w:lang w:val="en-US"/>
              </w:rPr>
              <w:t>-O</w:t>
            </w:r>
            <w:r w:rsidRPr="00300371">
              <w:rPr>
                <w:noProof w:val="0"/>
                <w:lang w:val="en-US"/>
              </w:rPr>
              <w:t xml:space="preserve">ptic </w:t>
            </w:r>
            <w:r w:rsidR="00516E40" w:rsidRPr="00300371">
              <w:rPr>
                <w:noProof w:val="0"/>
                <w:lang w:val="en-US"/>
              </w:rPr>
              <w:t>S</w:t>
            </w:r>
            <w:r w:rsidRPr="00300371">
              <w:rPr>
                <w:noProof w:val="0"/>
                <w:lang w:val="en-US"/>
              </w:rPr>
              <w:t xml:space="preserve">ensors on </w:t>
            </w:r>
            <w:r w:rsidR="00E03E6B" w:rsidRPr="00300371">
              <w:rPr>
                <w:noProof w:val="0"/>
                <w:lang w:val="en-US"/>
              </w:rPr>
              <w:t>2 coils of MQXFA08 and 2 coils of MQXFA09</w:t>
            </w:r>
          </w:p>
        </w:tc>
      </w:tr>
      <w:tr w:rsidR="005425A9" w:rsidRPr="007C0F4C" w14:paraId="20F19F83" w14:textId="77777777" w:rsidTr="00FF0890">
        <w:trPr>
          <w:trHeight w:val="20"/>
        </w:trPr>
        <w:tc>
          <w:tcPr>
            <w:tcW w:w="1020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21A5B596" w14:textId="34267378" w:rsidR="00942E86" w:rsidRPr="00300371" w:rsidRDefault="00942E86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</w:p>
          <w:p w14:paraId="3A5A843D" w14:textId="44582E26" w:rsidR="00E03E6B" w:rsidRPr="00300371" w:rsidRDefault="00E03E6B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MQXFA08 and MQXFA09 magnets</w:t>
            </w:r>
            <w:r w:rsidR="0032342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will have </w:t>
            </w:r>
            <w:r w:rsidR="0070768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FBG 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Fiber-Optic Sensors</w:t>
            </w:r>
            <w:r w:rsidR="0032342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installed on t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wo coils of each magnet. The main goal is to measure magnet pre-stress change caused by welding of the </w:t>
            </w:r>
            <w:proofErr w:type="spellStart"/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coldmass</w:t>
            </w:r>
            <w:proofErr w:type="spellEnd"/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shell.  In addition, these sensors will measure coil pre-stress during assembly and after cold test.  This is a pilot plan and if </w:t>
            </w:r>
            <w:r w:rsid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it is 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successful other </w:t>
            </w:r>
            <w:r w:rsid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MQXFA 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coils may be instrumented likewise.  </w:t>
            </w:r>
          </w:p>
          <w:p w14:paraId="5269C808" w14:textId="77777777" w:rsidR="00E03E6B" w:rsidRPr="00300371" w:rsidRDefault="00E03E6B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</w:p>
          <w:p w14:paraId="5F0A6B6C" w14:textId="7B47A587" w:rsidR="004166B9" w:rsidRPr="00300371" w:rsidRDefault="00707682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The FBG fiber-optic sensors are fabricated by HBM, following specs developed in collaboration</w:t>
            </w:r>
            <w:r w:rsidR="006F5CB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with 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CERN MQXFB </w:t>
            </w:r>
            <w:r w:rsidR="006F5CB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WPE (Susana Izquierdo Bermudez) 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a</w:t>
            </w:r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nd </w:t>
            </w:r>
            <w:r w:rsidR="006F5CB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the Mechanical Measurement Lab (EN-MME)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</w:t>
            </w:r>
            <w:r w:rsidR="006F5CB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responsible (Michael Guinchard)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. </w:t>
            </w:r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Fiber diameter is 190 um and between FBG stations </w:t>
            </w:r>
            <w:r w:rsid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the fiber</w:t>
            </w:r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is protected by a polyimide tube with 500 um </w:t>
            </w:r>
            <w:proofErr w:type="gramStart"/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diameter</w:t>
            </w:r>
            <w:proofErr w:type="gramEnd"/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.  </w:t>
            </w:r>
            <w:r w:rsidR="004166B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Each 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magnet will have one coil instrumented with an </w:t>
            </w:r>
            <w:proofErr w:type="spellStart"/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Ormocer</w:t>
            </w:r>
            <w:proofErr w:type="spellEnd"/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-coated </w:t>
            </w:r>
            <w:r w:rsidR="004166B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fiber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with</w:t>
            </w:r>
            <w:r w:rsidR="004166B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6 </w:t>
            </w:r>
            <w:r w:rsidR="00300371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FBG sensors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, and one coil 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instrumented with a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Polyimide-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coated </w:t>
            </w:r>
            <w:r w:rsidR="00164BC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fiber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with</w:t>
            </w:r>
            <w:r w:rsidR="00164BC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7</w:t>
            </w:r>
            <w:r w:rsidR="00164BC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FBG sensors</w:t>
            </w:r>
            <w:r w:rsid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.  Fiber specs are shown below.</w:t>
            </w:r>
            <w:r w:rsid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 </w:t>
            </w:r>
          </w:p>
          <w:p w14:paraId="68E85507" w14:textId="162721BD" w:rsidR="004166B9" w:rsidRDefault="004166B9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</w:p>
          <w:p w14:paraId="7BAAB184" w14:textId="77777777" w:rsidR="00164BCA" w:rsidRPr="00164BCA" w:rsidRDefault="00164BCA" w:rsidP="00164BCA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Custom Array with 6FBGs in </w:t>
            </w:r>
            <w:proofErr w:type="spellStart"/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Ormocer</w:t>
            </w:r>
            <w:proofErr w:type="spellEnd"/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coated fiber</w:t>
            </w:r>
          </w:p>
          <w:p w14:paraId="5E691827" w14:textId="77777777" w:rsidR="00164BCA" w:rsidRPr="00164BCA" w:rsidRDefault="00164BCA" w:rsidP="00164BCA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Lead-in: 1500mm, Ø1,1mm braided cable, FC-APC</w:t>
            </w:r>
          </w:p>
          <w:p w14:paraId="00D06C1C" w14:textId="77777777" w:rsidR="00164BCA" w:rsidRPr="00164BCA" w:rsidRDefault="00164BCA" w:rsidP="00164BCA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Lead-out: 1500mm, Ø1,1mm braided cable, FC-APC</w:t>
            </w:r>
          </w:p>
          <w:p w14:paraId="56D01CC7" w14:textId="0C1F157B" w:rsidR="00164BCA" w:rsidRDefault="00164BCA" w:rsidP="00164BCA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Polyimide protection tubes (1m length each) in between FBGs</w:t>
            </w:r>
          </w:p>
          <w:p w14:paraId="1F87B8D2" w14:textId="77777777" w:rsidR="00594778" w:rsidRPr="00164BCA" w:rsidRDefault="00594778" w:rsidP="00164BCA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</w:p>
          <w:p w14:paraId="454B39B5" w14:textId="5824FB9B" w:rsidR="00164BCA" w:rsidRDefault="00594778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>
              <w:drawing>
                <wp:inline distT="0" distB="0" distL="0" distR="0" wp14:anchorId="1DD553B6" wp14:editId="1BF91DE6">
                  <wp:extent cx="6213600" cy="2151381"/>
                  <wp:effectExtent l="0" t="0" r="0" b="1270"/>
                  <wp:docPr id="7" name="Picture 7" descr="cid:image001.png@01D6E35A.50DE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1.png@01D6E35A.50DE35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93"/>
                          <a:stretch/>
                        </pic:blipFill>
                        <pic:spPr bwMode="auto">
                          <a:xfrm>
                            <a:off x="0" y="0"/>
                            <a:ext cx="6259391" cy="216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9D87FB" w14:textId="382C21CA" w:rsidR="00164BCA" w:rsidRDefault="00164BCA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</w:p>
          <w:p w14:paraId="613F3DD1" w14:textId="06A6237C" w:rsidR="00164BCA" w:rsidRDefault="00164BCA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</w:p>
          <w:p w14:paraId="69575694" w14:textId="77777777" w:rsidR="00594778" w:rsidRDefault="00594778" w:rsidP="00942E86">
            <w:pPr>
              <w:pStyle w:val="Bodytext"/>
              <w:rPr>
                <w:rStyle w:val="FPTitle2Char"/>
                <w:b w:val="0"/>
                <w:bCs w:val="0"/>
                <w:i w:val="0"/>
                <w:snapToGrid w:val="0"/>
                <w:sz w:val="20"/>
                <w:szCs w:val="22"/>
                <w:lang w:val="en-US"/>
              </w:rPr>
            </w:pPr>
          </w:p>
          <w:p w14:paraId="213002D7" w14:textId="77777777" w:rsidR="00594778" w:rsidRPr="00164BCA" w:rsidRDefault="00594778" w:rsidP="00594778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Custom Array with 7FBGs in polyimide coated fiber</w:t>
            </w:r>
          </w:p>
          <w:p w14:paraId="49E9C414" w14:textId="77777777" w:rsidR="00594778" w:rsidRPr="00164BCA" w:rsidRDefault="00594778" w:rsidP="00594778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Lead-in: 1500mm, Ø1,1mm braided cable, FC-APC</w:t>
            </w:r>
          </w:p>
          <w:p w14:paraId="2814022B" w14:textId="77777777" w:rsidR="00594778" w:rsidRPr="00164BCA" w:rsidRDefault="00594778" w:rsidP="00594778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Lead-out: 1500mm, Ø1,1mm braided cable, FC-APC</w:t>
            </w:r>
          </w:p>
          <w:p w14:paraId="0875E941" w14:textId="053C620A" w:rsidR="00594778" w:rsidRDefault="00594778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164BCA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Polyimide protection tubes (1m length each) in between FBGs.</w:t>
            </w:r>
          </w:p>
          <w:p w14:paraId="4FB300BC" w14:textId="77777777" w:rsidR="00594778" w:rsidRDefault="00594778" w:rsidP="00942E86">
            <w:pPr>
              <w:pStyle w:val="Bodytext"/>
              <w:rPr>
                <w:rStyle w:val="FPTitle2Char"/>
                <w:b w:val="0"/>
                <w:bCs w:val="0"/>
                <w:i w:val="0"/>
                <w:snapToGrid w:val="0"/>
                <w:sz w:val="20"/>
                <w:szCs w:val="22"/>
                <w:lang w:val="en-US"/>
              </w:rPr>
            </w:pPr>
          </w:p>
          <w:p w14:paraId="2EABEDD7" w14:textId="2E8216D7" w:rsidR="00164BCA" w:rsidRDefault="00164BCA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>
              <w:rPr>
                <w:rStyle w:val="FPTitle2Char"/>
                <w:b w:val="0"/>
                <w:bCs w:val="0"/>
                <w:i w:val="0"/>
                <w:snapToGrid w:val="0"/>
                <w:sz w:val="20"/>
                <w:szCs w:val="22"/>
                <w:lang w:val="en-US"/>
              </w:rPr>
              <w:lastRenderedPageBreak/>
              <w:drawing>
                <wp:inline distT="0" distB="0" distL="0" distR="0" wp14:anchorId="3F994734" wp14:editId="7CC97FE2">
                  <wp:extent cx="6248618" cy="2196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0"/>
                          <a:stretch/>
                        </pic:blipFill>
                        <pic:spPr bwMode="auto">
                          <a:xfrm>
                            <a:off x="0" y="0"/>
                            <a:ext cx="6347124" cy="223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967CE4" w14:textId="77777777" w:rsidR="00164BCA" w:rsidRPr="00300371" w:rsidRDefault="00164BCA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</w:p>
          <w:p w14:paraId="3F2E7F3A" w14:textId="47A69D19" w:rsidR="00323422" w:rsidRPr="00300371" w:rsidRDefault="00300371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One fiber</w:t>
            </w:r>
            <w:r w:rsidR="0070768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will be installed on </w:t>
            </w:r>
            <w:r w:rsidR="00594778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each </w:t>
            </w:r>
            <w:r w:rsidR="0070768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coil inner surface</w:t>
            </w:r>
            <w:r w:rsidR="004166B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per the attached </w:t>
            </w:r>
            <w:r w:rsidR="004166B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color w:val="FF0000"/>
                <w:sz w:val="20"/>
                <w:szCs w:val="22"/>
                <w:lang w:val="en-US"/>
              </w:rPr>
              <w:t>marked-up print (or d</w:t>
            </w:r>
            <w:r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color w:val="FF0000"/>
                <w:sz w:val="20"/>
                <w:szCs w:val="22"/>
                <w:lang w:val="en-US"/>
              </w:rPr>
              <w:t>rawing)</w:t>
            </w:r>
            <w:r w:rsidR="0070768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color w:val="FF0000"/>
                <w:sz w:val="20"/>
                <w:szCs w:val="22"/>
                <w:lang w:val="en-US"/>
              </w:rPr>
              <w:t xml:space="preserve">.  </w:t>
            </w:r>
            <w:r w:rsidR="0070768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Both fiber end</w:t>
            </w:r>
            <w:r w:rsidR="006F5CB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s</w:t>
            </w:r>
            <w:r w:rsidR="0032342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will </w:t>
            </w:r>
            <w:r w:rsidR="0070768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come out of the </w:t>
            </w:r>
            <w:r w:rsidR="006F5CBA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coil </w:t>
            </w:r>
            <w:r w:rsidR="00707682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lead end</w:t>
            </w:r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.  After </w:t>
            </w:r>
            <w:r w:rsidR="00594778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the </w:t>
            </w:r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welding of the </w:t>
            </w:r>
            <w:proofErr w:type="spellStart"/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>coldmass</w:t>
            </w:r>
            <w:proofErr w:type="spellEnd"/>
            <w:r w:rsidR="00AB2309" w:rsidRPr="00300371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  <w:t xml:space="preserve"> shell the fibers will be terminated as close as possible to the coil end.  </w:t>
            </w:r>
          </w:p>
          <w:p w14:paraId="7FFE2840" w14:textId="77777777" w:rsidR="00942E86" w:rsidRPr="00300371" w:rsidRDefault="00942E86" w:rsidP="00942E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2"/>
                <w:lang w:val="en-US"/>
              </w:rPr>
            </w:pPr>
          </w:p>
          <w:p w14:paraId="0DCA3220" w14:textId="3936BBE6" w:rsidR="005425A9" w:rsidRPr="00300371" w:rsidRDefault="005425A9" w:rsidP="001B379E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"/>
                <w:szCs w:val="2"/>
                <w:lang w:val="en-US"/>
              </w:rPr>
            </w:pPr>
          </w:p>
        </w:tc>
      </w:tr>
      <w:tr w:rsidR="00B02335" w:rsidRPr="007C0F4C" w14:paraId="232480AD" w14:textId="77777777" w:rsidTr="005729FD">
        <w:trPr>
          <w:trHeight w:val="333"/>
        </w:trPr>
        <w:tc>
          <w:tcPr>
            <w:tcW w:w="1984" w:type="dxa"/>
            <w:gridSpan w:val="2"/>
            <w:tcBorders>
              <w:top w:val="single" w:sz="6" w:space="0" w:color="auto"/>
              <w:left w:val="nil"/>
              <w:right w:val="single" w:sz="8" w:space="0" w:color="auto"/>
            </w:tcBorders>
            <w:vAlign w:val="center"/>
          </w:tcPr>
          <w:p w14:paraId="75DB8676" w14:textId="2389A10F" w:rsidR="00B02335" w:rsidRPr="007C0F4C" w:rsidRDefault="00B02335" w:rsidP="006D1986">
            <w:pPr>
              <w:pStyle w:val="Bodytext"/>
              <w:rPr>
                <w:rStyle w:val="FPTitle2Char"/>
                <w:bCs w:val="0"/>
                <w:noProof w:val="0"/>
                <w:snapToGrid w:val="0"/>
                <w:sz w:val="20"/>
                <w:szCs w:val="22"/>
              </w:rPr>
            </w:pPr>
            <w:r w:rsidRPr="007C0F4C">
              <w:rPr>
                <w:rStyle w:val="FPTitle2Char"/>
                <w:bCs w:val="0"/>
                <w:noProof w:val="0"/>
                <w:snapToGrid w:val="0"/>
                <w:sz w:val="20"/>
                <w:szCs w:val="22"/>
              </w:rPr>
              <w:lastRenderedPageBreak/>
              <w:t>Requestor</w:t>
            </w:r>
          </w:p>
        </w:tc>
        <w:tc>
          <w:tcPr>
            <w:tcW w:w="3117" w:type="dxa"/>
            <w:gridSpan w:val="3"/>
            <w:tcBorders>
              <w:top w:val="single" w:sz="6" w:space="0" w:color="auto"/>
              <w:left w:val="nil"/>
              <w:right w:val="single" w:sz="8" w:space="0" w:color="auto"/>
            </w:tcBorders>
            <w:vAlign w:val="center"/>
          </w:tcPr>
          <w:p w14:paraId="7ACF61D9" w14:textId="5E17ED27" w:rsidR="00B02335" w:rsidRPr="007C0F4C" w:rsidRDefault="00FB2CB9" w:rsidP="006D1986">
            <w:pPr>
              <w:pStyle w:val="Bodytext"/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</w:pPr>
            <w:r w:rsidRPr="00FB2CB9"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  <w:t>Giorgio Ambrosio</w:t>
            </w:r>
          </w:p>
        </w:tc>
        <w:tc>
          <w:tcPr>
            <w:tcW w:w="1420" w:type="dxa"/>
            <w:gridSpan w:val="2"/>
            <w:tcBorders>
              <w:left w:val="nil"/>
              <w:right w:val="single" w:sz="8" w:space="0" w:color="auto"/>
            </w:tcBorders>
            <w:vAlign w:val="center"/>
          </w:tcPr>
          <w:p w14:paraId="0C2AE4EA" w14:textId="47C5498E" w:rsidR="00B02335" w:rsidRPr="007C0F4C" w:rsidRDefault="00B02335" w:rsidP="006D1986">
            <w:pPr>
              <w:pStyle w:val="Bodytext"/>
              <w:rPr>
                <w:rStyle w:val="FPTitle2Char"/>
                <w:bCs w:val="0"/>
                <w:noProof w:val="0"/>
                <w:snapToGrid w:val="0"/>
                <w:sz w:val="20"/>
                <w:szCs w:val="20"/>
              </w:rPr>
            </w:pPr>
            <w:r w:rsidRPr="007C0F4C">
              <w:rPr>
                <w:rStyle w:val="FPTitle2Char"/>
                <w:bCs w:val="0"/>
                <w:noProof w:val="0"/>
                <w:snapToGrid w:val="0"/>
                <w:sz w:val="20"/>
                <w:szCs w:val="20"/>
              </w:rPr>
              <w:t>WP Engineer</w:t>
            </w:r>
          </w:p>
        </w:tc>
        <w:tc>
          <w:tcPr>
            <w:tcW w:w="3685" w:type="dxa"/>
            <w:gridSpan w:val="2"/>
            <w:tcBorders>
              <w:left w:val="nil"/>
              <w:right w:val="single" w:sz="8" w:space="0" w:color="auto"/>
            </w:tcBorders>
            <w:vAlign w:val="center"/>
          </w:tcPr>
          <w:p w14:paraId="00E9C483" w14:textId="68A86A33" w:rsidR="00B02335" w:rsidRPr="007C0F4C" w:rsidRDefault="00A1232D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Cs w:val="22"/>
              </w:rPr>
            </w:pPr>
            <w:r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  <w:t>Susana Bermudez</w:t>
            </w:r>
          </w:p>
        </w:tc>
      </w:tr>
      <w:tr w:rsidR="006D1986" w:rsidRPr="007C0F4C" w14:paraId="3947BF3B" w14:textId="77777777" w:rsidTr="00FF0890">
        <w:trPr>
          <w:trHeight w:val="20"/>
        </w:trPr>
        <w:tc>
          <w:tcPr>
            <w:tcW w:w="1020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269B9249" w14:textId="2F60E8B3" w:rsidR="006D1986" w:rsidRPr="007C0F4C" w:rsidRDefault="00841473" w:rsidP="006D1986">
            <w:pPr>
              <w:pStyle w:val="Bodytext"/>
              <w:jc w:val="center"/>
              <w:rPr>
                <w:rStyle w:val="FPTitle2Char"/>
                <w:bCs w:val="0"/>
                <w:i w:val="0"/>
                <w:noProof w:val="0"/>
                <w:snapToGrid w:val="0"/>
                <w:szCs w:val="22"/>
              </w:rPr>
            </w:pPr>
            <w:r w:rsidRPr="007C0F4C">
              <w:rPr>
                <w:rStyle w:val="FPTitle2Char"/>
                <w:bCs w:val="0"/>
                <w:i w:val="0"/>
                <w:noProof w:val="0"/>
                <w:snapToGrid w:val="0"/>
                <w:sz w:val="28"/>
                <w:szCs w:val="22"/>
              </w:rPr>
              <w:t>PL</w:t>
            </w:r>
            <w:r w:rsidR="006D1986" w:rsidRPr="007C0F4C">
              <w:rPr>
                <w:rStyle w:val="FPTitle2Char"/>
                <w:bCs w:val="0"/>
                <w:i w:val="0"/>
                <w:noProof w:val="0"/>
                <w:snapToGrid w:val="0"/>
                <w:sz w:val="28"/>
                <w:szCs w:val="22"/>
              </w:rPr>
              <w:t>/WPL Decision</w:t>
            </w:r>
          </w:p>
        </w:tc>
      </w:tr>
      <w:tr w:rsidR="006D1986" w:rsidRPr="007C0F4C" w14:paraId="5DB599FF" w14:textId="77777777" w:rsidTr="006D1986">
        <w:trPr>
          <w:trHeight w:val="20"/>
        </w:trPr>
        <w:tc>
          <w:tcPr>
            <w:tcW w:w="34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723718DF" w14:textId="070A1226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  <w:r w:rsidRPr="007C0F4C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  <w:t xml:space="preserve">Rejected                                                 </w:t>
            </w:r>
            <w:sdt>
              <w:sdtPr>
                <w:rPr>
                  <w:rStyle w:val="FPTitle2Char"/>
                  <w:b w:val="0"/>
                  <w:bCs w:val="0"/>
                  <w:i w:val="0"/>
                  <w:noProof w:val="0"/>
                  <w:snapToGrid w:val="0"/>
                  <w:szCs w:val="22"/>
                </w:rPr>
                <w:id w:val="43426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FPTitle2Char"/>
                </w:rPr>
              </w:sdtEndPr>
              <w:sdtContent>
                <w:r w:rsidRPr="007C0F4C">
                  <w:rPr>
                    <w:rStyle w:val="FPTitle2Char"/>
                    <w:rFonts w:ascii="MS Gothic" w:eastAsia="MS Gothic" w:hAnsi="MS Gothic"/>
                    <w:b w:val="0"/>
                    <w:bCs w:val="0"/>
                    <w:i w:val="0"/>
                    <w:noProof w:val="0"/>
                    <w:snapToGrid w:val="0"/>
                    <w:szCs w:val="22"/>
                  </w:rPr>
                  <w:t>☐</w:t>
                </w:r>
              </w:sdtContent>
            </w:sdt>
          </w:p>
        </w:tc>
        <w:tc>
          <w:tcPr>
            <w:tcW w:w="3402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46C20757" w14:textId="6BB6CA43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  <w:r w:rsidRPr="007C0F4C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  <w:t xml:space="preserve">Accepted                                                </w:t>
            </w:r>
            <w:sdt>
              <w:sdtPr>
                <w:rPr>
                  <w:rStyle w:val="FPTitle2Char"/>
                  <w:b w:val="0"/>
                  <w:bCs w:val="0"/>
                  <w:i w:val="0"/>
                  <w:noProof w:val="0"/>
                  <w:snapToGrid w:val="0"/>
                  <w:szCs w:val="22"/>
                </w:rPr>
                <w:id w:val="92036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FPTitle2Char"/>
                </w:rPr>
              </w:sdtEndPr>
              <w:sdtContent>
                <w:r w:rsidRPr="007C0F4C">
                  <w:rPr>
                    <w:rStyle w:val="FPTitle2Char"/>
                    <w:rFonts w:ascii="MS Gothic" w:eastAsia="MS Gothic" w:hAnsi="MS Gothic"/>
                    <w:b w:val="0"/>
                    <w:bCs w:val="0"/>
                    <w:i w:val="0"/>
                    <w:noProof w:val="0"/>
                    <w:snapToGrid w:val="0"/>
                    <w:szCs w:val="22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52BAA76B" w14:textId="02E786A4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  <w:r w:rsidRPr="007C0F4C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  <w:t xml:space="preserve">Further information required             </w:t>
            </w:r>
            <w:sdt>
              <w:sdtPr>
                <w:rPr>
                  <w:rStyle w:val="FPTitle2Char"/>
                  <w:b w:val="0"/>
                  <w:bCs w:val="0"/>
                  <w:i w:val="0"/>
                  <w:noProof w:val="0"/>
                  <w:snapToGrid w:val="0"/>
                  <w:szCs w:val="22"/>
                </w:rPr>
                <w:id w:val="-144013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FPTitle2Char"/>
                </w:rPr>
              </w:sdtEndPr>
              <w:sdtContent>
                <w:r w:rsidRPr="007C0F4C">
                  <w:rPr>
                    <w:rStyle w:val="FPTitle2Char"/>
                    <w:rFonts w:ascii="MS Gothic" w:eastAsia="MS Gothic" w:hAnsi="MS Gothic"/>
                    <w:b w:val="0"/>
                    <w:bCs w:val="0"/>
                    <w:i w:val="0"/>
                    <w:noProof w:val="0"/>
                    <w:snapToGrid w:val="0"/>
                    <w:szCs w:val="22"/>
                  </w:rPr>
                  <w:t>☐</w:t>
                </w:r>
              </w:sdtContent>
            </w:sdt>
          </w:p>
        </w:tc>
      </w:tr>
      <w:tr w:rsidR="006D1986" w:rsidRPr="007C0F4C" w14:paraId="52BEC572" w14:textId="77777777" w:rsidTr="005729FD">
        <w:trPr>
          <w:trHeight w:val="20"/>
        </w:trPr>
        <w:tc>
          <w:tcPr>
            <w:tcW w:w="10206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2074D79A" w14:textId="3D7FE21F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  <w:r w:rsidRPr="007C0F4C"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  <w:t>Description of remarks/observations or of required clarifications (whenever additional information is needed)</w:t>
            </w:r>
          </w:p>
          <w:p w14:paraId="6E129B6C" w14:textId="77777777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</w:p>
          <w:p w14:paraId="5AE1681B" w14:textId="77777777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</w:p>
          <w:p w14:paraId="1463C6FA" w14:textId="77777777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</w:p>
          <w:p w14:paraId="52D51F43" w14:textId="77777777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</w:p>
          <w:p w14:paraId="551D4141" w14:textId="77777777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</w:p>
          <w:p w14:paraId="5E5D3460" w14:textId="77777777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</w:p>
          <w:p w14:paraId="33EE299A" w14:textId="4C4C26AF" w:rsidR="006D1986" w:rsidRPr="007C0F4C" w:rsidRDefault="006D1986" w:rsidP="006D1986">
            <w:pPr>
              <w:pStyle w:val="Bodytext"/>
              <w:rPr>
                <w:rStyle w:val="FPTitle2Char"/>
                <w:b w:val="0"/>
                <w:bCs w:val="0"/>
                <w:i w:val="0"/>
                <w:noProof w:val="0"/>
                <w:snapToGrid w:val="0"/>
                <w:sz w:val="20"/>
                <w:szCs w:val="20"/>
              </w:rPr>
            </w:pPr>
          </w:p>
        </w:tc>
      </w:tr>
      <w:tr w:rsidR="00E4618E" w:rsidRPr="007C0F4C" w14:paraId="5AB11C86" w14:textId="77777777" w:rsidTr="005729FD">
        <w:trPr>
          <w:trHeight w:val="20"/>
        </w:trPr>
        <w:tc>
          <w:tcPr>
            <w:tcW w:w="1984" w:type="dxa"/>
            <w:gridSpan w:val="2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020B1A55" w14:textId="6BB66409" w:rsidR="00E4618E" w:rsidRPr="007C0F4C" w:rsidRDefault="00E4618E" w:rsidP="00E4618E">
            <w:pPr>
              <w:pStyle w:val="Bodytext"/>
              <w:keepNext/>
              <w:rPr>
                <w:rStyle w:val="FPTitle2Char"/>
                <w:noProof w:val="0"/>
                <w:sz w:val="20"/>
              </w:rPr>
            </w:pPr>
            <w:r w:rsidRPr="007C0F4C">
              <w:rPr>
                <w:rStyle w:val="FPTitle2Char"/>
                <w:noProof w:val="0"/>
                <w:sz w:val="20"/>
              </w:rPr>
              <w:t>WP Leader</w:t>
            </w:r>
          </w:p>
        </w:tc>
        <w:tc>
          <w:tcPr>
            <w:tcW w:w="31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7EFDEFFD" w14:textId="57A01B58" w:rsidR="00E4618E" w:rsidRPr="007C0F4C" w:rsidRDefault="00E4618E" w:rsidP="00E4618E">
            <w:pPr>
              <w:pStyle w:val="Bodytext"/>
              <w:keepNext/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</w:pPr>
            <w:r w:rsidRPr="007C0F4C"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  <w:t>Date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7916FDD2" w14:textId="77777777" w:rsidR="00E4618E" w:rsidRPr="007C0F4C" w:rsidRDefault="00841473" w:rsidP="00E4618E">
            <w:pPr>
              <w:pStyle w:val="Bodytext"/>
              <w:keepNext/>
              <w:rPr>
                <w:rStyle w:val="FPTitle2Char"/>
                <w:bCs w:val="0"/>
                <w:noProof w:val="0"/>
                <w:snapToGrid w:val="0"/>
                <w:sz w:val="20"/>
                <w:szCs w:val="20"/>
              </w:rPr>
            </w:pPr>
            <w:r w:rsidRPr="007C0F4C">
              <w:rPr>
                <w:rStyle w:val="FPTitle2Char"/>
                <w:bCs w:val="0"/>
                <w:noProof w:val="0"/>
                <w:snapToGrid w:val="0"/>
                <w:sz w:val="20"/>
                <w:szCs w:val="20"/>
              </w:rPr>
              <w:t>Project Leader</w:t>
            </w:r>
          </w:p>
          <w:p w14:paraId="6EECB731" w14:textId="71D29C07" w:rsidR="00B02335" w:rsidRPr="007C0F4C" w:rsidRDefault="00B02335" w:rsidP="00E4618E">
            <w:pPr>
              <w:pStyle w:val="Bodytext"/>
              <w:keepNext/>
              <w:rPr>
                <w:rStyle w:val="FPTitle2Char"/>
                <w:bCs w:val="0"/>
                <w:noProof w:val="0"/>
                <w:snapToGrid w:val="0"/>
                <w:sz w:val="20"/>
                <w:szCs w:val="20"/>
              </w:rPr>
            </w:pPr>
            <w:r w:rsidRPr="007C0F4C">
              <w:rPr>
                <w:rStyle w:val="FPTitle2Char"/>
                <w:bCs w:val="0"/>
                <w:noProof w:val="0"/>
                <w:snapToGrid w:val="0"/>
                <w:sz w:val="20"/>
                <w:szCs w:val="20"/>
              </w:rPr>
              <w:t>(</w:t>
            </w:r>
            <w:r w:rsidR="005729FD" w:rsidRPr="007C0F4C">
              <w:rPr>
                <w:rStyle w:val="FPTitle2Char"/>
                <w:bCs w:val="0"/>
                <w:noProof w:val="0"/>
                <w:snapToGrid w:val="0"/>
                <w:sz w:val="20"/>
                <w:szCs w:val="20"/>
              </w:rPr>
              <w:t xml:space="preserve">if </w:t>
            </w:r>
            <w:r w:rsidRPr="007C0F4C">
              <w:rPr>
                <w:rStyle w:val="FPTitle2Char"/>
                <w:bCs w:val="0"/>
                <w:noProof w:val="0"/>
                <w:snapToGrid w:val="0"/>
                <w:sz w:val="20"/>
                <w:szCs w:val="20"/>
              </w:rPr>
              <w:t>required)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0A3CD481" w14:textId="3445D091" w:rsidR="00E4618E" w:rsidRPr="007C0F4C" w:rsidRDefault="00E4618E" w:rsidP="00E4618E">
            <w:pPr>
              <w:pStyle w:val="Bodytext"/>
              <w:keepNext/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</w:pPr>
            <w:r w:rsidRPr="007C0F4C"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  <w:t>Date</w:t>
            </w:r>
          </w:p>
        </w:tc>
      </w:tr>
      <w:tr w:rsidR="00E4618E" w:rsidRPr="007C0F4C" w14:paraId="2CC87836" w14:textId="77777777" w:rsidTr="005729FD">
        <w:trPr>
          <w:trHeight w:val="331"/>
        </w:trPr>
        <w:tc>
          <w:tcPr>
            <w:tcW w:w="1984" w:type="dxa"/>
            <w:gridSpan w:val="2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784506FC" w14:textId="3EBA23C0" w:rsidR="00E4618E" w:rsidRPr="007C0F4C" w:rsidRDefault="00E4618E" w:rsidP="00E4618E">
            <w:pPr>
              <w:pStyle w:val="Bodytext"/>
              <w:keepNext/>
              <w:rPr>
                <w:noProof w:val="0"/>
              </w:rPr>
            </w:pPr>
          </w:p>
        </w:tc>
        <w:tc>
          <w:tcPr>
            <w:tcW w:w="31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08851484" w14:textId="0DF590A0" w:rsidR="00E4618E" w:rsidRPr="007C0F4C" w:rsidRDefault="00E4618E" w:rsidP="00E4618E">
            <w:pPr>
              <w:pStyle w:val="Bodytext"/>
              <w:keepNext/>
              <w:rPr>
                <w:noProof w:val="0"/>
              </w:rPr>
            </w:pPr>
            <w:r w:rsidRPr="007C0F4C"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  <w:t>Name</w:t>
            </w:r>
          </w:p>
        </w:tc>
        <w:tc>
          <w:tcPr>
            <w:tcW w:w="1420" w:type="dxa"/>
            <w:gridSpan w:val="2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5BF4F2E6" w14:textId="7960B299" w:rsidR="00E4618E" w:rsidRPr="007C0F4C" w:rsidRDefault="00E4618E" w:rsidP="00E4618E">
            <w:pPr>
              <w:pStyle w:val="Bodytext"/>
              <w:keepNext/>
              <w:rPr>
                <w:noProof w:val="0"/>
              </w:rPr>
            </w:pP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14:paraId="4DD2D880" w14:textId="1BA4A021" w:rsidR="00E4618E" w:rsidRPr="007C0F4C" w:rsidRDefault="00E4618E" w:rsidP="00E4618E">
            <w:pPr>
              <w:pStyle w:val="Bodytext"/>
              <w:keepNext/>
              <w:rPr>
                <w:noProof w:val="0"/>
              </w:rPr>
            </w:pPr>
            <w:r w:rsidRPr="007C0F4C">
              <w:rPr>
                <w:rStyle w:val="FPTitle2Char"/>
                <w:b w:val="0"/>
                <w:bCs w:val="0"/>
                <w:noProof w:val="0"/>
                <w:snapToGrid w:val="0"/>
                <w:sz w:val="20"/>
                <w:szCs w:val="22"/>
              </w:rPr>
              <w:t>Name</w:t>
            </w:r>
          </w:p>
        </w:tc>
      </w:tr>
      <w:bookmarkEnd w:id="0"/>
    </w:tbl>
    <w:p w14:paraId="14998093" w14:textId="77777777" w:rsidR="000E61BD" w:rsidRPr="007C0F4C" w:rsidRDefault="000E61BD" w:rsidP="0004180D">
      <w:pPr>
        <w:rPr>
          <w:sz w:val="2"/>
          <w:szCs w:val="2"/>
        </w:rPr>
      </w:pPr>
    </w:p>
    <w:sectPr w:rsidR="000E61BD" w:rsidRPr="007C0F4C" w:rsidSect="00807723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7" w:right="1134" w:bottom="1077" w:left="859" w:header="0" w:footer="19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DC0C2" w14:textId="77777777" w:rsidR="009F5505" w:rsidRDefault="009F5505">
      <w:pPr>
        <w:spacing w:after="0" w:line="240" w:lineRule="auto"/>
      </w:pPr>
      <w:r>
        <w:separator/>
      </w:r>
    </w:p>
  </w:endnote>
  <w:endnote w:type="continuationSeparator" w:id="0">
    <w:p w14:paraId="0D369973" w14:textId="77777777" w:rsidR="009F5505" w:rsidRDefault="009F5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B254D" w14:textId="142CD8BC" w:rsidR="00841473" w:rsidRPr="008706B7" w:rsidRDefault="00841473" w:rsidP="00F7328D">
    <w:pPr>
      <w:pStyle w:val="Footer"/>
      <w:tabs>
        <w:tab w:val="left" w:pos="6276"/>
      </w:tabs>
      <w:spacing w:after="240"/>
      <w:rPr>
        <w:sz w:val="18"/>
        <w:szCs w:val="18"/>
        <w:lang w:val="en-US"/>
      </w:rPr>
    </w:pPr>
    <w:r w:rsidRPr="00D8148C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E77080">
      <w:t>1</w:t>
    </w:r>
    <w:r>
      <w:fldChar w:fldCharType="end"/>
    </w:r>
    <w:r w:rsidRPr="00D8148C">
      <w:t xml:space="preserve"> of </w:t>
    </w:r>
    <w:r>
      <w:fldChar w:fldCharType="begin"/>
    </w:r>
    <w:r>
      <w:instrText xml:space="preserve"> NUMPAGES  </w:instrText>
    </w:r>
    <w:r>
      <w:fldChar w:fldCharType="separate"/>
    </w:r>
    <w:r w:rsidR="00E77080">
      <w:t>1</w:t>
    </w:r>
    <w:r>
      <w:fldChar w:fldCharType="end"/>
    </w:r>
    <w:r w:rsidRPr="00D8148C">
      <w:rPr>
        <w:szCs w:val="24"/>
      </w:rPr>
      <w:tab/>
    </w:r>
    <w:r w:rsidRPr="00D8148C">
      <w:tab/>
    </w:r>
    <w:r>
      <w:tab/>
    </w:r>
    <w:r>
      <w:rPr>
        <w:sz w:val="18"/>
        <w:szCs w:val="18"/>
        <w:lang w:val="en-US"/>
      </w:rPr>
      <w:t xml:space="preserve">Template </w:t>
    </w:r>
    <w:r w:rsidRPr="00BD7D4D">
      <w:rPr>
        <w:sz w:val="18"/>
        <w:szCs w:val="18"/>
        <w:lang w:val="en-US"/>
      </w:rPr>
      <w:t xml:space="preserve">EDMS No.: </w:t>
    </w:r>
    <w:r>
      <w:rPr>
        <w:sz w:val="18"/>
        <w:szCs w:val="18"/>
        <w:lang w:val="en-US"/>
      </w:rPr>
      <w:t>1506726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338E9" w14:textId="77777777" w:rsidR="00841473" w:rsidRPr="00BD7D4D" w:rsidRDefault="00841473" w:rsidP="000E61BD">
    <w:pPr>
      <w:pStyle w:val="Footer"/>
      <w:rPr>
        <w:sz w:val="18"/>
        <w:szCs w:val="18"/>
        <w:lang w:val="en-US"/>
      </w:rPr>
    </w:pPr>
    <w:r w:rsidRPr="00BD7D4D">
      <w:rPr>
        <w:sz w:val="18"/>
        <w:szCs w:val="18"/>
        <w:lang w:val="en-US"/>
      </w:rPr>
      <w:t xml:space="preserve">Page </w:t>
    </w:r>
    <w:r w:rsidRPr="00BD7D4D">
      <w:rPr>
        <w:sz w:val="18"/>
        <w:szCs w:val="18"/>
      </w:rPr>
      <w:fldChar w:fldCharType="begin"/>
    </w:r>
    <w:r w:rsidRPr="00BD7D4D">
      <w:rPr>
        <w:sz w:val="18"/>
        <w:szCs w:val="18"/>
        <w:lang w:val="en-US"/>
      </w:rPr>
      <w:instrText xml:space="preserve"> PAGE </w:instrText>
    </w:r>
    <w:r w:rsidRPr="00BD7D4D">
      <w:rPr>
        <w:sz w:val="18"/>
        <w:szCs w:val="18"/>
      </w:rPr>
      <w:fldChar w:fldCharType="separate"/>
    </w:r>
    <w:r>
      <w:rPr>
        <w:sz w:val="18"/>
        <w:szCs w:val="18"/>
        <w:lang w:val="en-US"/>
      </w:rPr>
      <w:t>1</w:t>
    </w:r>
    <w:r w:rsidRPr="00BD7D4D">
      <w:rPr>
        <w:sz w:val="18"/>
        <w:szCs w:val="18"/>
      </w:rPr>
      <w:fldChar w:fldCharType="end"/>
    </w:r>
    <w:r w:rsidRPr="00BD7D4D">
      <w:rPr>
        <w:sz w:val="18"/>
        <w:szCs w:val="18"/>
        <w:lang w:val="en-US"/>
      </w:rPr>
      <w:t xml:space="preserve"> of </w:t>
    </w:r>
    <w:r w:rsidRPr="00BD7D4D">
      <w:rPr>
        <w:sz w:val="18"/>
        <w:szCs w:val="18"/>
      </w:rPr>
      <w:fldChar w:fldCharType="begin"/>
    </w:r>
    <w:r w:rsidRPr="00BD7D4D">
      <w:rPr>
        <w:sz w:val="18"/>
        <w:szCs w:val="18"/>
        <w:lang w:val="en-US"/>
      </w:rPr>
      <w:instrText xml:space="preserve"> NUMPAGES  </w:instrText>
    </w:r>
    <w:r w:rsidRPr="00BD7D4D">
      <w:rPr>
        <w:sz w:val="18"/>
        <w:szCs w:val="18"/>
      </w:rPr>
      <w:fldChar w:fldCharType="separate"/>
    </w:r>
    <w:r>
      <w:rPr>
        <w:sz w:val="18"/>
        <w:szCs w:val="18"/>
        <w:lang w:val="en-US"/>
      </w:rPr>
      <w:t>1</w:t>
    </w:r>
    <w:r w:rsidRPr="00BD7D4D">
      <w:rPr>
        <w:sz w:val="18"/>
        <w:szCs w:val="18"/>
      </w:rPr>
      <w:fldChar w:fldCharType="end"/>
    </w:r>
    <w:r w:rsidRPr="00BD7D4D">
      <w:rPr>
        <w:sz w:val="18"/>
        <w:szCs w:val="18"/>
        <w:lang w:val="en-US"/>
      </w:rPr>
      <w:tab/>
    </w:r>
    <w:r w:rsidRPr="00BD7D4D">
      <w:rPr>
        <w:sz w:val="18"/>
        <w:szCs w:val="18"/>
        <w:lang w:val="en-US"/>
      </w:rPr>
      <w:tab/>
    </w:r>
    <w:r>
      <w:rPr>
        <w:sz w:val="18"/>
        <w:szCs w:val="18"/>
        <w:lang w:val="en-US"/>
      </w:rPr>
      <w:t xml:space="preserve">Template </w:t>
    </w:r>
    <w:r w:rsidRPr="00BD7D4D">
      <w:rPr>
        <w:sz w:val="18"/>
        <w:szCs w:val="18"/>
        <w:lang w:val="en-US"/>
      </w:rPr>
      <w:t xml:space="preserve">EDMS No.: </w:t>
    </w:r>
    <w:r>
      <w:rPr>
        <w:sz w:val="18"/>
        <w:szCs w:val="18"/>
        <w:lang w:val="en-US"/>
      </w:rPr>
      <w:t>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57DCD" w14:textId="77777777" w:rsidR="009F5505" w:rsidRDefault="009F5505">
      <w:pPr>
        <w:spacing w:after="0" w:line="240" w:lineRule="auto"/>
      </w:pPr>
      <w:r>
        <w:separator/>
      </w:r>
    </w:p>
  </w:footnote>
  <w:footnote w:type="continuationSeparator" w:id="0">
    <w:p w14:paraId="73DCACFA" w14:textId="77777777" w:rsidR="009F5505" w:rsidRDefault="009F5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4301F" w14:textId="7ADE1DAD" w:rsidR="00841473" w:rsidRPr="00F806B3" w:rsidRDefault="00841473" w:rsidP="000E61BD">
    <w:pPr>
      <w:rPr>
        <w:sz w:val="16"/>
        <w:szCs w:val="16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13E6E8E2" w14:textId="410105BC" w:rsidR="00841473" w:rsidRPr="002E5317" w:rsidRDefault="00841473" w:rsidP="00F806B3">
    <w:pPr>
      <w:tabs>
        <w:tab w:val="left" w:pos="3696"/>
        <w:tab w:val="left" w:pos="426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D9E68EA" wp14:editId="0A52BD48">
              <wp:simplePos x="0" y="0"/>
              <wp:positionH relativeFrom="column">
                <wp:posOffset>3820795</wp:posOffset>
              </wp:positionH>
              <wp:positionV relativeFrom="paragraph">
                <wp:posOffset>476885</wp:posOffset>
              </wp:positionV>
              <wp:extent cx="2474595" cy="294005"/>
              <wp:effectExtent l="0" t="0" r="20955" b="10795"/>
              <wp:wrapNone/>
              <wp:docPr id="1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74595" cy="294005"/>
                      </a:xfrm>
                      <a:custGeom>
                        <a:avLst/>
                        <a:gdLst>
                          <a:gd name="T0" fmla="*/ 135 w 3793"/>
                          <a:gd name="T1" fmla="*/ 600 h 617"/>
                          <a:gd name="T2" fmla="*/ 17 w 3793"/>
                          <a:gd name="T3" fmla="*/ 483 h 617"/>
                          <a:gd name="T4" fmla="*/ 0 w 3793"/>
                          <a:gd name="T5" fmla="*/ 398 h 617"/>
                          <a:gd name="T6" fmla="*/ 0 w 3793"/>
                          <a:gd name="T7" fmla="*/ 398 h 617"/>
                          <a:gd name="T8" fmla="*/ 0 w 3793"/>
                          <a:gd name="T9" fmla="*/ 353 h 617"/>
                          <a:gd name="T10" fmla="*/ 0 w 3793"/>
                          <a:gd name="T11" fmla="*/ 264 h 617"/>
                          <a:gd name="T12" fmla="*/ 17 w 3793"/>
                          <a:gd name="T13" fmla="*/ 134 h 617"/>
                          <a:gd name="T14" fmla="*/ 135 w 3793"/>
                          <a:gd name="T15" fmla="*/ 17 h 617"/>
                          <a:gd name="T16" fmla="*/ 222 w 3793"/>
                          <a:gd name="T17" fmla="*/ 0 h 617"/>
                          <a:gd name="T18" fmla="*/ 222 w 3793"/>
                          <a:gd name="T19" fmla="*/ 0 h 617"/>
                          <a:gd name="T20" fmla="*/ 1059 w 3793"/>
                          <a:gd name="T21" fmla="*/ 0 h 617"/>
                          <a:gd name="T22" fmla="*/ 2734 w 3793"/>
                          <a:gd name="T23" fmla="*/ 0 h 617"/>
                          <a:gd name="T24" fmla="*/ 3658 w 3793"/>
                          <a:gd name="T25" fmla="*/ 17 h 617"/>
                          <a:gd name="T26" fmla="*/ 3776 w 3793"/>
                          <a:gd name="T27" fmla="*/ 134 h 617"/>
                          <a:gd name="T28" fmla="*/ 3793 w 3793"/>
                          <a:gd name="T29" fmla="*/ 220 h 617"/>
                          <a:gd name="T30" fmla="*/ 3793 w 3793"/>
                          <a:gd name="T31" fmla="*/ 220 h 617"/>
                          <a:gd name="T32" fmla="*/ 3793 w 3793"/>
                          <a:gd name="T33" fmla="*/ 264 h 617"/>
                          <a:gd name="T34" fmla="*/ 3793 w 3793"/>
                          <a:gd name="T35" fmla="*/ 353 h 617"/>
                          <a:gd name="T36" fmla="*/ 3793 w 3793"/>
                          <a:gd name="T37" fmla="*/ 398 h 617"/>
                          <a:gd name="T38" fmla="*/ 3793 w 3793"/>
                          <a:gd name="T39" fmla="*/ 398 h 617"/>
                          <a:gd name="T40" fmla="*/ 3776 w 3793"/>
                          <a:gd name="T41" fmla="*/ 483 h 617"/>
                          <a:gd name="T42" fmla="*/ 3658 w 3793"/>
                          <a:gd name="T43" fmla="*/ 600 h 617"/>
                          <a:gd name="T44" fmla="*/ 3571 w 3793"/>
                          <a:gd name="T45" fmla="*/ 617 h 617"/>
                          <a:gd name="T46" fmla="*/ 3571 w 3793"/>
                          <a:gd name="T47" fmla="*/ 617 h 617"/>
                          <a:gd name="T48" fmla="*/ 2734 w 3793"/>
                          <a:gd name="T49" fmla="*/ 617 h 617"/>
                          <a:gd name="T50" fmla="*/ 1059 w 3793"/>
                          <a:gd name="T51" fmla="*/ 617 h 617"/>
                          <a:gd name="T52" fmla="*/ 222 w 3793"/>
                          <a:gd name="T53" fmla="*/ 617 h 617"/>
                          <a:gd name="T54" fmla="*/ 222 w 3793"/>
                          <a:gd name="T55" fmla="*/ 617 h 617"/>
                          <a:gd name="T56" fmla="*/ 13 w 3793"/>
                          <a:gd name="T57" fmla="*/ 264 h 617"/>
                          <a:gd name="T58" fmla="*/ 13 w 3793"/>
                          <a:gd name="T59" fmla="*/ 353 h 617"/>
                          <a:gd name="T60" fmla="*/ 30 w 3793"/>
                          <a:gd name="T61" fmla="*/ 478 h 617"/>
                          <a:gd name="T62" fmla="*/ 141 w 3793"/>
                          <a:gd name="T63" fmla="*/ 588 h 617"/>
                          <a:gd name="T64" fmla="*/ 222 w 3793"/>
                          <a:gd name="T65" fmla="*/ 604 h 617"/>
                          <a:gd name="T66" fmla="*/ 222 w 3793"/>
                          <a:gd name="T67" fmla="*/ 604 h 617"/>
                          <a:gd name="T68" fmla="*/ 1059 w 3793"/>
                          <a:gd name="T69" fmla="*/ 604 h 617"/>
                          <a:gd name="T70" fmla="*/ 2734 w 3793"/>
                          <a:gd name="T71" fmla="*/ 604 h 617"/>
                          <a:gd name="T72" fmla="*/ 3652 w 3793"/>
                          <a:gd name="T73" fmla="*/ 588 h 617"/>
                          <a:gd name="T74" fmla="*/ 3763 w 3793"/>
                          <a:gd name="T75" fmla="*/ 478 h 617"/>
                          <a:gd name="T76" fmla="*/ 3780 w 3793"/>
                          <a:gd name="T77" fmla="*/ 398 h 617"/>
                          <a:gd name="T78" fmla="*/ 3780 w 3793"/>
                          <a:gd name="T79" fmla="*/ 398 h 617"/>
                          <a:gd name="T80" fmla="*/ 3780 w 3793"/>
                          <a:gd name="T81" fmla="*/ 398 h 617"/>
                          <a:gd name="T82" fmla="*/ 3780 w 3793"/>
                          <a:gd name="T83" fmla="*/ 398 h 617"/>
                          <a:gd name="T84" fmla="*/ 3780 w 3793"/>
                          <a:gd name="T85" fmla="*/ 353 h 617"/>
                          <a:gd name="T86" fmla="*/ 3780 w 3793"/>
                          <a:gd name="T87" fmla="*/ 264 h 617"/>
                          <a:gd name="T88" fmla="*/ 3763 w 3793"/>
                          <a:gd name="T89" fmla="*/ 139 h 617"/>
                          <a:gd name="T90" fmla="*/ 3652 w 3793"/>
                          <a:gd name="T91" fmla="*/ 29 h 617"/>
                          <a:gd name="T92" fmla="*/ 3571 w 3793"/>
                          <a:gd name="T93" fmla="*/ 13 h 617"/>
                          <a:gd name="T94" fmla="*/ 3571 w 3793"/>
                          <a:gd name="T95" fmla="*/ 13 h 617"/>
                          <a:gd name="T96" fmla="*/ 2734 w 3793"/>
                          <a:gd name="T97" fmla="*/ 13 h 617"/>
                          <a:gd name="T98" fmla="*/ 1059 w 3793"/>
                          <a:gd name="T99" fmla="*/ 13 h 617"/>
                          <a:gd name="T100" fmla="*/ 141 w 3793"/>
                          <a:gd name="T101" fmla="*/ 29 h 617"/>
                          <a:gd name="T102" fmla="*/ 30 w 3793"/>
                          <a:gd name="T103" fmla="*/ 139 h 617"/>
                          <a:gd name="T104" fmla="*/ 13 w 3793"/>
                          <a:gd name="T105" fmla="*/ 220 h 617"/>
                          <a:gd name="T106" fmla="*/ 13 w 3793"/>
                          <a:gd name="T107" fmla="*/ 220 h 6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93" h="617">
                            <a:moveTo>
                              <a:pt x="222" y="617"/>
                            </a:moveTo>
                            <a:cubicBezTo>
                              <a:pt x="191" y="617"/>
                              <a:pt x="162" y="611"/>
                              <a:pt x="135" y="600"/>
                            </a:cubicBezTo>
                            <a:cubicBezTo>
                              <a:pt x="109" y="589"/>
                              <a:pt x="85" y="573"/>
                              <a:pt x="65" y="553"/>
                            </a:cubicBezTo>
                            <a:cubicBezTo>
                              <a:pt x="45" y="533"/>
                              <a:pt x="29" y="509"/>
                              <a:pt x="17" y="483"/>
                            </a:cubicBezTo>
                            <a:cubicBezTo>
                              <a:pt x="6" y="457"/>
                              <a:pt x="0" y="42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53"/>
                              <a:pt x="0" y="353"/>
                              <a:pt x="0" y="353"/>
                            </a:cubicBezTo>
                            <a:cubicBezTo>
                              <a:pt x="0" y="309"/>
                              <a:pt x="0" y="309"/>
                              <a:pt x="0" y="309"/>
                            </a:cubicBezTo>
                            <a:cubicBezTo>
                              <a:pt x="0" y="264"/>
                              <a:pt x="0" y="264"/>
                              <a:pt x="0" y="264"/>
                            </a:cubicBezTo>
                            <a:cubicBezTo>
                              <a:pt x="0" y="220"/>
                              <a:pt x="0" y="220"/>
                              <a:pt x="0" y="220"/>
                            </a:cubicBezTo>
                            <a:cubicBezTo>
                              <a:pt x="0" y="189"/>
                              <a:pt x="6" y="160"/>
                              <a:pt x="17" y="134"/>
                            </a:cubicBezTo>
                            <a:cubicBezTo>
                              <a:pt x="29" y="108"/>
                              <a:pt x="45" y="84"/>
                              <a:pt x="65" y="64"/>
                            </a:cubicBezTo>
                            <a:cubicBezTo>
                              <a:pt x="85" y="44"/>
                              <a:pt x="109" y="28"/>
                              <a:pt x="135" y="17"/>
                            </a:cubicBezTo>
                            <a:cubicBezTo>
                              <a:pt x="162" y="6"/>
                              <a:pt x="191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1059" y="0"/>
                              <a:pt x="1059" y="0"/>
                              <a:pt x="1059" y="0"/>
                            </a:cubicBezTo>
                            <a:cubicBezTo>
                              <a:pt x="1896" y="0"/>
                              <a:pt x="1896" y="0"/>
                              <a:pt x="1896" y="0"/>
                            </a:cubicBezTo>
                            <a:cubicBezTo>
                              <a:pt x="2734" y="0"/>
                              <a:pt x="2734" y="0"/>
                              <a:pt x="2734" y="0"/>
                            </a:cubicBezTo>
                            <a:cubicBezTo>
                              <a:pt x="3571" y="0"/>
                              <a:pt x="3571" y="0"/>
                              <a:pt x="3571" y="0"/>
                            </a:cubicBezTo>
                            <a:cubicBezTo>
                              <a:pt x="3602" y="0"/>
                              <a:pt x="3631" y="6"/>
                              <a:pt x="3658" y="17"/>
                            </a:cubicBezTo>
                            <a:cubicBezTo>
                              <a:pt x="3684" y="28"/>
                              <a:pt x="3708" y="44"/>
                              <a:pt x="3728" y="64"/>
                            </a:cubicBezTo>
                            <a:cubicBezTo>
                              <a:pt x="3748" y="84"/>
                              <a:pt x="3764" y="108"/>
                              <a:pt x="3776" y="134"/>
                            </a:cubicBezTo>
                            <a:cubicBezTo>
                              <a:pt x="3787" y="160"/>
                              <a:pt x="3793" y="189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64"/>
                              <a:pt x="3793" y="264"/>
                              <a:pt x="3793" y="264"/>
                            </a:cubicBezTo>
                            <a:cubicBezTo>
                              <a:pt x="3793" y="309"/>
                              <a:pt x="3793" y="309"/>
                              <a:pt x="3793" y="309"/>
                            </a:cubicBezTo>
                            <a:cubicBezTo>
                              <a:pt x="3793" y="353"/>
                              <a:pt x="3793" y="353"/>
                              <a:pt x="3793" y="353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428"/>
                              <a:pt x="3787" y="457"/>
                              <a:pt x="3776" y="483"/>
                            </a:cubicBezTo>
                            <a:cubicBezTo>
                              <a:pt x="3764" y="509"/>
                              <a:pt x="3748" y="533"/>
                              <a:pt x="3728" y="553"/>
                            </a:cubicBezTo>
                            <a:cubicBezTo>
                              <a:pt x="3708" y="573"/>
                              <a:pt x="3684" y="589"/>
                              <a:pt x="3658" y="600"/>
                            </a:cubicBezTo>
                            <a:cubicBezTo>
                              <a:pt x="3631" y="611"/>
                              <a:pt x="3602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2734" y="617"/>
                              <a:pt x="2734" y="617"/>
                              <a:pt x="2734" y="617"/>
                            </a:cubicBezTo>
                            <a:cubicBezTo>
                              <a:pt x="1896" y="617"/>
                              <a:pt x="1896" y="617"/>
                              <a:pt x="1896" y="617"/>
                            </a:cubicBezTo>
                            <a:cubicBezTo>
                              <a:pt x="1059" y="617"/>
                              <a:pt x="1059" y="617"/>
                              <a:pt x="1059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lose/>
                            <a:moveTo>
                              <a:pt x="13" y="220"/>
                            </a:moveTo>
                            <a:cubicBezTo>
                              <a:pt x="13" y="264"/>
                              <a:pt x="13" y="264"/>
                              <a:pt x="13" y="264"/>
                            </a:cubicBezTo>
                            <a:cubicBezTo>
                              <a:pt x="13" y="309"/>
                              <a:pt x="13" y="309"/>
                              <a:pt x="13" y="309"/>
                            </a:cubicBezTo>
                            <a:cubicBezTo>
                              <a:pt x="13" y="353"/>
                              <a:pt x="13" y="353"/>
                              <a:pt x="13" y="353"/>
                            </a:cubicBezTo>
                            <a:cubicBezTo>
                              <a:pt x="13" y="398"/>
                              <a:pt x="13" y="398"/>
                              <a:pt x="13" y="398"/>
                            </a:cubicBezTo>
                            <a:cubicBezTo>
                              <a:pt x="13" y="426"/>
                              <a:pt x="19" y="453"/>
                              <a:pt x="30" y="478"/>
                            </a:cubicBezTo>
                            <a:cubicBezTo>
                              <a:pt x="40" y="503"/>
                              <a:pt x="56" y="525"/>
                              <a:pt x="74" y="544"/>
                            </a:cubicBezTo>
                            <a:cubicBezTo>
                              <a:pt x="93" y="562"/>
                              <a:pt x="116" y="577"/>
                              <a:pt x="141" y="588"/>
                            </a:cubicBezTo>
                            <a:cubicBezTo>
                              <a:pt x="165" y="598"/>
                              <a:pt x="193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1059" y="604"/>
                              <a:pt x="1059" y="604"/>
                              <a:pt x="1059" y="604"/>
                            </a:cubicBezTo>
                            <a:cubicBezTo>
                              <a:pt x="1896" y="604"/>
                              <a:pt x="1896" y="604"/>
                              <a:pt x="1896" y="604"/>
                            </a:cubicBezTo>
                            <a:cubicBezTo>
                              <a:pt x="2734" y="604"/>
                              <a:pt x="2734" y="604"/>
                              <a:pt x="2734" y="604"/>
                            </a:cubicBezTo>
                            <a:cubicBezTo>
                              <a:pt x="3571" y="604"/>
                              <a:pt x="3571" y="604"/>
                              <a:pt x="3571" y="604"/>
                            </a:cubicBezTo>
                            <a:cubicBezTo>
                              <a:pt x="3600" y="604"/>
                              <a:pt x="3628" y="598"/>
                              <a:pt x="3652" y="588"/>
                            </a:cubicBezTo>
                            <a:cubicBezTo>
                              <a:pt x="3677" y="577"/>
                              <a:pt x="3700" y="562"/>
                              <a:pt x="3719" y="544"/>
                            </a:cubicBezTo>
                            <a:cubicBezTo>
                              <a:pt x="3737" y="525"/>
                              <a:pt x="3753" y="503"/>
                              <a:pt x="3763" y="478"/>
                            </a:cubicBezTo>
                            <a:cubicBezTo>
                              <a:pt x="3774" y="453"/>
                              <a:pt x="3780" y="426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53"/>
                              <a:pt x="3780" y="353"/>
                              <a:pt x="3780" y="353"/>
                            </a:cubicBezTo>
                            <a:cubicBezTo>
                              <a:pt x="3780" y="309"/>
                              <a:pt x="3780" y="309"/>
                              <a:pt x="3780" y="309"/>
                            </a:cubicBezTo>
                            <a:cubicBezTo>
                              <a:pt x="3780" y="264"/>
                              <a:pt x="3780" y="264"/>
                              <a:pt x="3780" y="264"/>
                            </a:cubicBezTo>
                            <a:cubicBezTo>
                              <a:pt x="3780" y="220"/>
                              <a:pt x="3780" y="220"/>
                              <a:pt x="3780" y="220"/>
                            </a:cubicBezTo>
                            <a:cubicBezTo>
                              <a:pt x="3780" y="191"/>
                              <a:pt x="3774" y="164"/>
                              <a:pt x="3763" y="139"/>
                            </a:cubicBezTo>
                            <a:cubicBezTo>
                              <a:pt x="3753" y="115"/>
                              <a:pt x="3737" y="92"/>
                              <a:pt x="3719" y="74"/>
                            </a:cubicBezTo>
                            <a:cubicBezTo>
                              <a:pt x="3700" y="55"/>
                              <a:pt x="3677" y="40"/>
                              <a:pt x="3652" y="29"/>
                            </a:cubicBezTo>
                            <a:cubicBezTo>
                              <a:pt x="3628" y="19"/>
                              <a:pt x="3600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2734" y="13"/>
                              <a:pt x="2734" y="13"/>
                              <a:pt x="2734" y="13"/>
                            </a:cubicBezTo>
                            <a:cubicBezTo>
                              <a:pt x="1896" y="13"/>
                              <a:pt x="1896" y="13"/>
                              <a:pt x="1896" y="13"/>
                            </a:cubicBezTo>
                            <a:cubicBezTo>
                              <a:pt x="1059" y="13"/>
                              <a:pt x="1059" y="13"/>
                              <a:pt x="1059" y="13"/>
                            </a:cubicBezTo>
                            <a:cubicBezTo>
                              <a:pt x="222" y="13"/>
                              <a:pt x="222" y="13"/>
                              <a:pt x="222" y="13"/>
                            </a:cubicBezTo>
                            <a:cubicBezTo>
                              <a:pt x="193" y="13"/>
                              <a:pt x="165" y="19"/>
                              <a:pt x="141" y="29"/>
                            </a:cubicBezTo>
                            <a:cubicBezTo>
                              <a:pt x="116" y="40"/>
                              <a:pt x="93" y="55"/>
                              <a:pt x="74" y="74"/>
                            </a:cubicBezTo>
                            <a:cubicBezTo>
                              <a:pt x="56" y="92"/>
                              <a:pt x="40" y="115"/>
                              <a:pt x="30" y="139"/>
                            </a:cubicBezTo>
                            <a:cubicBezTo>
                              <a:pt x="19" y="164"/>
                              <a:pt x="13" y="191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6D974C" id="Freeform 19" o:spid="_x0000_s1026" style="position:absolute;margin-left:300.85pt;margin-top:37.55pt;width:194.85pt;height:2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9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" path="m222,617v-31,,-60,-6,-87,-17c109,589,85,573,65,553,45,533,29,509,17,483,6,457,,428,,398v,,,,,c,398,,398,,398v,,,,,c,398,,398,,398,,353,,353,,353,,309,,309,,309,,264,,264,,264,,220,,220,,220,,189,6,160,17,134,29,108,45,84,65,64,85,44,109,28,135,17,162,6,191,,222,v,,,,,c222,,222,,222,v,,,,,c222,,222,,222,v837,,837,,837,c1896,,1896,,1896,v838,,838,,838,c3571,,3571,,3571,v31,,60,6,87,17c3684,28,3708,44,3728,64v20,20,36,44,48,70c3787,160,3793,189,3793,220v,,,,,c3793,220,3793,220,3793,220v,,,,,c3793,220,3793,220,3793,220v,44,,44,,44c3793,309,3793,309,3793,309v,44,,44,,44c3793,398,3793,398,3793,398v,,,,,c3793,398,3793,398,3793,398v,,,,,c3793,398,3793,398,3793,398v,30,-6,59,-17,85c3764,509,3748,533,3728,553v-20,20,-44,36,-70,47c3631,611,3602,617,3571,617v,,,,,c3571,617,3571,617,3571,617v,,,,,c3571,617,3571,617,3571,617v-837,,-837,,-837,c1896,617,1896,617,1896,617v-837,,-837,,-837,c222,617,222,617,222,617v,,,,,c222,617,222,617,222,617v,,,,,xm13,220v,44,,44,,44c13,309,13,309,13,309v,44,,44,,44c13,398,13,398,13,398v,28,6,55,17,80c40,503,56,525,74,544v19,18,42,33,67,44c165,598,193,604,222,604v,,,,,c222,604,222,604,222,604v,,,,,c222,604,222,604,222,604v837,,837,,837,c1896,604,1896,604,1896,604v838,,838,,838,c3571,604,3571,604,3571,604v29,,57,-6,81,-16c3677,577,3700,562,3719,544v18,-19,34,-41,44,-66c3774,453,3780,426,3780,398v,,,,,c3780,398,3780,398,3780,398v,,,,,c3780,398,3780,398,3780,398v,,,,,c3780,398,3780,398,3780,398v,,,,,c3780,398,3780,398,3780,398v,-45,,-45,,-45c3780,309,3780,309,3780,309v,-45,,-45,,-45c3780,220,3780,220,3780,220v,-29,-6,-56,-17,-81c3753,115,3737,92,3719,74,3700,55,3677,40,3652,29,3628,19,3600,13,3571,13v,,,,,c3571,13,3571,13,3571,13v,,,,,c3571,13,3571,13,3571,13v-837,,-837,,-837,c1896,13,1896,13,1896,13v-837,,-837,,-837,c222,13,222,13,222,13v-29,,-57,6,-81,16c116,40,93,55,74,74,56,92,40,115,30,139,19,164,13,191,13,220v,,,,,c13,220,13,220,13,220v,,,,,xe" fillcolor="black [3213]" strokecolor="black [3213]">
              <v:path arrowok="t" o:connecttype="custom" o:connectlocs="88075,285904;11091,230153;0,189650;0,189650;0,168207;0,125798;11091,63852;88075,8101;144835,0;144835,0;690903,0;1783692,0;2386520,8101;2463504,63852;2474595,104832;2474595,104832;2474595,125798;2474595,168207;2474595,189650;2474595,189650;2463504,230153;2386520,285904;2329760,294005;2329760,294005;1783692,294005;690903,294005;144835,294005;144835,294005;8481,125798;8481,168207;19572,227770;91990,280186;144835,287810;144835,287810;690903,287810;1783692,287810;2382605,280186;2455023,227770;2466114,189650;2466114,189650;2466114,189650;2466114,189650;2466114,168207;2466114,125798;2455023,66235;2382605,13819;2329760,6195;2329760,6195;1783692,6195;690903,6195;91990,13819;19572,66235;8481,104832;8481,104832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AA09F6" wp14:editId="23525AB6">
              <wp:simplePos x="0" y="0"/>
              <wp:positionH relativeFrom="column">
                <wp:posOffset>-95003</wp:posOffset>
              </wp:positionH>
              <wp:positionV relativeFrom="paragraph">
                <wp:posOffset>876193</wp:posOffset>
              </wp:positionV>
              <wp:extent cx="6491605" cy="9020175"/>
              <wp:effectExtent l="0" t="0" r="4445" b="9525"/>
              <wp:wrapNone/>
              <wp:docPr id="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491605" cy="9020175"/>
                      </a:xfrm>
                      <a:custGeom>
                        <a:avLst/>
                        <a:gdLst>
                          <a:gd name="T0" fmla="*/ 204 w 13633"/>
                          <a:gd name="T1" fmla="*/ 16998 h 17024"/>
                          <a:gd name="T2" fmla="*/ 26 w 13633"/>
                          <a:gd name="T3" fmla="*/ 16821 h 17024"/>
                          <a:gd name="T4" fmla="*/ 0 w 13633"/>
                          <a:gd name="T5" fmla="*/ 16691 h 17024"/>
                          <a:gd name="T6" fmla="*/ 0 w 13633"/>
                          <a:gd name="T7" fmla="*/ 16691 h 17024"/>
                          <a:gd name="T8" fmla="*/ 0 w 13633"/>
                          <a:gd name="T9" fmla="*/ 12602 h 17024"/>
                          <a:gd name="T10" fmla="*/ 0 w 13633"/>
                          <a:gd name="T11" fmla="*/ 4423 h 17024"/>
                          <a:gd name="T12" fmla="*/ 26 w 13633"/>
                          <a:gd name="T13" fmla="*/ 204 h 17024"/>
                          <a:gd name="T14" fmla="*/ 204 w 13633"/>
                          <a:gd name="T15" fmla="*/ 27 h 17024"/>
                          <a:gd name="T16" fmla="*/ 333 w 13633"/>
                          <a:gd name="T17" fmla="*/ 0 h 17024"/>
                          <a:gd name="T18" fmla="*/ 333 w 13633"/>
                          <a:gd name="T19" fmla="*/ 0 h 17024"/>
                          <a:gd name="T20" fmla="*/ 3575 w 13633"/>
                          <a:gd name="T21" fmla="*/ 0 h 17024"/>
                          <a:gd name="T22" fmla="*/ 10058 w 13633"/>
                          <a:gd name="T23" fmla="*/ 0 h 17024"/>
                          <a:gd name="T24" fmla="*/ 13429 w 13633"/>
                          <a:gd name="T25" fmla="*/ 27 h 17024"/>
                          <a:gd name="T26" fmla="*/ 13607 w 13633"/>
                          <a:gd name="T27" fmla="*/ 204 h 17024"/>
                          <a:gd name="T28" fmla="*/ 13633 w 13633"/>
                          <a:gd name="T29" fmla="*/ 334 h 17024"/>
                          <a:gd name="T30" fmla="*/ 13633 w 13633"/>
                          <a:gd name="T31" fmla="*/ 334 h 17024"/>
                          <a:gd name="T32" fmla="*/ 13633 w 13633"/>
                          <a:gd name="T33" fmla="*/ 4423 h 17024"/>
                          <a:gd name="T34" fmla="*/ 13633 w 13633"/>
                          <a:gd name="T35" fmla="*/ 12602 h 17024"/>
                          <a:gd name="T36" fmla="*/ 13607 w 13633"/>
                          <a:gd name="T37" fmla="*/ 16821 h 17024"/>
                          <a:gd name="T38" fmla="*/ 13429 w 13633"/>
                          <a:gd name="T39" fmla="*/ 16998 h 17024"/>
                          <a:gd name="T40" fmla="*/ 13300 w 13633"/>
                          <a:gd name="T41" fmla="*/ 17024 h 17024"/>
                          <a:gd name="T42" fmla="*/ 13300 w 13633"/>
                          <a:gd name="T43" fmla="*/ 17024 h 17024"/>
                          <a:gd name="T44" fmla="*/ 10058 w 13633"/>
                          <a:gd name="T45" fmla="*/ 17024 h 17024"/>
                          <a:gd name="T46" fmla="*/ 3575 w 13633"/>
                          <a:gd name="T47" fmla="*/ 17024 h 17024"/>
                          <a:gd name="T48" fmla="*/ 333 w 13633"/>
                          <a:gd name="T49" fmla="*/ 17024 h 17024"/>
                          <a:gd name="T50" fmla="*/ 333 w 13633"/>
                          <a:gd name="T51" fmla="*/ 17024 h 17024"/>
                          <a:gd name="T52" fmla="*/ 51 w 13633"/>
                          <a:gd name="T53" fmla="*/ 16810 h 17024"/>
                          <a:gd name="T54" fmla="*/ 214 w 13633"/>
                          <a:gd name="T55" fmla="*/ 16973 h 17024"/>
                          <a:gd name="T56" fmla="*/ 333 w 13633"/>
                          <a:gd name="T57" fmla="*/ 16997 h 17024"/>
                          <a:gd name="T58" fmla="*/ 333 w 13633"/>
                          <a:gd name="T59" fmla="*/ 16997 h 17024"/>
                          <a:gd name="T60" fmla="*/ 3575 w 13633"/>
                          <a:gd name="T61" fmla="*/ 16997 h 17024"/>
                          <a:gd name="T62" fmla="*/ 10058 w 13633"/>
                          <a:gd name="T63" fmla="*/ 16997 h 17024"/>
                          <a:gd name="T64" fmla="*/ 13419 w 13633"/>
                          <a:gd name="T65" fmla="*/ 16973 h 17024"/>
                          <a:gd name="T66" fmla="*/ 13582 w 13633"/>
                          <a:gd name="T67" fmla="*/ 16810 h 17024"/>
                          <a:gd name="T68" fmla="*/ 13606 w 13633"/>
                          <a:gd name="T69" fmla="*/ 16691 h 17024"/>
                          <a:gd name="T70" fmla="*/ 13606 w 13633"/>
                          <a:gd name="T71" fmla="*/ 16691 h 17024"/>
                          <a:gd name="T72" fmla="*/ 13606 w 13633"/>
                          <a:gd name="T73" fmla="*/ 12602 h 17024"/>
                          <a:gd name="T74" fmla="*/ 13606 w 13633"/>
                          <a:gd name="T75" fmla="*/ 4423 h 17024"/>
                          <a:gd name="T76" fmla="*/ 13582 w 13633"/>
                          <a:gd name="T77" fmla="*/ 214 h 17024"/>
                          <a:gd name="T78" fmla="*/ 13419 w 13633"/>
                          <a:gd name="T79" fmla="*/ 51 h 17024"/>
                          <a:gd name="T80" fmla="*/ 13300 w 13633"/>
                          <a:gd name="T81" fmla="*/ 27 h 17024"/>
                          <a:gd name="T82" fmla="*/ 13300 w 13633"/>
                          <a:gd name="T83" fmla="*/ 27 h 17024"/>
                          <a:gd name="T84" fmla="*/ 10058 w 13633"/>
                          <a:gd name="T85" fmla="*/ 27 h 17024"/>
                          <a:gd name="T86" fmla="*/ 3575 w 13633"/>
                          <a:gd name="T87" fmla="*/ 27 h 17024"/>
                          <a:gd name="T88" fmla="*/ 214 w 13633"/>
                          <a:gd name="T89" fmla="*/ 51 h 17024"/>
                          <a:gd name="T90" fmla="*/ 51 w 13633"/>
                          <a:gd name="T91" fmla="*/ 214 h 17024"/>
                          <a:gd name="T92" fmla="*/ 27 w 13633"/>
                          <a:gd name="T93" fmla="*/ 334 h 17024"/>
                          <a:gd name="T94" fmla="*/ 27 w 13633"/>
                          <a:gd name="T95" fmla="*/ 334 h 17024"/>
                          <a:gd name="T96" fmla="*/ 27 w 13633"/>
                          <a:gd name="T97" fmla="*/ 4423 h 17024"/>
                          <a:gd name="T98" fmla="*/ 27 w 13633"/>
                          <a:gd name="T99" fmla="*/ 12602 h 17024"/>
                          <a:gd name="T100" fmla="*/ 27 w 13633"/>
                          <a:gd name="T101" fmla="*/ 16691 h 17024"/>
                          <a:gd name="T102" fmla="*/ 27 w 13633"/>
                          <a:gd name="T103" fmla="*/ 16691 h 170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633" h="17024">
                            <a:moveTo>
                              <a:pt x="333" y="17024"/>
                            </a:moveTo>
                            <a:cubicBezTo>
                              <a:pt x="287" y="17024"/>
                              <a:pt x="243" y="17015"/>
                              <a:pt x="204" y="16998"/>
                            </a:cubicBezTo>
                            <a:cubicBezTo>
                              <a:pt x="164" y="16981"/>
                              <a:pt x="128" y="16957"/>
                              <a:pt x="98" y="16927"/>
                            </a:cubicBezTo>
                            <a:cubicBezTo>
                              <a:pt x="67" y="16896"/>
                              <a:pt x="43" y="16860"/>
                              <a:pt x="26" y="16821"/>
                            </a:cubicBezTo>
                            <a:cubicBezTo>
                              <a:pt x="9" y="16781"/>
                              <a:pt x="0" y="16737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2602"/>
                              <a:pt x="0" y="12602"/>
                              <a:pt x="0" y="12602"/>
                            </a:cubicBezTo>
                            <a:cubicBezTo>
                              <a:pt x="0" y="8512"/>
                              <a:pt x="0" y="8512"/>
                              <a:pt x="0" y="8512"/>
                            </a:cubicBezTo>
                            <a:cubicBezTo>
                              <a:pt x="0" y="4423"/>
                              <a:pt x="0" y="4423"/>
                              <a:pt x="0" y="4423"/>
                            </a:cubicBezTo>
                            <a:cubicBezTo>
                              <a:pt x="0" y="334"/>
                              <a:pt x="0" y="334"/>
                              <a:pt x="0" y="334"/>
                            </a:cubicBezTo>
                            <a:cubicBezTo>
                              <a:pt x="0" y="288"/>
                              <a:pt x="9" y="244"/>
                              <a:pt x="26" y="204"/>
                            </a:cubicBezTo>
                            <a:cubicBezTo>
                              <a:pt x="43" y="164"/>
                              <a:pt x="67" y="128"/>
                              <a:pt x="98" y="98"/>
                            </a:cubicBezTo>
                            <a:cubicBezTo>
                              <a:pt x="128" y="68"/>
                              <a:pt x="164" y="43"/>
                              <a:pt x="204" y="27"/>
                            </a:cubicBezTo>
                            <a:cubicBezTo>
                              <a:pt x="243" y="10"/>
                              <a:pt x="287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575" y="0"/>
                              <a:pt x="3575" y="0"/>
                              <a:pt x="3575" y="0"/>
                            </a:cubicBezTo>
                            <a:cubicBezTo>
                              <a:pt x="6816" y="0"/>
                              <a:pt x="6816" y="0"/>
                              <a:pt x="6816" y="0"/>
                            </a:cubicBezTo>
                            <a:cubicBezTo>
                              <a:pt x="10058" y="0"/>
                              <a:pt x="10058" y="0"/>
                              <a:pt x="10058" y="0"/>
                            </a:cubicBezTo>
                            <a:cubicBezTo>
                              <a:pt x="13300" y="0"/>
                              <a:pt x="13300" y="0"/>
                              <a:pt x="13300" y="0"/>
                            </a:cubicBezTo>
                            <a:cubicBezTo>
                              <a:pt x="13346" y="0"/>
                              <a:pt x="13389" y="10"/>
                              <a:pt x="13429" y="27"/>
                            </a:cubicBezTo>
                            <a:cubicBezTo>
                              <a:pt x="13469" y="43"/>
                              <a:pt x="13505" y="68"/>
                              <a:pt x="13535" y="98"/>
                            </a:cubicBezTo>
                            <a:cubicBezTo>
                              <a:pt x="13565" y="128"/>
                              <a:pt x="13590" y="164"/>
                              <a:pt x="13607" y="204"/>
                            </a:cubicBezTo>
                            <a:cubicBezTo>
                              <a:pt x="13624" y="244"/>
                              <a:pt x="13633" y="288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4423"/>
                              <a:pt x="13633" y="4423"/>
                              <a:pt x="13633" y="4423"/>
                            </a:cubicBezTo>
                            <a:cubicBezTo>
                              <a:pt x="13633" y="8512"/>
                              <a:pt x="13633" y="8512"/>
                              <a:pt x="13633" y="8512"/>
                            </a:cubicBezTo>
                            <a:cubicBezTo>
                              <a:pt x="13633" y="12602"/>
                              <a:pt x="13633" y="12602"/>
                              <a:pt x="13633" y="12602"/>
                            </a:cubicBezTo>
                            <a:cubicBezTo>
                              <a:pt x="13633" y="16691"/>
                              <a:pt x="13633" y="16691"/>
                              <a:pt x="13633" y="16691"/>
                            </a:cubicBezTo>
                            <a:cubicBezTo>
                              <a:pt x="13633" y="16737"/>
                              <a:pt x="13624" y="16781"/>
                              <a:pt x="13607" y="16821"/>
                            </a:cubicBezTo>
                            <a:cubicBezTo>
                              <a:pt x="13590" y="16860"/>
                              <a:pt x="13565" y="16896"/>
                              <a:pt x="13535" y="16927"/>
                            </a:cubicBezTo>
                            <a:cubicBezTo>
                              <a:pt x="13505" y="16957"/>
                              <a:pt x="13469" y="16981"/>
                              <a:pt x="13429" y="16998"/>
                            </a:cubicBezTo>
                            <a:cubicBezTo>
                              <a:pt x="13389" y="17015"/>
                              <a:pt x="13346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0058" y="17024"/>
                              <a:pt x="10058" y="17024"/>
                              <a:pt x="10058" y="17024"/>
                            </a:cubicBezTo>
                            <a:cubicBezTo>
                              <a:pt x="6816" y="17024"/>
                              <a:pt x="6816" y="17024"/>
                              <a:pt x="6816" y="17024"/>
                            </a:cubicBezTo>
                            <a:cubicBezTo>
                              <a:pt x="3575" y="17024"/>
                              <a:pt x="3575" y="17024"/>
                              <a:pt x="3575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lose/>
                            <a:moveTo>
                              <a:pt x="27" y="16691"/>
                            </a:moveTo>
                            <a:cubicBezTo>
                              <a:pt x="27" y="16733"/>
                              <a:pt x="35" y="16774"/>
                              <a:pt x="51" y="16810"/>
                            </a:cubicBezTo>
                            <a:cubicBezTo>
                              <a:pt x="66" y="16847"/>
                              <a:pt x="89" y="16880"/>
                              <a:pt x="117" y="16908"/>
                            </a:cubicBezTo>
                            <a:cubicBezTo>
                              <a:pt x="144" y="16935"/>
                              <a:pt x="177" y="16958"/>
                              <a:pt x="214" y="16973"/>
                            </a:cubicBezTo>
                            <a:cubicBezTo>
                              <a:pt x="251" y="16989"/>
                              <a:pt x="291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575" y="16997"/>
                              <a:pt x="3575" y="16997"/>
                              <a:pt x="3575" y="16997"/>
                            </a:cubicBezTo>
                            <a:cubicBezTo>
                              <a:pt x="6816" y="16997"/>
                              <a:pt x="6816" y="16997"/>
                              <a:pt x="6816" y="16997"/>
                            </a:cubicBezTo>
                            <a:cubicBezTo>
                              <a:pt x="10058" y="16997"/>
                              <a:pt x="10058" y="16997"/>
                              <a:pt x="10058" y="16997"/>
                            </a:cubicBezTo>
                            <a:cubicBezTo>
                              <a:pt x="13300" y="16997"/>
                              <a:pt x="13300" y="16997"/>
                              <a:pt x="13300" y="16997"/>
                            </a:cubicBezTo>
                            <a:cubicBezTo>
                              <a:pt x="13342" y="16997"/>
                              <a:pt x="13382" y="16989"/>
                              <a:pt x="13419" y="16973"/>
                            </a:cubicBezTo>
                            <a:cubicBezTo>
                              <a:pt x="13456" y="16958"/>
                              <a:pt x="13489" y="16935"/>
                              <a:pt x="13516" y="16908"/>
                            </a:cubicBezTo>
                            <a:cubicBezTo>
                              <a:pt x="13544" y="16880"/>
                              <a:pt x="13567" y="16847"/>
                              <a:pt x="13582" y="16810"/>
                            </a:cubicBezTo>
                            <a:cubicBezTo>
                              <a:pt x="13598" y="16774"/>
                              <a:pt x="13606" y="16733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2602"/>
                              <a:pt x="13606" y="12602"/>
                              <a:pt x="13606" y="12602"/>
                            </a:cubicBezTo>
                            <a:cubicBezTo>
                              <a:pt x="13606" y="8512"/>
                              <a:pt x="13606" y="8512"/>
                              <a:pt x="13606" y="8512"/>
                            </a:cubicBezTo>
                            <a:cubicBezTo>
                              <a:pt x="13606" y="4423"/>
                              <a:pt x="13606" y="4423"/>
                              <a:pt x="13606" y="4423"/>
                            </a:cubicBezTo>
                            <a:cubicBezTo>
                              <a:pt x="13606" y="334"/>
                              <a:pt x="13606" y="334"/>
                              <a:pt x="13606" y="334"/>
                            </a:cubicBezTo>
                            <a:cubicBezTo>
                              <a:pt x="13606" y="291"/>
                              <a:pt x="13598" y="251"/>
                              <a:pt x="13582" y="214"/>
                            </a:cubicBezTo>
                            <a:cubicBezTo>
                              <a:pt x="13567" y="178"/>
                              <a:pt x="13544" y="145"/>
                              <a:pt x="13516" y="117"/>
                            </a:cubicBezTo>
                            <a:cubicBezTo>
                              <a:pt x="13489" y="89"/>
                              <a:pt x="13456" y="67"/>
                              <a:pt x="13419" y="51"/>
                            </a:cubicBezTo>
                            <a:cubicBezTo>
                              <a:pt x="13382" y="36"/>
                              <a:pt x="13342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0058" y="27"/>
                              <a:pt x="10058" y="27"/>
                              <a:pt x="10058" y="27"/>
                            </a:cubicBezTo>
                            <a:cubicBezTo>
                              <a:pt x="6816" y="27"/>
                              <a:pt x="6816" y="27"/>
                              <a:pt x="6816" y="27"/>
                            </a:cubicBezTo>
                            <a:cubicBezTo>
                              <a:pt x="3575" y="27"/>
                              <a:pt x="3575" y="27"/>
                              <a:pt x="3575" y="27"/>
                            </a:cubicBezTo>
                            <a:cubicBezTo>
                              <a:pt x="333" y="27"/>
                              <a:pt x="333" y="27"/>
                              <a:pt x="333" y="27"/>
                            </a:cubicBezTo>
                            <a:cubicBezTo>
                              <a:pt x="291" y="27"/>
                              <a:pt x="251" y="36"/>
                              <a:pt x="214" y="51"/>
                            </a:cubicBezTo>
                            <a:cubicBezTo>
                              <a:pt x="177" y="67"/>
                              <a:pt x="144" y="89"/>
                              <a:pt x="117" y="117"/>
                            </a:cubicBezTo>
                            <a:cubicBezTo>
                              <a:pt x="89" y="145"/>
                              <a:pt x="66" y="178"/>
                              <a:pt x="51" y="214"/>
                            </a:cubicBezTo>
                            <a:cubicBezTo>
                              <a:pt x="35" y="251"/>
                              <a:pt x="27" y="291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4423"/>
                              <a:pt x="27" y="4423"/>
                              <a:pt x="27" y="4423"/>
                            </a:cubicBezTo>
                            <a:cubicBezTo>
                              <a:pt x="27" y="8512"/>
                              <a:pt x="27" y="8512"/>
                              <a:pt x="27" y="8512"/>
                            </a:cubicBezTo>
                            <a:cubicBezTo>
                              <a:pt x="27" y="12602"/>
                              <a:pt x="27" y="12602"/>
                              <a:pt x="27" y="12602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26005C" id="Freeform 4" o:spid="_x0000_s1026" style="position:absolute;margin-left:-7.5pt;margin-top:69pt;width:511.15pt;height:71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3633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" path="m333,17024v-46,,-90,-9,-129,-26c164,16981,128,16957,98,16927v-31,-31,-55,-67,-72,-106c9,16781,,16737,,16691v,,,,,c,16691,,16691,,16691v,,,,,c,16691,,16691,,16691,,12602,,12602,,12602,,8512,,8512,,8512,,4423,,4423,,4423,,334,,334,,334,,288,9,244,26,204,43,164,67,128,98,98,128,68,164,43,204,27,243,10,287,,333,v,,,,,c333,,333,,333,v,,,,,c333,,333,,333,,3575,,3575,,3575,,6816,,6816,,6816,v3242,,3242,,3242,c13300,,13300,,13300,v46,,89,10,129,27c13469,43,13505,68,13535,98v30,30,55,66,72,106c13624,244,13633,288,13633,334v,,,,,c13633,334,13633,334,13633,334v,,,,,c13633,334,13633,334,13633,334v,4089,,4089,,4089c13633,8512,13633,8512,13633,8512v,4090,,4090,,4090c13633,16691,13633,16691,13633,16691v,46,-9,90,-26,130c13590,16860,13565,16896,13535,16927v-30,30,-66,54,-106,71c13389,17015,13346,17024,13300,17024v,,,,,c13300,17024,13300,17024,13300,17024v,,,,,c13300,17024,13300,17024,13300,17024v-3242,,-3242,,-3242,c6816,17024,6816,17024,6816,17024v-3241,,-3241,,-3241,c333,17024,333,17024,333,17024v,,,,,c333,17024,333,17024,333,17024v,,,,,xm27,16691v,42,8,83,24,119c66,16847,89,16880,117,16908v27,27,60,50,97,65c251,16989,291,16997,333,16997v,,,,,c333,16997,333,16997,333,16997v,,,,,c333,16997,333,16997,333,16997v3242,,3242,,3242,c6816,16997,6816,16997,6816,16997v3242,,3242,,3242,c13300,16997,13300,16997,13300,16997v42,,82,-8,119,-24c13456,16958,13489,16935,13516,16908v28,-28,51,-61,66,-98c13598,16774,13606,16733,13606,16691v,,,,,c13606,16691,13606,16691,13606,16691v,,,,,c13606,16691,13606,16691,13606,16691v,-4089,,-4089,,-4089c13606,8512,13606,8512,13606,8512v,-4089,,-4089,,-4089c13606,334,13606,334,13606,334v,-43,-8,-83,-24,-120c13567,178,13544,145,13516,117v-27,-28,-60,-50,-97,-66c13382,36,13342,27,13300,27v,,,,,c13300,27,13300,27,13300,27v,,,,,c13300,27,13300,27,13300,27v-3242,,-3242,,-3242,c6816,27,6816,27,6816,27v-3241,,-3241,,-3241,c333,27,333,27,333,27v-42,,-82,9,-119,24c177,67,144,89,117,117,89,145,66,178,51,214,35,251,27,291,27,334v,,,,,c27,334,27,334,27,334v,,,,,c27,334,27,334,27,334v,4089,,4089,,4089c27,8512,27,8512,27,8512v,4090,,4090,,4090c27,16691,27,16691,27,16691v,,,,,c27,16691,27,16691,27,16691v,,,,,xe" fillcolor="black" stroked="f">
              <v:path arrowok="t" o:connecttype="custom" o:connectlocs="97138,9006399;12380,8912615;0,8843735;0,8843735;0,6677176;0,2343529;12380,108090;97138,14306;158564,0;158564,0;1702302,0;4789303,0;6394467,14306;6479225,108090;6491605,176970;6491605,176970;6491605,2343529;6491605,6677176;6479225,8912615;6394467,9006399;6333041,9020175;6333041,9020175;4789303,9020175;1702302,9020175;158564,9020175;158564,9020175;24285,8906787;101900,8993153;158564,9005869;158564,9005869;1702302,9005869;4789303,9005869;6389705,8993153;6467320,8906787;6478748,8843735;6478748,8843735;6478748,6677176;6478748,2343529;6467320,113388;6389705,27022;6333041,14306;6333041,14306;4789303,14306;1702302,14306;101900,27022;24285,113388;12857,176970;12857,176970;12857,2343529;12857,6677176;12857,8843735;12857,88437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96CD60" wp14:editId="296EC239">
              <wp:simplePos x="0" y="0"/>
              <wp:positionH relativeFrom="column">
                <wp:posOffset>3883809</wp:posOffset>
              </wp:positionH>
              <wp:positionV relativeFrom="paragraph">
                <wp:posOffset>474227</wp:posOffset>
              </wp:positionV>
              <wp:extent cx="2416514" cy="297372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514" cy="297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7B381" w14:textId="05131E9A" w:rsidR="00841473" w:rsidRPr="002E5317" w:rsidRDefault="00841473" w:rsidP="005D2FDB">
                          <w:pPr>
                            <w:tabs>
                              <w:tab w:val="center" w:pos="851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</w:pPr>
                          <w:r w:rsidRPr="002E5317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REFERENCE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 :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96CD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5.8pt;margin-top:37.35pt;width:190.3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" filled="f" stroked="f">
              <v:textbox>
                <w:txbxContent>
                  <w:p w14:paraId="0077B381" w14:textId="05131E9A" w:rsidR="00841473" w:rsidRPr="002E5317" w:rsidRDefault="00841473" w:rsidP="005D2FDB">
                    <w:pPr>
                      <w:tabs>
                        <w:tab w:val="center" w:pos="851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</w:pPr>
                    <w:r w:rsidRPr="002E5317">
                      <w:rPr>
                        <w:b/>
                        <w:noProof/>
                        <w:sz w:val="20"/>
                        <w:szCs w:val="20"/>
                      </w:rPr>
                      <w:t>REFERENCE</w:t>
                    </w:r>
                    <w:r>
                      <w:rPr>
                        <w:noProof/>
                        <w:sz w:val="20"/>
                        <w:szCs w:val="20"/>
                      </w:rPr>
                      <w:t xml:space="preserve"> 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FA5312" wp14:editId="6F7C19FE">
              <wp:simplePos x="0" y="0"/>
              <wp:positionH relativeFrom="column">
                <wp:posOffset>3820012</wp:posOffset>
              </wp:positionH>
              <wp:positionV relativeFrom="paragraph">
                <wp:posOffset>80822</wp:posOffset>
              </wp:positionV>
              <wp:extent cx="2700670" cy="39340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0670" cy="39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1F83E" w14:textId="04180D32" w:rsidR="006D1986" w:rsidRPr="002E5317" w:rsidRDefault="006D198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 xml:space="preserve">EDMS NO.            </w:t>
                          </w:r>
                          <w:r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  <w:t xml:space="preserve">REV.             </w:t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>VALIDITY</w:t>
                          </w:r>
                        </w:p>
                        <w:p w14:paraId="180D051B" w14:textId="7A961FE4" w:rsidR="006D1986" w:rsidRPr="002E5317" w:rsidRDefault="00AE0D76" w:rsidP="00ED0451">
                          <w:pPr>
                            <w:tabs>
                              <w:tab w:val="center" w:pos="709"/>
                              <w:tab w:val="center" w:pos="1843"/>
                              <w:tab w:val="center" w:pos="2977"/>
                            </w:tabs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</w:r>
                          <w:r w:rsidR="00ED0451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ab/>
                          </w:r>
                          <w:r w:rsidR="009C6B57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1.</w:t>
                          </w:r>
                          <w:r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0</w:t>
                          </w:r>
                          <w:r w:rsidR="006D1986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 xml:space="preserve"> </w:t>
                          </w:r>
                          <w:r w:rsidR="00ED0451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DRAFT</w:t>
                          </w:r>
                        </w:p>
                        <w:p w14:paraId="46899CD6" w14:textId="77777777" w:rsidR="006D1986" w:rsidRPr="002E5317" w:rsidRDefault="006D198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A53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0.8pt;margin-top:6.35pt;width:212.6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" filled="f" stroked="f">
              <v:textbox>
                <w:txbxContent>
                  <w:p w14:paraId="0031F83E" w14:textId="04180D32" w:rsidR="006D1986" w:rsidRPr="002E5317" w:rsidRDefault="006D198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</w:pPr>
                    <w:r>
                      <w:tab/>
                    </w:r>
                    <w:r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 xml:space="preserve">EDMS NO.            </w:t>
                    </w:r>
                    <w:r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  <w:t xml:space="preserve">REV.             </w:t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>VALIDITY</w:t>
                    </w:r>
                  </w:p>
                  <w:p w14:paraId="180D051B" w14:textId="7A961FE4" w:rsidR="006D1986" w:rsidRPr="002E5317" w:rsidRDefault="00AE0D76" w:rsidP="00ED0451">
                    <w:pPr>
                      <w:tabs>
                        <w:tab w:val="center" w:pos="709"/>
                        <w:tab w:val="center" w:pos="1843"/>
                        <w:tab w:val="center" w:pos="2977"/>
                      </w:tabs>
                      <w:rPr>
                        <w:b/>
                        <w:noProof/>
                        <w:sz w:val="20"/>
                        <w:szCs w:val="20"/>
                      </w:rPr>
                    </w:pPr>
                    <w:r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</w:r>
                    <w:r w:rsidR="00ED0451">
                      <w:rPr>
                        <w:b/>
                        <w:noProof/>
                        <w:sz w:val="20"/>
                        <w:szCs w:val="20"/>
                      </w:rPr>
                      <w:tab/>
                    </w:r>
                    <w:r w:rsidR="009C6B57">
                      <w:rPr>
                        <w:b/>
                        <w:noProof/>
                        <w:sz w:val="20"/>
                        <w:szCs w:val="20"/>
                      </w:rPr>
                      <w:t>1.</w:t>
                    </w:r>
                    <w:r>
                      <w:rPr>
                        <w:b/>
                        <w:noProof/>
                        <w:sz w:val="20"/>
                        <w:szCs w:val="20"/>
                      </w:rPr>
                      <w:t>0</w:t>
                    </w:r>
                    <w:r w:rsidR="006D1986">
                      <w:rPr>
                        <w:b/>
                        <w:noProof/>
                        <w:sz w:val="20"/>
                        <w:szCs w:val="20"/>
                      </w:rPr>
                      <w:t xml:space="preserve"> </w:t>
                    </w:r>
                    <w:r w:rsidR="00ED0451">
                      <w:rPr>
                        <w:b/>
                        <w:noProof/>
                        <w:sz w:val="20"/>
                        <w:szCs w:val="20"/>
                      </w:rPr>
                      <w:tab/>
                    </w:r>
                    <w:r>
                      <w:rPr>
                        <w:b/>
                        <w:noProof/>
                        <w:sz w:val="20"/>
                        <w:szCs w:val="20"/>
                      </w:rPr>
                      <w:t>DRAFT</w:t>
                    </w:r>
                  </w:p>
                  <w:p w14:paraId="46899CD6" w14:textId="77777777" w:rsidR="006D1986" w:rsidRPr="002E5317" w:rsidRDefault="006D198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A980F2" wp14:editId="45DF6286">
              <wp:simplePos x="0" y="0"/>
              <wp:positionH relativeFrom="column">
                <wp:posOffset>3818890</wp:posOffset>
              </wp:positionH>
              <wp:positionV relativeFrom="paragraph">
                <wp:posOffset>80645</wp:posOffset>
              </wp:positionV>
              <wp:extent cx="2480310" cy="384810"/>
              <wp:effectExtent l="0" t="0" r="0" b="0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80310" cy="384810"/>
                      </a:xfrm>
                      <a:custGeom>
                        <a:avLst/>
                        <a:gdLst>
                          <a:gd name="T0" fmla="*/ 3308 w 4562"/>
                          <a:gd name="T1" fmla="*/ 0 h 631"/>
                          <a:gd name="T2" fmla="*/ 1254 w 4562"/>
                          <a:gd name="T3" fmla="*/ 0 h 631"/>
                          <a:gd name="T4" fmla="*/ 139 w 4562"/>
                          <a:gd name="T5" fmla="*/ 18 h 631"/>
                          <a:gd name="T6" fmla="*/ 18 w 4562"/>
                          <a:gd name="T7" fmla="*/ 138 h 631"/>
                          <a:gd name="T8" fmla="*/ 0 w 4562"/>
                          <a:gd name="T9" fmla="*/ 271 h 631"/>
                          <a:gd name="T10" fmla="*/ 0 w 4562"/>
                          <a:gd name="T11" fmla="*/ 360 h 631"/>
                          <a:gd name="T12" fmla="*/ 18 w 4562"/>
                          <a:gd name="T13" fmla="*/ 493 h 631"/>
                          <a:gd name="T14" fmla="*/ 139 w 4562"/>
                          <a:gd name="T15" fmla="*/ 613 h 631"/>
                          <a:gd name="T16" fmla="*/ 1254 w 4562"/>
                          <a:gd name="T17" fmla="*/ 631 h 631"/>
                          <a:gd name="T18" fmla="*/ 3308 w 4562"/>
                          <a:gd name="T19" fmla="*/ 631 h 631"/>
                          <a:gd name="T20" fmla="*/ 4424 w 4562"/>
                          <a:gd name="T21" fmla="*/ 613 h 631"/>
                          <a:gd name="T22" fmla="*/ 4544 w 4562"/>
                          <a:gd name="T23" fmla="*/ 493 h 631"/>
                          <a:gd name="T24" fmla="*/ 4562 w 4562"/>
                          <a:gd name="T25" fmla="*/ 360 h 631"/>
                          <a:gd name="T26" fmla="*/ 4562 w 4562"/>
                          <a:gd name="T27" fmla="*/ 271 h 631"/>
                          <a:gd name="T28" fmla="*/ 4544 w 4562"/>
                          <a:gd name="T29" fmla="*/ 138 h 631"/>
                          <a:gd name="T30" fmla="*/ 4424 w 4562"/>
                          <a:gd name="T31" fmla="*/ 18 h 631"/>
                          <a:gd name="T32" fmla="*/ 4535 w 4562"/>
                          <a:gd name="T33" fmla="*/ 405 h 631"/>
                          <a:gd name="T34" fmla="*/ 4477 w 4562"/>
                          <a:gd name="T35" fmla="*/ 546 h 631"/>
                          <a:gd name="T36" fmla="*/ 4336 w 4562"/>
                          <a:gd name="T37" fmla="*/ 604 h 631"/>
                          <a:gd name="T38" fmla="*/ 2281 w 4562"/>
                          <a:gd name="T39" fmla="*/ 604 h 631"/>
                          <a:gd name="T40" fmla="*/ 227 w 4562"/>
                          <a:gd name="T41" fmla="*/ 604 h 631"/>
                          <a:gd name="T42" fmla="*/ 86 w 4562"/>
                          <a:gd name="T43" fmla="*/ 546 h 631"/>
                          <a:gd name="T44" fmla="*/ 27 w 4562"/>
                          <a:gd name="T45" fmla="*/ 405 h 631"/>
                          <a:gd name="T46" fmla="*/ 27 w 4562"/>
                          <a:gd name="T47" fmla="*/ 316 h 631"/>
                          <a:gd name="T48" fmla="*/ 27 w 4562"/>
                          <a:gd name="T49" fmla="*/ 227 h 631"/>
                          <a:gd name="T50" fmla="*/ 86 w 4562"/>
                          <a:gd name="T51" fmla="*/ 85 h 631"/>
                          <a:gd name="T52" fmla="*/ 227 w 4562"/>
                          <a:gd name="T53" fmla="*/ 27 h 631"/>
                          <a:gd name="T54" fmla="*/ 2281 w 4562"/>
                          <a:gd name="T55" fmla="*/ 27 h 631"/>
                          <a:gd name="T56" fmla="*/ 4336 w 4562"/>
                          <a:gd name="T57" fmla="*/ 27 h 631"/>
                          <a:gd name="T58" fmla="*/ 4477 w 4562"/>
                          <a:gd name="T59" fmla="*/ 85 h 631"/>
                          <a:gd name="T60" fmla="*/ 4535 w 4562"/>
                          <a:gd name="T61" fmla="*/ 227 h 631"/>
                          <a:gd name="T62" fmla="*/ 4535 w 4562"/>
                          <a:gd name="T63" fmla="*/ 316 h 631"/>
                          <a:gd name="T64" fmla="*/ 4535 w 4562"/>
                          <a:gd name="T65" fmla="*/ 405 h 631"/>
                          <a:gd name="T66" fmla="*/ 2782 w 4562"/>
                          <a:gd name="T67" fmla="*/ 567 h 631"/>
                          <a:gd name="T68" fmla="*/ 2789 w 4562"/>
                          <a:gd name="T69" fmla="*/ 567 h 631"/>
                          <a:gd name="T70" fmla="*/ 2792 w 4562"/>
                          <a:gd name="T71" fmla="*/ 441 h 631"/>
                          <a:gd name="T72" fmla="*/ 2792 w 4562"/>
                          <a:gd name="T73" fmla="*/ 190 h 631"/>
                          <a:gd name="T74" fmla="*/ 2789 w 4562"/>
                          <a:gd name="T75" fmla="*/ 64 h 631"/>
                          <a:gd name="T76" fmla="*/ 2782 w 4562"/>
                          <a:gd name="T77" fmla="*/ 64 h 631"/>
                          <a:gd name="T78" fmla="*/ 2779 w 4562"/>
                          <a:gd name="T79" fmla="*/ 190 h 631"/>
                          <a:gd name="T80" fmla="*/ 2779 w 4562"/>
                          <a:gd name="T81" fmla="*/ 441 h 631"/>
                          <a:gd name="T82" fmla="*/ 1771 w 4562"/>
                          <a:gd name="T83" fmla="*/ 567 h 631"/>
                          <a:gd name="T84" fmla="*/ 1777 w 4562"/>
                          <a:gd name="T85" fmla="*/ 567 h 631"/>
                          <a:gd name="T86" fmla="*/ 1784 w 4562"/>
                          <a:gd name="T87" fmla="*/ 567 h 631"/>
                          <a:gd name="T88" fmla="*/ 1784 w 4562"/>
                          <a:gd name="T89" fmla="*/ 316 h 631"/>
                          <a:gd name="T90" fmla="*/ 1784 w 4562"/>
                          <a:gd name="T91" fmla="*/ 64 h 631"/>
                          <a:gd name="T92" fmla="*/ 1777 w 4562"/>
                          <a:gd name="T93" fmla="*/ 64 h 631"/>
                          <a:gd name="T94" fmla="*/ 1771 w 4562"/>
                          <a:gd name="T95" fmla="*/ 64 h 631"/>
                          <a:gd name="T96" fmla="*/ 1771 w 4562"/>
                          <a:gd name="T97" fmla="*/ 316 h 631"/>
                          <a:gd name="T98" fmla="*/ 1771 w 4562"/>
                          <a:gd name="T99" fmla="*/ 567 h 6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562" h="631">
                            <a:moveTo>
                              <a:pt x="4336" y="0"/>
                            </a:moveTo>
                            <a:cubicBezTo>
                              <a:pt x="3308" y="0"/>
                              <a:pt x="3308" y="0"/>
                              <a:pt x="3308" y="0"/>
                            </a:cubicBezTo>
                            <a:cubicBezTo>
                              <a:pt x="2281" y="0"/>
                              <a:pt x="2281" y="0"/>
                              <a:pt x="2281" y="0"/>
                            </a:cubicBezTo>
                            <a:cubicBezTo>
                              <a:pt x="1254" y="0"/>
                              <a:pt x="1254" y="0"/>
                              <a:pt x="1254" y="0"/>
                            </a:cubicBezTo>
                            <a:cubicBezTo>
                              <a:pt x="227" y="0"/>
                              <a:pt x="227" y="0"/>
                              <a:pt x="227" y="0"/>
                            </a:cubicBezTo>
                            <a:cubicBezTo>
                              <a:pt x="196" y="0"/>
                              <a:pt x="166" y="6"/>
                              <a:pt x="139" y="18"/>
                            </a:cubicBezTo>
                            <a:cubicBezTo>
                              <a:pt x="112" y="29"/>
                              <a:pt x="87" y="46"/>
                              <a:pt x="67" y="66"/>
                            </a:cubicBezTo>
                            <a:cubicBezTo>
                              <a:pt x="46" y="87"/>
                              <a:pt x="30" y="111"/>
                              <a:pt x="18" y="138"/>
                            </a:cubicBezTo>
                            <a:cubicBezTo>
                              <a:pt x="7" y="165"/>
                              <a:pt x="0" y="195"/>
                              <a:pt x="0" y="227"/>
                            </a:cubicBezTo>
                            <a:cubicBezTo>
                              <a:pt x="0" y="271"/>
                              <a:pt x="0" y="271"/>
                              <a:pt x="0" y="271"/>
                            </a:cubicBezTo>
                            <a:cubicBezTo>
                              <a:pt x="0" y="316"/>
                              <a:pt x="0" y="316"/>
                              <a:pt x="0" y="316"/>
                            </a:cubicBezTo>
                            <a:cubicBezTo>
                              <a:pt x="0" y="360"/>
                              <a:pt x="0" y="360"/>
                              <a:pt x="0" y="360"/>
                            </a:cubicBezTo>
                            <a:cubicBezTo>
                              <a:pt x="0" y="405"/>
                              <a:pt x="0" y="405"/>
                              <a:pt x="0" y="405"/>
                            </a:cubicBezTo>
                            <a:cubicBezTo>
                              <a:pt x="0" y="436"/>
                              <a:pt x="7" y="466"/>
                              <a:pt x="18" y="493"/>
                            </a:cubicBezTo>
                            <a:cubicBezTo>
                              <a:pt x="30" y="520"/>
                              <a:pt x="46" y="544"/>
                              <a:pt x="67" y="565"/>
                            </a:cubicBezTo>
                            <a:cubicBezTo>
                              <a:pt x="87" y="585"/>
                              <a:pt x="112" y="602"/>
                              <a:pt x="139" y="613"/>
                            </a:cubicBezTo>
                            <a:cubicBezTo>
                              <a:pt x="166" y="625"/>
                              <a:pt x="196" y="631"/>
                              <a:pt x="227" y="631"/>
                            </a:cubicBezTo>
                            <a:cubicBezTo>
                              <a:pt x="1254" y="631"/>
                              <a:pt x="1254" y="631"/>
                              <a:pt x="1254" y="631"/>
                            </a:cubicBezTo>
                            <a:cubicBezTo>
                              <a:pt x="2281" y="631"/>
                              <a:pt x="2281" y="631"/>
                              <a:pt x="2281" y="631"/>
                            </a:cubicBezTo>
                            <a:cubicBezTo>
                              <a:pt x="3308" y="631"/>
                              <a:pt x="3308" y="631"/>
                              <a:pt x="3308" y="631"/>
                            </a:cubicBezTo>
                            <a:cubicBezTo>
                              <a:pt x="4336" y="631"/>
                              <a:pt x="4336" y="631"/>
                              <a:pt x="4336" y="631"/>
                            </a:cubicBezTo>
                            <a:cubicBezTo>
                              <a:pt x="4367" y="631"/>
                              <a:pt x="4397" y="625"/>
                              <a:pt x="4424" y="613"/>
                            </a:cubicBezTo>
                            <a:cubicBezTo>
                              <a:pt x="4451" y="602"/>
                              <a:pt x="4475" y="585"/>
                              <a:pt x="4496" y="565"/>
                            </a:cubicBezTo>
                            <a:cubicBezTo>
                              <a:pt x="4516" y="544"/>
                              <a:pt x="4533" y="520"/>
                              <a:pt x="4544" y="493"/>
                            </a:cubicBezTo>
                            <a:cubicBezTo>
                              <a:pt x="4556" y="466"/>
                              <a:pt x="4562" y="436"/>
                              <a:pt x="4562" y="405"/>
                            </a:cubicBezTo>
                            <a:cubicBezTo>
                              <a:pt x="4562" y="360"/>
                              <a:pt x="4562" y="360"/>
                              <a:pt x="4562" y="360"/>
                            </a:cubicBezTo>
                            <a:cubicBezTo>
                              <a:pt x="4562" y="316"/>
                              <a:pt x="4562" y="316"/>
                              <a:pt x="4562" y="316"/>
                            </a:cubicBezTo>
                            <a:cubicBezTo>
                              <a:pt x="4562" y="271"/>
                              <a:pt x="4562" y="271"/>
                              <a:pt x="4562" y="271"/>
                            </a:cubicBezTo>
                            <a:cubicBezTo>
                              <a:pt x="4562" y="227"/>
                              <a:pt x="4562" y="227"/>
                              <a:pt x="4562" y="227"/>
                            </a:cubicBezTo>
                            <a:cubicBezTo>
                              <a:pt x="4562" y="195"/>
                              <a:pt x="4556" y="165"/>
                              <a:pt x="4544" y="138"/>
                            </a:cubicBezTo>
                            <a:cubicBezTo>
                              <a:pt x="4533" y="111"/>
                              <a:pt x="4516" y="87"/>
                              <a:pt x="4496" y="66"/>
                            </a:cubicBezTo>
                            <a:cubicBezTo>
                              <a:pt x="4475" y="46"/>
                              <a:pt x="4451" y="29"/>
                              <a:pt x="4424" y="18"/>
                            </a:cubicBezTo>
                            <a:cubicBezTo>
                              <a:pt x="4397" y="6"/>
                              <a:pt x="4367" y="0"/>
                              <a:pt x="4336" y="0"/>
                            </a:cubicBezTo>
                            <a:close/>
                            <a:moveTo>
                              <a:pt x="4535" y="405"/>
                            </a:moveTo>
                            <a:cubicBezTo>
                              <a:pt x="4535" y="432"/>
                              <a:pt x="4530" y="458"/>
                              <a:pt x="4520" y="482"/>
                            </a:cubicBezTo>
                            <a:cubicBezTo>
                              <a:pt x="4510" y="506"/>
                              <a:pt x="4495" y="528"/>
                              <a:pt x="4477" y="546"/>
                            </a:cubicBezTo>
                            <a:cubicBezTo>
                              <a:pt x="4459" y="564"/>
                              <a:pt x="4437" y="578"/>
                              <a:pt x="4413" y="589"/>
                            </a:cubicBezTo>
                            <a:cubicBezTo>
                              <a:pt x="4389" y="599"/>
                              <a:pt x="4363" y="604"/>
                              <a:pt x="4336" y="604"/>
                            </a:cubicBezTo>
                            <a:cubicBezTo>
                              <a:pt x="3308" y="604"/>
                              <a:pt x="3308" y="604"/>
                              <a:pt x="3308" y="604"/>
                            </a:cubicBezTo>
                            <a:cubicBezTo>
                              <a:pt x="2281" y="604"/>
                              <a:pt x="2281" y="604"/>
                              <a:pt x="2281" y="604"/>
                            </a:cubicBezTo>
                            <a:cubicBezTo>
                              <a:pt x="1254" y="604"/>
                              <a:pt x="1254" y="604"/>
                              <a:pt x="1254" y="604"/>
                            </a:cubicBezTo>
                            <a:cubicBezTo>
                              <a:pt x="227" y="604"/>
                              <a:pt x="227" y="604"/>
                              <a:pt x="227" y="604"/>
                            </a:cubicBezTo>
                            <a:cubicBezTo>
                              <a:pt x="200" y="604"/>
                              <a:pt x="173" y="599"/>
                              <a:pt x="149" y="589"/>
                            </a:cubicBezTo>
                            <a:cubicBezTo>
                              <a:pt x="125" y="578"/>
                              <a:pt x="104" y="564"/>
                              <a:pt x="86" y="546"/>
                            </a:cubicBezTo>
                            <a:cubicBezTo>
                              <a:pt x="68" y="528"/>
                              <a:pt x="53" y="506"/>
                              <a:pt x="43" y="482"/>
                            </a:cubicBezTo>
                            <a:cubicBezTo>
                              <a:pt x="33" y="458"/>
                              <a:pt x="27" y="432"/>
                              <a:pt x="27" y="405"/>
                            </a:cubicBezTo>
                            <a:cubicBezTo>
                              <a:pt x="27" y="360"/>
                              <a:pt x="27" y="360"/>
                              <a:pt x="27" y="360"/>
                            </a:cubicBezTo>
                            <a:cubicBezTo>
                              <a:pt x="27" y="316"/>
                              <a:pt x="27" y="316"/>
                              <a:pt x="27" y="316"/>
                            </a:cubicBezTo>
                            <a:cubicBezTo>
                              <a:pt x="27" y="271"/>
                              <a:pt x="27" y="271"/>
                              <a:pt x="27" y="271"/>
                            </a:cubicBezTo>
                            <a:cubicBezTo>
                              <a:pt x="27" y="227"/>
                              <a:pt x="27" y="227"/>
                              <a:pt x="27" y="227"/>
                            </a:cubicBezTo>
                            <a:cubicBezTo>
                              <a:pt x="27" y="199"/>
                              <a:pt x="33" y="173"/>
                              <a:pt x="43" y="149"/>
                            </a:cubicBezTo>
                            <a:cubicBezTo>
                              <a:pt x="53" y="125"/>
                              <a:pt x="68" y="103"/>
                              <a:pt x="86" y="85"/>
                            </a:cubicBezTo>
                            <a:cubicBezTo>
                              <a:pt x="104" y="67"/>
                              <a:pt x="125" y="53"/>
                              <a:pt x="149" y="43"/>
                            </a:cubicBezTo>
                            <a:cubicBezTo>
                              <a:pt x="173" y="32"/>
                              <a:pt x="200" y="27"/>
                              <a:pt x="227" y="27"/>
                            </a:cubicBezTo>
                            <a:cubicBezTo>
                              <a:pt x="1254" y="27"/>
                              <a:pt x="1254" y="27"/>
                              <a:pt x="1254" y="27"/>
                            </a:cubicBezTo>
                            <a:cubicBezTo>
                              <a:pt x="2281" y="27"/>
                              <a:pt x="2281" y="27"/>
                              <a:pt x="2281" y="27"/>
                            </a:cubicBezTo>
                            <a:cubicBezTo>
                              <a:pt x="3308" y="27"/>
                              <a:pt x="3308" y="27"/>
                              <a:pt x="3308" y="27"/>
                            </a:cubicBezTo>
                            <a:cubicBezTo>
                              <a:pt x="4336" y="27"/>
                              <a:pt x="4336" y="27"/>
                              <a:pt x="4336" y="27"/>
                            </a:cubicBezTo>
                            <a:cubicBezTo>
                              <a:pt x="4363" y="27"/>
                              <a:pt x="4389" y="32"/>
                              <a:pt x="4413" y="43"/>
                            </a:cubicBezTo>
                            <a:cubicBezTo>
                              <a:pt x="4437" y="53"/>
                              <a:pt x="4459" y="67"/>
                              <a:pt x="4477" y="85"/>
                            </a:cubicBezTo>
                            <a:cubicBezTo>
                              <a:pt x="4495" y="103"/>
                              <a:pt x="4510" y="125"/>
                              <a:pt x="4520" y="149"/>
                            </a:cubicBezTo>
                            <a:cubicBezTo>
                              <a:pt x="4530" y="173"/>
                              <a:pt x="4535" y="199"/>
                              <a:pt x="4535" y="227"/>
                            </a:cubicBezTo>
                            <a:cubicBezTo>
                              <a:pt x="4535" y="271"/>
                              <a:pt x="4535" y="271"/>
                              <a:pt x="4535" y="271"/>
                            </a:cubicBezTo>
                            <a:cubicBezTo>
                              <a:pt x="4535" y="316"/>
                              <a:pt x="4535" y="316"/>
                              <a:pt x="4535" y="316"/>
                            </a:cubicBezTo>
                            <a:cubicBezTo>
                              <a:pt x="4535" y="360"/>
                              <a:pt x="4535" y="360"/>
                              <a:pt x="4535" y="360"/>
                            </a:cubicBezTo>
                            <a:lnTo>
                              <a:pt x="4535" y="405"/>
                            </a:lnTo>
                            <a:close/>
                            <a:moveTo>
                              <a:pt x="2779" y="567"/>
                            </a:moveTo>
                            <a:cubicBezTo>
                              <a:pt x="2782" y="567"/>
                              <a:pt x="2782" y="567"/>
                              <a:pt x="2782" y="567"/>
                            </a:cubicBezTo>
                            <a:cubicBezTo>
                              <a:pt x="2785" y="567"/>
                              <a:pt x="2785" y="567"/>
                              <a:pt x="2785" y="567"/>
                            </a:cubicBezTo>
                            <a:cubicBezTo>
                              <a:pt x="2789" y="567"/>
                              <a:pt x="2789" y="567"/>
                              <a:pt x="2789" y="567"/>
                            </a:cubicBezTo>
                            <a:cubicBezTo>
                              <a:pt x="2792" y="567"/>
                              <a:pt x="2792" y="567"/>
                              <a:pt x="2792" y="567"/>
                            </a:cubicBezTo>
                            <a:cubicBezTo>
                              <a:pt x="2792" y="441"/>
                              <a:pt x="2792" y="441"/>
                              <a:pt x="2792" y="441"/>
                            </a:cubicBezTo>
                            <a:cubicBezTo>
                              <a:pt x="2792" y="316"/>
                              <a:pt x="2792" y="316"/>
                              <a:pt x="2792" y="316"/>
                            </a:cubicBezTo>
                            <a:cubicBezTo>
                              <a:pt x="2792" y="190"/>
                              <a:pt x="2792" y="190"/>
                              <a:pt x="2792" y="190"/>
                            </a:cubicBezTo>
                            <a:cubicBezTo>
                              <a:pt x="2792" y="64"/>
                              <a:pt x="2792" y="64"/>
                              <a:pt x="2792" y="64"/>
                            </a:cubicBezTo>
                            <a:cubicBezTo>
                              <a:pt x="2789" y="64"/>
                              <a:pt x="2789" y="64"/>
                              <a:pt x="2789" y="64"/>
                            </a:cubicBezTo>
                            <a:cubicBezTo>
                              <a:pt x="2785" y="64"/>
                              <a:pt x="2785" y="64"/>
                              <a:pt x="2785" y="64"/>
                            </a:cubicBezTo>
                            <a:cubicBezTo>
                              <a:pt x="2782" y="64"/>
                              <a:pt x="2782" y="64"/>
                              <a:pt x="2782" y="64"/>
                            </a:cubicBezTo>
                            <a:cubicBezTo>
                              <a:pt x="2779" y="64"/>
                              <a:pt x="2779" y="64"/>
                              <a:pt x="2779" y="64"/>
                            </a:cubicBezTo>
                            <a:cubicBezTo>
                              <a:pt x="2779" y="190"/>
                              <a:pt x="2779" y="190"/>
                              <a:pt x="2779" y="190"/>
                            </a:cubicBezTo>
                            <a:cubicBezTo>
                              <a:pt x="2779" y="316"/>
                              <a:pt x="2779" y="316"/>
                              <a:pt x="2779" y="316"/>
                            </a:cubicBezTo>
                            <a:cubicBezTo>
                              <a:pt x="2779" y="441"/>
                              <a:pt x="2779" y="441"/>
                              <a:pt x="2779" y="441"/>
                            </a:cubicBezTo>
                            <a:lnTo>
                              <a:pt x="2779" y="567"/>
                            </a:lnTo>
                            <a:close/>
                            <a:moveTo>
                              <a:pt x="1771" y="567"/>
                            </a:moveTo>
                            <a:cubicBezTo>
                              <a:pt x="1774" y="567"/>
                              <a:pt x="1774" y="567"/>
                              <a:pt x="1774" y="567"/>
                            </a:cubicBezTo>
                            <a:cubicBezTo>
                              <a:pt x="1777" y="567"/>
                              <a:pt x="1777" y="567"/>
                              <a:pt x="1777" y="567"/>
                            </a:cubicBezTo>
                            <a:cubicBezTo>
                              <a:pt x="1781" y="567"/>
                              <a:pt x="1781" y="567"/>
                              <a:pt x="1781" y="567"/>
                            </a:cubicBezTo>
                            <a:cubicBezTo>
                              <a:pt x="1784" y="567"/>
                              <a:pt x="1784" y="567"/>
                              <a:pt x="1784" y="567"/>
                            </a:cubicBezTo>
                            <a:cubicBezTo>
                              <a:pt x="1784" y="441"/>
                              <a:pt x="1784" y="441"/>
                              <a:pt x="1784" y="441"/>
                            </a:cubicBezTo>
                            <a:cubicBezTo>
                              <a:pt x="1784" y="316"/>
                              <a:pt x="1784" y="316"/>
                              <a:pt x="1784" y="316"/>
                            </a:cubicBezTo>
                            <a:cubicBezTo>
                              <a:pt x="1784" y="190"/>
                              <a:pt x="1784" y="190"/>
                              <a:pt x="1784" y="190"/>
                            </a:cubicBezTo>
                            <a:cubicBezTo>
                              <a:pt x="1784" y="64"/>
                              <a:pt x="1784" y="64"/>
                              <a:pt x="1784" y="64"/>
                            </a:cubicBezTo>
                            <a:cubicBezTo>
                              <a:pt x="1781" y="64"/>
                              <a:pt x="1781" y="64"/>
                              <a:pt x="1781" y="64"/>
                            </a:cubicBezTo>
                            <a:cubicBezTo>
                              <a:pt x="1777" y="64"/>
                              <a:pt x="1777" y="64"/>
                              <a:pt x="1777" y="64"/>
                            </a:cubicBezTo>
                            <a:cubicBezTo>
                              <a:pt x="1774" y="64"/>
                              <a:pt x="1774" y="64"/>
                              <a:pt x="1774" y="64"/>
                            </a:cubicBezTo>
                            <a:cubicBezTo>
                              <a:pt x="1771" y="64"/>
                              <a:pt x="1771" y="64"/>
                              <a:pt x="1771" y="64"/>
                            </a:cubicBezTo>
                            <a:cubicBezTo>
                              <a:pt x="1771" y="190"/>
                              <a:pt x="1771" y="190"/>
                              <a:pt x="1771" y="190"/>
                            </a:cubicBezTo>
                            <a:cubicBezTo>
                              <a:pt x="1771" y="316"/>
                              <a:pt x="1771" y="316"/>
                              <a:pt x="1771" y="316"/>
                            </a:cubicBezTo>
                            <a:cubicBezTo>
                              <a:pt x="1771" y="441"/>
                              <a:pt x="1771" y="441"/>
                              <a:pt x="1771" y="441"/>
                            </a:cubicBezTo>
                            <a:lnTo>
                              <a:pt x="1771" y="5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4E938" id="Freeform 19" o:spid="_x0000_s1026" style="position:absolute;margin-left:300.7pt;margin-top:6.35pt;width:195.3pt;height: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6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" path="m4336,c3308,,3308,,3308,,2281,,2281,,2281,,1254,,1254,,1254,,227,,227,,227,,196,,166,6,139,18,112,29,87,46,67,66,46,87,30,111,18,138,7,165,,195,,227v,44,,44,,44c,316,,316,,316v,44,,44,,44c,405,,405,,405v,31,7,61,18,88c30,520,46,544,67,565v20,20,45,37,72,48c166,625,196,631,227,631v1027,,1027,,1027,c2281,631,2281,631,2281,631v1027,,1027,,1027,c4336,631,4336,631,4336,631v31,,61,-6,88,-18c4451,602,4475,585,4496,565v20,-21,37,-45,48,-72c4556,466,4562,436,4562,405v,-45,,-45,,-45c4562,316,4562,316,4562,316v,-45,,-45,,-45c4562,227,4562,227,4562,227v,-32,-6,-62,-18,-89c4533,111,4516,87,4496,66,4475,46,4451,29,4424,18,4397,6,4367,,4336,xm4535,405v,27,-5,53,-15,77c4510,506,4495,528,4477,546v-18,18,-40,32,-64,43c4389,599,4363,604,4336,604v-1028,,-1028,,-1028,c2281,604,2281,604,2281,604v-1027,,-1027,,-1027,c227,604,227,604,227,604v-27,,-54,-5,-78,-15c125,578,104,564,86,546,68,528,53,506,43,482,33,458,27,432,27,405v,-45,,-45,,-45c27,316,27,316,27,316v,-45,,-45,,-45c27,227,27,227,27,227v,-28,6,-54,16,-78c53,125,68,103,86,85,104,67,125,53,149,43,173,32,200,27,227,27v1027,,1027,,1027,c2281,27,2281,27,2281,27v1027,,1027,,1027,c4336,27,4336,27,4336,27v27,,53,5,77,16c4437,53,4459,67,4477,85v18,18,33,40,43,64c4530,173,4535,199,4535,227v,44,,44,,44c4535,316,4535,316,4535,316v,44,,44,,44l4535,405xm2779,567v3,,3,,3,c2785,567,2785,567,2785,567v4,,4,,4,c2792,567,2792,567,2792,567v,-126,,-126,,-126c2792,316,2792,316,2792,316v,-126,,-126,,-126c2792,64,2792,64,2792,64v-3,,-3,,-3,c2785,64,2785,64,2785,64v-3,,-3,,-3,c2779,64,2779,64,2779,64v,126,,126,,126c2779,316,2779,316,2779,316v,125,,125,,125l2779,567xm1771,567v3,,3,,3,c1777,567,1777,567,1777,567v4,,4,,4,c1784,567,1784,567,1784,567v,-126,,-126,,-126c1784,316,1784,316,1784,316v,-126,,-126,,-126c1784,64,1784,64,1784,64v-3,,-3,,-3,c1777,64,1777,64,1777,64v-3,,-3,,-3,c1771,64,1771,64,1771,64v,126,,126,,126c1771,316,1771,316,1771,316v,125,,125,,125l1771,567xe" fillcolor="black" stroked="f">
              <v:path arrowok="t" o:connecttype="custom" o:connectlocs="1798524,0;681786,0;75573,10977;9786,84158;0,165267;0,219543;9786,300652;75573,373833;681786,384810;1798524,384810;2405281,373833;2470524,300652;2480310,219543;2480310,165267;2470524,84158;2405281,10977;2465630,246986;2434096,332973;2357436,368344;1240155,368344;123417,368344;46757,332973;14680,246986;14680,192710;14680,138434;46757,51837;123417,16466;1240155,16466;2357436,16466;2434096,51837;2465630,138434;2465630,192710;2465630,246986;1512543,345780;1516349,345780;1517980,268940;1517980,115870;1516349,39030;1512543,39030;1510912,115870;1510912,268940;962874,345780;966136,345780;969941,345780;969941,192710;969941,39030;966136,39030;962874,39030;962874,192710;962874,345780" o:connectangles="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F3D2F2C" wp14:editId="1947A3D9">
          <wp:extent cx="720000" cy="720000"/>
          <wp:effectExtent l="0" t="0" r="4445" b="4445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Outline-Blu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105F0DD" wp14:editId="7BF615B0">
          <wp:extent cx="1431771" cy="720000"/>
          <wp:effectExtent l="0" t="0" r="0" b="444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Lumi-logo-REF-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77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D34F7" w14:textId="77777777" w:rsidR="00841473" w:rsidRPr="00F81394" w:rsidRDefault="00841473" w:rsidP="000E61BD"/>
  <w:p w14:paraId="2095BFEC" w14:textId="77777777" w:rsidR="00841473" w:rsidRPr="002E5317" w:rsidRDefault="00841473" w:rsidP="000E61BD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0FF226" wp14:editId="4B769F3A">
              <wp:simplePos x="0" y="0"/>
              <wp:positionH relativeFrom="column">
                <wp:posOffset>3889375</wp:posOffset>
              </wp:positionH>
              <wp:positionV relativeFrom="paragraph">
                <wp:posOffset>487045</wp:posOffset>
              </wp:positionV>
              <wp:extent cx="2416514" cy="297372"/>
              <wp:effectExtent l="0" t="0" r="0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514" cy="297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D3310" w14:textId="77777777" w:rsidR="00841473" w:rsidRPr="002E5317" w:rsidRDefault="00841473" w:rsidP="006228D9">
                          <w:pPr>
                            <w:tabs>
                              <w:tab w:val="center" w:pos="851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</w:pP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 xml:space="preserve">      PROCESS</w:t>
                          </w: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</w: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  <w:t>VISIBILITY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FF22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6.25pt;margin-top:38.35pt;width:190.3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" filled="f" stroked="f">
              <v:textbox>
                <w:txbxContent>
                  <w:p w14:paraId="040D3310" w14:textId="77777777" w:rsidR="00841473" w:rsidRPr="002E5317" w:rsidRDefault="00841473" w:rsidP="006228D9">
                    <w:pPr>
                      <w:tabs>
                        <w:tab w:val="center" w:pos="851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</w:pP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 xml:space="preserve">      PROCESS</w:t>
                    </w: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</w: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  <w:t>VISIBILITY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06D8D56" wp14:editId="20C75E79">
              <wp:simplePos x="0" y="0"/>
              <wp:positionH relativeFrom="column">
                <wp:posOffset>3825240</wp:posOffset>
              </wp:positionH>
              <wp:positionV relativeFrom="paragraph">
                <wp:posOffset>467995</wp:posOffset>
              </wp:positionV>
              <wp:extent cx="2474595" cy="312420"/>
              <wp:effectExtent l="0" t="0" r="20955" b="30480"/>
              <wp:wrapNone/>
              <wp:docPr id="290" name="Group 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595" cy="312420"/>
                        <a:chOff x="0" y="0"/>
                        <a:chExt cx="2474595" cy="312420"/>
                      </a:xfrm>
                    </wpg:grpSpPr>
                    <wps:wsp>
                      <wps:cNvPr id="291" name="Freeform 19"/>
                      <wps:cNvSpPr>
                        <a:spLocks noEditPoints="1"/>
                      </wps:cNvSpPr>
                      <wps:spPr bwMode="auto">
                        <a:xfrm>
                          <a:off x="0" y="15240"/>
                          <a:ext cx="2474595" cy="294005"/>
                        </a:xfrm>
                        <a:custGeom>
                          <a:avLst/>
                          <a:gdLst>
                            <a:gd name="T0" fmla="*/ 135 w 3793"/>
                            <a:gd name="T1" fmla="*/ 600 h 617"/>
                            <a:gd name="T2" fmla="*/ 17 w 3793"/>
                            <a:gd name="T3" fmla="*/ 483 h 617"/>
                            <a:gd name="T4" fmla="*/ 0 w 3793"/>
                            <a:gd name="T5" fmla="*/ 398 h 617"/>
                            <a:gd name="T6" fmla="*/ 0 w 3793"/>
                            <a:gd name="T7" fmla="*/ 398 h 617"/>
                            <a:gd name="T8" fmla="*/ 0 w 3793"/>
                            <a:gd name="T9" fmla="*/ 353 h 617"/>
                            <a:gd name="T10" fmla="*/ 0 w 3793"/>
                            <a:gd name="T11" fmla="*/ 264 h 617"/>
                            <a:gd name="T12" fmla="*/ 17 w 3793"/>
                            <a:gd name="T13" fmla="*/ 134 h 617"/>
                            <a:gd name="T14" fmla="*/ 135 w 3793"/>
                            <a:gd name="T15" fmla="*/ 17 h 617"/>
                            <a:gd name="T16" fmla="*/ 222 w 3793"/>
                            <a:gd name="T17" fmla="*/ 0 h 617"/>
                            <a:gd name="T18" fmla="*/ 222 w 3793"/>
                            <a:gd name="T19" fmla="*/ 0 h 617"/>
                            <a:gd name="T20" fmla="*/ 1059 w 3793"/>
                            <a:gd name="T21" fmla="*/ 0 h 617"/>
                            <a:gd name="T22" fmla="*/ 2734 w 3793"/>
                            <a:gd name="T23" fmla="*/ 0 h 617"/>
                            <a:gd name="T24" fmla="*/ 3658 w 3793"/>
                            <a:gd name="T25" fmla="*/ 17 h 617"/>
                            <a:gd name="T26" fmla="*/ 3776 w 3793"/>
                            <a:gd name="T27" fmla="*/ 134 h 617"/>
                            <a:gd name="T28" fmla="*/ 3793 w 3793"/>
                            <a:gd name="T29" fmla="*/ 220 h 617"/>
                            <a:gd name="T30" fmla="*/ 3793 w 3793"/>
                            <a:gd name="T31" fmla="*/ 220 h 617"/>
                            <a:gd name="T32" fmla="*/ 3793 w 3793"/>
                            <a:gd name="T33" fmla="*/ 264 h 617"/>
                            <a:gd name="T34" fmla="*/ 3793 w 3793"/>
                            <a:gd name="T35" fmla="*/ 353 h 617"/>
                            <a:gd name="T36" fmla="*/ 3793 w 3793"/>
                            <a:gd name="T37" fmla="*/ 398 h 617"/>
                            <a:gd name="T38" fmla="*/ 3793 w 3793"/>
                            <a:gd name="T39" fmla="*/ 398 h 617"/>
                            <a:gd name="T40" fmla="*/ 3776 w 3793"/>
                            <a:gd name="T41" fmla="*/ 483 h 617"/>
                            <a:gd name="T42" fmla="*/ 3658 w 3793"/>
                            <a:gd name="T43" fmla="*/ 600 h 617"/>
                            <a:gd name="T44" fmla="*/ 3571 w 3793"/>
                            <a:gd name="T45" fmla="*/ 617 h 617"/>
                            <a:gd name="T46" fmla="*/ 3571 w 3793"/>
                            <a:gd name="T47" fmla="*/ 617 h 617"/>
                            <a:gd name="T48" fmla="*/ 2734 w 3793"/>
                            <a:gd name="T49" fmla="*/ 617 h 617"/>
                            <a:gd name="T50" fmla="*/ 1059 w 3793"/>
                            <a:gd name="T51" fmla="*/ 617 h 617"/>
                            <a:gd name="T52" fmla="*/ 222 w 3793"/>
                            <a:gd name="T53" fmla="*/ 617 h 617"/>
                            <a:gd name="T54" fmla="*/ 222 w 3793"/>
                            <a:gd name="T55" fmla="*/ 617 h 617"/>
                            <a:gd name="T56" fmla="*/ 13 w 3793"/>
                            <a:gd name="T57" fmla="*/ 264 h 617"/>
                            <a:gd name="T58" fmla="*/ 13 w 3793"/>
                            <a:gd name="T59" fmla="*/ 353 h 617"/>
                            <a:gd name="T60" fmla="*/ 30 w 3793"/>
                            <a:gd name="T61" fmla="*/ 478 h 617"/>
                            <a:gd name="T62" fmla="*/ 141 w 3793"/>
                            <a:gd name="T63" fmla="*/ 588 h 617"/>
                            <a:gd name="T64" fmla="*/ 222 w 3793"/>
                            <a:gd name="T65" fmla="*/ 604 h 617"/>
                            <a:gd name="T66" fmla="*/ 222 w 3793"/>
                            <a:gd name="T67" fmla="*/ 604 h 617"/>
                            <a:gd name="T68" fmla="*/ 1059 w 3793"/>
                            <a:gd name="T69" fmla="*/ 604 h 617"/>
                            <a:gd name="T70" fmla="*/ 2734 w 3793"/>
                            <a:gd name="T71" fmla="*/ 604 h 617"/>
                            <a:gd name="T72" fmla="*/ 3652 w 3793"/>
                            <a:gd name="T73" fmla="*/ 588 h 617"/>
                            <a:gd name="T74" fmla="*/ 3763 w 3793"/>
                            <a:gd name="T75" fmla="*/ 478 h 617"/>
                            <a:gd name="T76" fmla="*/ 3780 w 3793"/>
                            <a:gd name="T77" fmla="*/ 398 h 617"/>
                            <a:gd name="T78" fmla="*/ 3780 w 3793"/>
                            <a:gd name="T79" fmla="*/ 398 h 617"/>
                            <a:gd name="T80" fmla="*/ 3780 w 3793"/>
                            <a:gd name="T81" fmla="*/ 398 h 617"/>
                            <a:gd name="T82" fmla="*/ 3780 w 3793"/>
                            <a:gd name="T83" fmla="*/ 398 h 617"/>
                            <a:gd name="T84" fmla="*/ 3780 w 3793"/>
                            <a:gd name="T85" fmla="*/ 353 h 617"/>
                            <a:gd name="T86" fmla="*/ 3780 w 3793"/>
                            <a:gd name="T87" fmla="*/ 264 h 617"/>
                            <a:gd name="T88" fmla="*/ 3763 w 3793"/>
                            <a:gd name="T89" fmla="*/ 139 h 617"/>
                            <a:gd name="T90" fmla="*/ 3652 w 3793"/>
                            <a:gd name="T91" fmla="*/ 29 h 617"/>
                            <a:gd name="T92" fmla="*/ 3571 w 3793"/>
                            <a:gd name="T93" fmla="*/ 13 h 617"/>
                            <a:gd name="T94" fmla="*/ 3571 w 3793"/>
                            <a:gd name="T95" fmla="*/ 13 h 617"/>
                            <a:gd name="T96" fmla="*/ 2734 w 3793"/>
                            <a:gd name="T97" fmla="*/ 13 h 617"/>
                            <a:gd name="T98" fmla="*/ 1059 w 3793"/>
                            <a:gd name="T99" fmla="*/ 13 h 617"/>
                            <a:gd name="T100" fmla="*/ 141 w 3793"/>
                            <a:gd name="T101" fmla="*/ 29 h 617"/>
                            <a:gd name="T102" fmla="*/ 30 w 3793"/>
                            <a:gd name="T103" fmla="*/ 139 h 617"/>
                            <a:gd name="T104" fmla="*/ 13 w 3793"/>
                            <a:gd name="T105" fmla="*/ 220 h 617"/>
                            <a:gd name="T106" fmla="*/ 13 w 3793"/>
                            <a:gd name="T107" fmla="*/ 220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793" h="617">
                              <a:moveTo>
                                <a:pt x="222" y="617"/>
                              </a:moveTo>
                              <a:cubicBezTo>
                                <a:pt x="191" y="617"/>
                                <a:pt x="162" y="611"/>
                                <a:pt x="135" y="600"/>
                              </a:cubicBezTo>
                              <a:cubicBezTo>
                                <a:pt x="109" y="589"/>
                                <a:pt x="85" y="573"/>
                                <a:pt x="65" y="553"/>
                              </a:cubicBezTo>
                              <a:cubicBezTo>
                                <a:pt x="45" y="533"/>
                                <a:pt x="29" y="509"/>
                                <a:pt x="17" y="483"/>
                              </a:cubicBezTo>
                              <a:cubicBezTo>
                                <a:pt x="6" y="457"/>
                                <a:pt x="0" y="42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53"/>
                                <a:pt x="0" y="353"/>
                                <a:pt x="0" y="353"/>
                              </a:cubicBezTo>
                              <a:cubicBezTo>
                                <a:pt x="0" y="309"/>
                                <a:pt x="0" y="309"/>
                                <a:pt x="0" y="309"/>
                              </a:cubicBezTo>
                              <a:cubicBezTo>
                                <a:pt x="0" y="264"/>
                                <a:pt x="0" y="264"/>
                                <a:pt x="0" y="264"/>
                              </a:cubicBezTo>
                              <a:cubicBezTo>
                                <a:pt x="0" y="220"/>
                                <a:pt x="0" y="220"/>
                                <a:pt x="0" y="220"/>
                              </a:cubicBezTo>
                              <a:cubicBezTo>
                                <a:pt x="0" y="189"/>
                                <a:pt x="6" y="160"/>
                                <a:pt x="17" y="134"/>
                              </a:cubicBezTo>
                              <a:cubicBezTo>
                                <a:pt x="29" y="108"/>
                                <a:pt x="45" y="84"/>
                                <a:pt x="65" y="64"/>
                              </a:cubicBezTo>
                              <a:cubicBezTo>
                                <a:pt x="85" y="44"/>
                                <a:pt x="109" y="28"/>
                                <a:pt x="135" y="17"/>
                              </a:cubicBezTo>
                              <a:cubicBezTo>
                                <a:pt x="162" y="6"/>
                                <a:pt x="191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1059" y="0"/>
                                <a:pt x="1059" y="0"/>
                                <a:pt x="1059" y="0"/>
                              </a:cubicBezTo>
                              <a:cubicBezTo>
                                <a:pt x="1896" y="0"/>
                                <a:pt x="1896" y="0"/>
                                <a:pt x="1896" y="0"/>
                              </a:cubicBezTo>
                              <a:cubicBezTo>
                                <a:pt x="2734" y="0"/>
                                <a:pt x="2734" y="0"/>
                                <a:pt x="2734" y="0"/>
                              </a:cubicBezTo>
                              <a:cubicBezTo>
                                <a:pt x="3571" y="0"/>
                                <a:pt x="3571" y="0"/>
                                <a:pt x="3571" y="0"/>
                              </a:cubicBezTo>
                              <a:cubicBezTo>
                                <a:pt x="3602" y="0"/>
                                <a:pt x="3631" y="6"/>
                                <a:pt x="3658" y="17"/>
                              </a:cubicBezTo>
                              <a:cubicBezTo>
                                <a:pt x="3684" y="28"/>
                                <a:pt x="3708" y="44"/>
                                <a:pt x="3728" y="64"/>
                              </a:cubicBezTo>
                              <a:cubicBezTo>
                                <a:pt x="3748" y="84"/>
                                <a:pt x="3764" y="108"/>
                                <a:pt x="3776" y="134"/>
                              </a:cubicBezTo>
                              <a:cubicBezTo>
                                <a:pt x="3787" y="160"/>
                                <a:pt x="3793" y="189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64"/>
                                <a:pt x="3793" y="264"/>
                                <a:pt x="3793" y="264"/>
                              </a:cubicBezTo>
                              <a:cubicBezTo>
                                <a:pt x="3793" y="309"/>
                                <a:pt x="3793" y="309"/>
                                <a:pt x="3793" y="309"/>
                              </a:cubicBezTo>
                              <a:cubicBezTo>
                                <a:pt x="3793" y="353"/>
                                <a:pt x="3793" y="353"/>
                                <a:pt x="3793" y="353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428"/>
                                <a:pt x="3787" y="457"/>
                                <a:pt x="3776" y="483"/>
                              </a:cubicBezTo>
                              <a:cubicBezTo>
                                <a:pt x="3764" y="509"/>
                                <a:pt x="3748" y="533"/>
                                <a:pt x="3728" y="553"/>
                              </a:cubicBezTo>
                              <a:cubicBezTo>
                                <a:pt x="3708" y="573"/>
                                <a:pt x="3684" y="589"/>
                                <a:pt x="3658" y="600"/>
                              </a:cubicBezTo>
                              <a:cubicBezTo>
                                <a:pt x="3631" y="611"/>
                                <a:pt x="3602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2734" y="617"/>
                                <a:pt x="2734" y="617"/>
                                <a:pt x="2734" y="617"/>
                              </a:cubicBezTo>
                              <a:cubicBezTo>
                                <a:pt x="1896" y="617"/>
                                <a:pt x="1896" y="617"/>
                                <a:pt x="1896" y="617"/>
                              </a:cubicBezTo>
                              <a:cubicBezTo>
                                <a:pt x="1059" y="617"/>
                                <a:pt x="1059" y="617"/>
                                <a:pt x="1059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lose/>
                              <a:moveTo>
                                <a:pt x="13" y="220"/>
                              </a:moveTo>
                              <a:cubicBezTo>
                                <a:pt x="13" y="264"/>
                                <a:pt x="13" y="264"/>
                                <a:pt x="13" y="264"/>
                              </a:cubicBezTo>
                              <a:cubicBezTo>
                                <a:pt x="13" y="309"/>
                                <a:pt x="13" y="309"/>
                                <a:pt x="13" y="309"/>
                              </a:cubicBezTo>
                              <a:cubicBezTo>
                                <a:pt x="13" y="353"/>
                                <a:pt x="13" y="353"/>
                                <a:pt x="13" y="353"/>
                              </a:cubicBezTo>
                              <a:cubicBezTo>
                                <a:pt x="13" y="398"/>
                                <a:pt x="13" y="398"/>
                                <a:pt x="13" y="398"/>
                              </a:cubicBezTo>
                              <a:cubicBezTo>
                                <a:pt x="13" y="426"/>
                                <a:pt x="19" y="453"/>
                                <a:pt x="30" y="478"/>
                              </a:cubicBezTo>
                              <a:cubicBezTo>
                                <a:pt x="40" y="503"/>
                                <a:pt x="56" y="525"/>
                                <a:pt x="74" y="544"/>
                              </a:cubicBezTo>
                              <a:cubicBezTo>
                                <a:pt x="93" y="562"/>
                                <a:pt x="116" y="577"/>
                                <a:pt x="141" y="588"/>
                              </a:cubicBezTo>
                              <a:cubicBezTo>
                                <a:pt x="165" y="598"/>
                                <a:pt x="193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1059" y="604"/>
                                <a:pt x="1059" y="604"/>
                                <a:pt x="1059" y="604"/>
                              </a:cubicBezTo>
                              <a:cubicBezTo>
                                <a:pt x="1896" y="604"/>
                                <a:pt x="1896" y="604"/>
                                <a:pt x="1896" y="604"/>
                              </a:cubicBezTo>
                              <a:cubicBezTo>
                                <a:pt x="2734" y="604"/>
                                <a:pt x="2734" y="604"/>
                                <a:pt x="2734" y="604"/>
                              </a:cubicBezTo>
                              <a:cubicBezTo>
                                <a:pt x="3571" y="604"/>
                                <a:pt x="3571" y="604"/>
                                <a:pt x="3571" y="604"/>
                              </a:cubicBezTo>
                              <a:cubicBezTo>
                                <a:pt x="3600" y="604"/>
                                <a:pt x="3628" y="598"/>
                                <a:pt x="3652" y="588"/>
                              </a:cubicBezTo>
                              <a:cubicBezTo>
                                <a:pt x="3677" y="577"/>
                                <a:pt x="3700" y="562"/>
                                <a:pt x="3719" y="544"/>
                              </a:cubicBezTo>
                              <a:cubicBezTo>
                                <a:pt x="3737" y="525"/>
                                <a:pt x="3753" y="503"/>
                                <a:pt x="3763" y="478"/>
                              </a:cubicBezTo>
                              <a:cubicBezTo>
                                <a:pt x="3774" y="453"/>
                                <a:pt x="3780" y="426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53"/>
                                <a:pt x="3780" y="353"/>
                                <a:pt x="3780" y="353"/>
                              </a:cubicBezTo>
                              <a:cubicBezTo>
                                <a:pt x="3780" y="309"/>
                                <a:pt x="3780" y="309"/>
                                <a:pt x="3780" y="309"/>
                              </a:cubicBezTo>
                              <a:cubicBezTo>
                                <a:pt x="3780" y="264"/>
                                <a:pt x="3780" y="264"/>
                                <a:pt x="3780" y="264"/>
                              </a:cubicBezTo>
                              <a:cubicBezTo>
                                <a:pt x="3780" y="220"/>
                                <a:pt x="3780" y="220"/>
                                <a:pt x="3780" y="220"/>
                              </a:cubicBezTo>
                              <a:cubicBezTo>
                                <a:pt x="3780" y="191"/>
                                <a:pt x="3774" y="164"/>
                                <a:pt x="3763" y="139"/>
                              </a:cubicBezTo>
                              <a:cubicBezTo>
                                <a:pt x="3753" y="115"/>
                                <a:pt x="3737" y="92"/>
                                <a:pt x="3719" y="74"/>
                              </a:cubicBezTo>
                              <a:cubicBezTo>
                                <a:pt x="3700" y="55"/>
                                <a:pt x="3677" y="40"/>
                                <a:pt x="3652" y="29"/>
                              </a:cubicBezTo>
                              <a:cubicBezTo>
                                <a:pt x="3628" y="19"/>
                                <a:pt x="3600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2734" y="13"/>
                                <a:pt x="2734" y="13"/>
                                <a:pt x="2734" y="13"/>
                              </a:cubicBezTo>
                              <a:cubicBezTo>
                                <a:pt x="1896" y="13"/>
                                <a:pt x="1896" y="13"/>
                                <a:pt x="1896" y="13"/>
                              </a:cubicBezTo>
                              <a:cubicBezTo>
                                <a:pt x="1059" y="13"/>
                                <a:pt x="1059" y="13"/>
                                <a:pt x="1059" y="13"/>
                              </a:cubicBezTo>
                              <a:cubicBezTo>
                                <a:pt x="222" y="13"/>
                                <a:pt x="222" y="13"/>
                                <a:pt x="222" y="13"/>
                              </a:cubicBezTo>
                              <a:cubicBezTo>
                                <a:pt x="193" y="13"/>
                                <a:pt x="165" y="19"/>
                                <a:pt x="141" y="29"/>
                              </a:cubicBezTo>
                              <a:cubicBezTo>
                                <a:pt x="116" y="40"/>
                                <a:pt x="93" y="55"/>
                                <a:pt x="74" y="74"/>
                              </a:cubicBezTo>
                              <a:cubicBezTo>
                                <a:pt x="56" y="92"/>
                                <a:pt x="40" y="115"/>
                                <a:pt x="30" y="139"/>
                              </a:cubicBezTo>
                              <a:cubicBezTo>
                                <a:pt x="19" y="164"/>
                                <a:pt x="13" y="191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Straight Connector 292"/>
                      <wps:cNvCnPr/>
                      <wps:spPr>
                        <a:xfrm>
                          <a:off x="1165860" y="0"/>
                          <a:ext cx="0" cy="3124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0856FD" id="Group 290" o:spid="_x0000_s1026" style="position:absolute;margin-left:301.2pt;margin-top:36.85pt;width:194.85pt;height:24.6pt;z-index:251679744" coordsize="24745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">
              <v:shape id="Freeform 19" o:spid="_x0000_s1027" style="position:absolute;top:152;width:24745;height:2940;visibility:visible;mso-wrap-style:square;v-text-anchor:top" coordsize="3793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NuMUA&#10;AADcAAAADwAAAGRycy9kb3ducmV2LnhtbESPQWuDQBSE74H+h+UVektWPZTWZBNKSVCqPTTNIceH&#10;+6IS9624W7X/vlsI5DjMzDfMZjebTow0uNaygngVgSCurG65VnD6PixfQDiPrLGzTAp+ycFu+7DY&#10;YKrtxF80Hn0tAoRdigoa7/tUSlc1ZNCtbE8cvIsdDPogh1rqAacAN51MouhZGmw5LDTY03tD1fX4&#10;YxR86ILPWcGnz7bcl7lOxszbUamnx/ltDcLT7O/hWzvXCpLXGP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o24xQAAANwAAAAPAAAAAAAAAAAAAAAAAJgCAABkcnMv&#10;ZG93bnJldi54bWxQSwUGAAAAAAQABAD1AAAAigMAAAAA&#10;" path="m222,617v-31,,-60,-6,-87,-17c109,589,85,573,65,553,45,533,29,509,17,483,6,457,,428,,398v,,,,,c,398,,398,,398v,,,,,c,398,,398,,398,,353,,353,,353,,309,,309,,309,,264,,264,,264,,220,,220,,220,,189,6,160,17,134,29,108,45,84,65,64,85,44,109,28,135,17,162,6,191,,222,v,,,,,c222,,222,,222,v,,,,,c222,,222,,222,v837,,837,,837,c1896,,1896,,1896,v838,,838,,838,c3571,,3571,,3571,v31,,60,6,87,17c3684,28,3708,44,3728,64v20,20,36,44,48,70c3787,160,3793,189,3793,220v,,,,,c3793,220,3793,220,3793,220v,,,,,c3793,220,3793,220,3793,220v,44,,44,,44c3793,309,3793,309,3793,309v,44,,44,,44c3793,398,3793,398,3793,398v,,,,,c3793,398,3793,398,3793,398v,,,,,c3793,398,3793,398,3793,398v,30,-6,59,-17,85c3764,509,3748,533,3728,553v-20,20,-44,36,-70,47c3631,611,3602,617,3571,617v,,,,,c3571,617,3571,617,3571,617v,,,,,c3571,617,3571,617,3571,617v-837,,-837,,-837,c1896,617,1896,617,1896,617v-837,,-837,,-837,c222,617,222,617,222,617v,,,,,c222,617,222,617,222,617v,,,,,xm13,220v,44,,44,,44c13,309,13,309,13,309v,44,,44,,44c13,398,13,398,13,398v,28,6,55,17,80c40,503,56,525,74,544v19,18,42,33,67,44c165,598,193,604,222,604v,,,,,c222,604,222,604,222,604v,,,,,c222,604,222,604,222,604v837,,837,,837,c1896,604,1896,604,1896,604v838,,838,,838,c3571,604,3571,604,3571,604v29,,57,-6,81,-16c3677,577,3700,562,3719,544v18,-19,34,-41,44,-66c3774,453,3780,426,3780,398v,,,,,c3780,398,3780,398,3780,398v,,,,,c3780,398,3780,398,3780,398v,,,,,c3780,398,3780,398,3780,398v,,,,,c3780,398,3780,398,3780,398v,-45,,-45,,-45c3780,309,3780,309,3780,309v,-45,,-45,,-45c3780,220,3780,220,3780,220v,-29,-6,-56,-17,-81c3753,115,3737,92,3719,74,3700,55,3677,40,3652,29,3628,19,3600,13,3571,13v,,,,,c3571,13,3571,13,3571,13v,,,,,c3571,13,3571,13,3571,13v-837,,-837,,-837,c1896,13,1896,13,1896,13v-837,,-837,,-837,c222,13,222,13,222,13v-29,,-57,6,-81,16c116,40,93,55,74,74,56,92,40,115,30,139,19,164,13,191,13,220v,,,,,c13,220,13,220,13,220v,,,,,xe" fillcolor="black [3213]" strokecolor="black [3213]">
                <v:path arrowok="t" o:connecttype="custom" o:connectlocs="88075,285904;11091,230153;0,189650;0,189650;0,168207;0,125798;11091,63852;88075,8101;144835,0;144835,0;690903,0;1783692,0;2386520,8101;2463504,63852;2474595,104832;2474595,104832;2474595,125798;2474595,168207;2474595,189650;2474595,189650;2463504,230153;2386520,285904;2329760,294005;2329760,294005;1783692,294005;690903,294005;144835,294005;144835,294005;8481,125798;8481,168207;19572,227770;91990,280186;144835,287810;144835,287810;690903,287810;1783692,287810;2382605,280186;2455023,227770;2466114,189650;2466114,189650;2466114,189650;2466114,189650;2466114,168207;2466114,125798;2455023,66235;2382605,13819;2329760,6195;2329760,6195;1783692,6195;690903,6195;91990,13819;19572,66235;8481,104832;8481,104832" o:connectangles="0,0,0,0,0,0,0,0,0,0,0,0,0,0,0,0,0,0,0,0,0,0,0,0,0,0,0,0,0,0,0,0,0,0,0,0,0,0,0,0,0,0,0,0,0,0,0,0,0,0,0,0,0,0"/>
                <o:lock v:ext="edit" verticies="t"/>
              </v:shape>
              <v:line id="Straight Connector 292" o:spid="_x0000_s1028" style="position:absolute;visibility:visible;mso-wrap-style:square" from="11658,0" to="11658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HDb8YAAADc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cw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Rw2/GAAAA3AAAAA8AAAAAAAAA&#10;AAAAAAAAoQIAAGRycy9kb3ducmV2LnhtbFBLBQYAAAAABAAEAPkAAACUAwAAAAA=&#10;" strokecolor="black [3213]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10164E1" wp14:editId="1B7FF8BD">
              <wp:simplePos x="0" y="0"/>
              <wp:positionH relativeFrom="column">
                <wp:posOffset>-83820</wp:posOffset>
              </wp:positionH>
              <wp:positionV relativeFrom="paragraph">
                <wp:posOffset>827405</wp:posOffset>
              </wp:positionV>
              <wp:extent cx="6491605" cy="9020175"/>
              <wp:effectExtent l="0" t="0" r="4445" b="9525"/>
              <wp:wrapNone/>
              <wp:docPr id="1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491605" cy="9020175"/>
                      </a:xfrm>
                      <a:custGeom>
                        <a:avLst/>
                        <a:gdLst>
                          <a:gd name="T0" fmla="*/ 204 w 13633"/>
                          <a:gd name="T1" fmla="*/ 16998 h 17024"/>
                          <a:gd name="T2" fmla="*/ 26 w 13633"/>
                          <a:gd name="T3" fmla="*/ 16821 h 17024"/>
                          <a:gd name="T4" fmla="*/ 0 w 13633"/>
                          <a:gd name="T5" fmla="*/ 16691 h 17024"/>
                          <a:gd name="T6" fmla="*/ 0 w 13633"/>
                          <a:gd name="T7" fmla="*/ 16691 h 17024"/>
                          <a:gd name="T8" fmla="*/ 0 w 13633"/>
                          <a:gd name="T9" fmla="*/ 12602 h 17024"/>
                          <a:gd name="T10" fmla="*/ 0 w 13633"/>
                          <a:gd name="T11" fmla="*/ 4423 h 17024"/>
                          <a:gd name="T12" fmla="*/ 26 w 13633"/>
                          <a:gd name="T13" fmla="*/ 204 h 17024"/>
                          <a:gd name="T14" fmla="*/ 204 w 13633"/>
                          <a:gd name="T15" fmla="*/ 27 h 17024"/>
                          <a:gd name="T16" fmla="*/ 333 w 13633"/>
                          <a:gd name="T17" fmla="*/ 0 h 17024"/>
                          <a:gd name="T18" fmla="*/ 333 w 13633"/>
                          <a:gd name="T19" fmla="*/ 0 h 17024"/>
                          <a:gd name="T20" fmla="*/ 3575 w 13633"/>
                          <a:gd name="T21" fmla="*/ 0 h 17024"/>
                          <a:gd name="T22" fmla="*/ 10058 w 13633"/>
                          <a:gd name="T23" fmla="*/ 0 h 17024"/>
                          <a:gd name="T24" fmla="*/ 13429 w 13633"/>
                          <a:gd name="T25" fmla="*/ 27 h 17024"/>
                          <a:gd name="T26" fmla="*/ 13607 w 13633"/>
                          <a:gd name="T27" fmla="*/ 204 h 17024"/>
                          <a:gd name="T28" fmla="*/ 13633 w 13633"/>
                          <a:gd name="T29" fmla="*/ 334 h 17024"/>
                          <a:gd name="T30" fmla="*/ 13633 w 13633"/>
                          <a:gd name="T31" fmla="*/ 334 h 17024"/>
                          <a:gd name="T32" fmla="*/ 13633 w 13633"/>
                          <a:gd name="T33" fmla="*/ 4423 h 17024"/>
                          <a:gd name="T34" fmla="*/ 13633 w 13633"/>
                          <a:gd name="T35" fmla="*/ 12602 h 17024"/>
                          <a:gd name="T36" fmla="*/ 13607 w 13633"/>
                          <a:gd name="T37" fmla="*/ 16821 h 17024"/>
                          <a:gd name="T38" fmla="*/ 13429 w 13633"/>
                          <a:gd name="T39" fmla="*/ 16998 h 17024"/>
                          <a:gd name="T40" fmla="*/ 13300 w 13633"/>
                          <a:gd name="T41" fmla="*/ 17024 h 17024"/>
                          <a:gd name="T42" fmla="*/ 13300 w 13633"/>
                          <a:gd name="T43" fmla="*/ 17024 h 17024"/>
                          <a:gd name="T44" fmla="*/ 10058 w 13633"/>
                          <a:gd name="T45" fmla="*/ 17024 h 17024"/>
                          <a:gd name="T46" fmla="*/ 3575 w 13633"/>
                          <a:gd name="T47" fmla="*/ 17024 h 17024"/>
                          <a:gd name="T48" fmla="*/ 333 w 13633"/>
                          <a:gd name="T49" fmla="*/ 17024 h 17024"/>
                          <a:gd name="T50" fmla="*/ 333 w 13633"/>
                          <a:gd name="T51" fmla="*/ 17024 h 17024"/>
                          <a:gd name="T52" fmla="*/ 51 w 13633"/>
                          <a:gd name="T53" fmla="*/ 16810 h 17024"/>
                          <a:gd name="T54" fmla="*/ 214 w 13633"/>
                          <a:gd name="T55" fmla="*/ 16973 h 17024"/>
                          <a:gd name="T56" fmla="*/ 333 w 13633"/>
                          <a:gd name="T57" fmla="*/ 16997 h 17024"/>
                          <a:gd name="T58" fmla="*/ 333 w 13633"/>
                          <a:gd name="T59" fmla="*/ 16997 h 17024"/>
                          <a:gd name="T60" fmla="*/ 3575 w 13633"/>
                          <a:gd name="T61" fmla="*/ 16997 h 17024"/>
                          <a:gd name="T62" fmla="*/ 10058 w 13633"/>
                          <a:gd name="T63" fmla="*/ 16997 h 17024"/>
                          <a:gd name="T64" fmla="*/ 13419 w 13633"/>
                          <a:gd name="T65" fmla="*/ 16973 h 17024"/>
                          <a:gd name="T66" fmla="*/ 13582 w 13633"/>
                          <a:gd name="T67" fmla="*/ 16810 h 17024"/>
                          <a:gd name="T68" fmla="*/ 13606 w 13633"/>
                          <a:gd name="T69" fmla="*/ 16691 h 17024"/>
                          <a:gd name="T70" fmla="*/ 13606 w 13633"/>
                          <a:gd name="T71" fmla="*/ 16691 h 17024"/>
                          <a:gd name="T72" fmla="*/ 13606 w 13633"/>
                          <a:gd name="T73" fmla="*/ 12602 h 17024"/>
                          <a:gd name="T74" fmla="*/ 13606 w 13633"/>
                          <a:gd name="T75" fmla="*/ 4423 h 17024"/>
                          <a:gd name="T76" fmla="*/ 13582 w 13633"/>
                          <a:gd name="T77" fmla="*/ 214 h 17024"/>
                          <a:gd name="T78" fmla="*/ 13419 w 13633"/>
                          <a:gd name="T79" fmla="*/ 51 h 17024"/>
                          <a:gd name="T80" fmla="*/ 13300 w 13633"/>
                          <a:gd name="T81" fmla="*/ 27 h 17024"/>
                          <a:gd name="T82" fmla="*/ 13300 w 13633"/>
                          <a:gd name="T83" fmla="*/ 27 h 17024"/>
                          <a:gd name="T84" fmla="*/ 10058 w 13633"/>
                          <a:gd name="T85" fmla="*/ 27 h 17024"/>
                          <a:gd name="T86" fmla="*/ 3575 w 13633"/>
                          <a:gd name="T87" fmla="*/ 27 h 17024"/>
                          <a:gd name="T88" fmla="*/ 214 w 13633"/>
                          <a:gd name="T89" fmla="*/ 51 h 17024"/>
                          <a:gd name="T90" fmla="*/ 51 w 13633"/>
                          <a:gd name="T91" fmla="*/ 214 h 17024"/>
                          <a:gd name="T92" fmla="*/ 27 w 13633"/>
                          <a:gd name="T93" fmla="*/ 334 h 17024"/>
                          <a:gd name="T94" fmla="*/ 27 w 13633"/>
                          <a:gd name="T95" fmla="*/ 334 h 17024"/>
                          <a:gd name="T96" fmla="*/ 27 w 13633"/>
                          <a:gd name="T97" fmla="*/ 4423 h 17024"/>
                          <a:gd name="T98" fmla="*/ 27 w 13633"/>
                          <a:gd name="T99" fmla="*/ 12602 h 17024"/>
                          <a:gd name="T100" fmla="*/ 27 w 13633"/>
                          <a:gd name="T101" fmla="*/ 16691 h 17024"/>
                          <a:gd name="T102" fmla="*/ 27 w 13633"/>
                          <a:gd name="T103" fmla="*/ 16691 h 170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633" h="17024">
                            <a:moveTo>
                              <a:pt x="333" y="17024"/>
                            </a:moveTo>
                            <a:cubicBezTo>
                              <a:pt x="287" y="17024"/>
                              <a:pt x="243" y="17015"/>
                              <a:pt x="204" y="16998"/>
                            </a:cubicBezTo>
                            <a:cubicBezTo>
                              <a:pt x="164" y="16981"/>
                              <a:pt x="128" y="16957"/>
                              <a:pt x="98" y="16927"/>
                            </a:cubicBezTo>
                            <a:cubicBezTo>
                              <a:pt x="67" y="16896"/>
                              <a:pt x="43" y="16860"/>
                              <a:pt x="26" y="16821"/>
                            </a:cubicBezTo>
                            <a:cubicBezTo>
                              <a:pt x="9" y="16781"/>
                              <a:pt x="0" y="16737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2602"/>
                              <a:pt x="0" y="12602"/>
                              <a:pt x="0" y="12602"/>
                            </a:cubicBezTo>
                            <a:cubicBezTo>
                              <a:pt x="0" y="8512"/>
                              <a:pt x="0" y="8512"/>
                              <a:pt x="0" y="8512"/>
                            </a:cubicBezTo>
                            <a:cubicBezTo>
                              <a:pt x="0" y="4423"/>
                              <a:pt x="0" y="4423"/>
                              <a:pt x="0" y="4423"/>
                            </a:cubicBezTo>
                            <a:cubicBezTo>
                              <a:pt x="0" y="334"/>
                              <a:pt x="0" y="334"/>
                              <a:pt x="0" y="334"/>
                            </a:cubicBezTo>
                            <a:cubicBezTo>
                              <a:pt x="0" y="288"/>
                              <a:pt x="9" y="244"/>
                              <a:pt x="26" y="204"/>
                            </a:cubicBezTo>
                            <a:cubicBezTo>
                              <a:pt x="43" y="164"/>
                              <a:pt x="67" y="128"/>
                              <a:pt x="98" y="98"/>
                            </a:cubicBezTo>
                            <a:cubicBezTo>
                              <a:pt x="128" y="68"/>
                              <a:pt x="164" y="43"/>
                              <a:pt x="204" y="27"/>
                            </a:cubicBezTo>
                            <a:cubicBezTo>
                              <a:pt x="243" y="10"/>
                              <a:pt x="287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575" y="0"/>
                              <a:pt x="3575" y="0"/>
                              <a:pt x="3575" y="0"/>
                            </a:cubicBezTo>
                            <a:cubicBezTo>
                              <a:pt x="6816" y="0"/>
                              <a:pt x="6816" y="0"/>
                              <a:pt x="6816" y="0"/>
                            </a:cubicBezTo>
                            <a:cubicBezTo>
                              <a:pt x="10058" y="0"/>
                              <a:pt x="10058" y="0"/>
                              <a:pt x="10058" y="0"/>
                            </a:cubicBezTo>
                            <a:cubicBezTo>
                              <a:pt x="13300" y="0"/>
                              <a:pt x="13300" y="0"/>
                              <a:pt x="13300" y="0"/>
                            </a:cubicBezTo>
                            <a:cubicBezTo>
                              <a:pt x="13346" y="0"/>
                              <a:pt x="13389" y="10"/>
                              <a:pt x="13429" y="27"/>
                            </a:cubicBezTo>
                            <a:cubicBezTo>
                              <a:pt x="13469" y="43"/>
                              <a:pt x="13505" y="68"/>
                              <a:pt x="13535" y="98"/>
                            </a:cubicBezTo>
                            <a:cubicBezTo>
                              <a:pt x="13565" y="128"/>
                              <a:pt x="13590" y="164"/>
                              <a:pt x="13607" y="204"/>
                            </a:cubicBezTo>
                            <a:cubicBezTo>
                              <a:pt x="13624" y="244"/>
                              <a:pt x="13633" y="288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4423"/>
                              <a:pt x="13633" y="4423"/>
                              <a:pt x="13633" y="4423"/>
                            </a:cubicBezTo>
                            <a:cubicBezTo>
                              <a:pt x="13633" y="8512"/>
                              <a:pt x="13633" y="8512"/>
                              <a:pt x="13633" y="8512"/>
                            </a:cubicBezTo>
                            <a:cubicBezTo>
                              <a:pt x="13633" y="12602"/>
                              <a:pt x="13633" y="12602"/>
                              <a:pt x="13633" y="12602"/>
                            </a:cubicBezTo>
                            <a:cubicBezTo>
                              <a:pt x="13633" y="16691"/>
                              <a:pt x="13633" y="16691"/>
                              <a:pt x="13633" y="16691"/>
                            </a:cubicBezTo>
                            <a:cubicBezTo>
                              <a:pt x="13633" y="16737"/>
                              <a:pt x="13624" y="16781"/>
                              <a:pt x="13607" y="16821"/>
                            </a:cubicBezTo>
                            <a:cubicBezTo>
                              <a:pt x="13590" y="16860"/>
                              <a:pt x="13565" y="16896"/>
                              <a:pt x="13535" y="16927"/>
                            </a:cubicBezTo>
                            <a:cubicBezTo>
                              <a:pt x="13505" y="16957"/>
                              <a:pt x="13469" y="16981"/>
                              <a:pt x="13429" y="16998"/>
                            </a:cubicBezTo>
                            <a:cubicBezTo>
                              <a:pt x="13389" y="17015"/>
                              <a:pt x="13346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0058" y="17024"/>
                              <a:pt x="10058" y="17024"/>
                              <a:pt x="10058" y="17024"/>
                            </a:cubicBezTo>
                            <a:cubicBezTo>
                              <a:pt x="6816" y="17024"/>
                              <a:pt x="6816" y="17024"/>
                              <a:pt x="6816" y="17024"/>
                            </a:cubicBezTo>
                            <a:cubicBezTo>
                              <a:pt x="3575" y="17024"/>
                              <a:pt x="3575" y="17024"/>
                              <a:pt x="3575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lose/>
                            <a:moveTo>
                              <a:pt x="27" y="16691"/>
                            </a:moveTo>
                            <a:cubicBezTo>
                              <a:pt x="27" y="16733"/>
                              <a:pt x="35" y="16774"/>
                              <a:pt x="51" y="16810"/>
                            </a:cubicBezTo>
                            <a:cubicBezTo>
                              <a:pt x="66" y="16847"/>
                              <a:pt x="89" y="16880"/>
                              <a:pt x="117" y="16908"/>
                            </a:cubicBezTo>
                            <a:cubicBezTo>
                              <a:pt x="144" y="16935"/>
                              <a:pt x="177" y="16958"/>
                              <a:pt x="214" y="16973"/>
                            </a:cubicBezTo>
                            <a:cubicBezTo>
                              <a:pt x="251" y="16989"/>
                              <a:pt x="291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575" y="16997"/>
                              <a:pt x="3575" y="16997"/>
                              <a:pt x="3575" y="16997"/>
                            </a:cubicBezTo>
                            <a:cubicBezTo>
                              <a:pt x="6816" y="16997"/>
                              <a:pt x="6816" y="16997"/>
                              <a:pt x="6816" y="16997"/>
                            </a:cubicBezTo>
                            <a:cubicBezTo>
                              <a:pt x="10058" y="16997"/>
                              <a:pt x="10058" y="16997"/>
                              <a:pt x="10058" y="16997"/>
                            </a:cubicBezTo>
                            <a:cubicBezTo>
                              <a:pt x="13300" y="16997"/>
                              <a:pt x="13300" y="16997"/>
                              <a:pt x="13300" y="16997"/>
                            </a:cubicBezTo>
                            <a:cubicBezTo>
                              <a:pt x="13342" y="16997"/>
                              <a:pt x="13382" y="16989"/>
                              <a:pt x="13419" y="16973"/>
                            </a:cubicBezTo>
                            <a:cubicBezTo>
                              <a:pt x="13456" y="16958"/>
                              <a:pt x="13489" y="16935"/>
                              <a:pt x="13516" y="16908"/>
                            </a:cubicBezTo>
                            <a:cubicBezTo>
                              <a:pt x="13544" y="16880"/>
                              <a:pt x="13567" y="16847"/>
                              <a:pt x="13582" y="16810"/>
                            </a:cubicBezTo>
                            <a:cubicBezTo>
                              <a:pt x="13598" y="16774"/>
                              <a:pt x="13606" y="16733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2602"/>
                              <a:pt x="13606" y="12602"/>
                              <a:pt x="13606" y="12602"/>
                            </a:cubicBezTo>
                            <a:cubicBezTo>
                              <a:pt x="13606" y="8512"/>
                              <a:pt x="13606" y="8512"/>
                              <a:pt x="13606" y="8512"/>
                            </a:cubicBezTo>
                            <a:cubicBezTo>
                              <a:pt x="13606" y="4423"/>
                              <a:pt x="13606" y="4423"/>
                              <a:pt x="13606" y="4423"/>
                            </a:cubicBezTo>
                            <a:cubicBezTo>
                              <a:pt x="13606" y="334"/>
                              <a:pt x="13606" y="334"/>
                              <a:pt x="13606" y="334"/>
                            </a:cubicBezTo>
                            <a:cubicBezTo>
                              <a:pt x="13606" y="291"/>
                              <a:pt x="13598" y="251"/>
                              <a:pt x="13582" y="214"/>
                            </a:cubicBezTo>
                            <a:cubicBezTo>
                              <a:pt x="13567" y="178"/>
                              <a:pt x="13544" y="145"/>
                              <a:pt x="13516" y="117"/>
                            </a:cubicBezTo>
                            <a:cubicBezTo>
                              <a:pt x="13489" y="89"/>
                              <a:pt x="13456" y="67"/>
                              <a:pt x="13419" y="51"/>
                            </a:cubicBezTo>
                            <a:cubicBezTo>
                              <a:pt x="13382" y="36"/>
                              <a:pt x="13342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0058" y="27"/>
                              <a:pt x="10058" y="27"/>
                              <a:pt x="10058" y="27"/>
                            </a:cubicBezTo>
                            <a:cubicBezTo>
                              <a:pt x="6816" y="27"/>
                              <a:pt x="6816" y="27"/>
                              <a:pt x="6816" y="27"/>
                            </a:cubicBezTo>
                            <a:cubicBezTo>
                              <a:pt x="3575" y="27"/>
                              <a:pt x="3575" y="27"/>
                              <a:pt x="3575" y="27"/>
                            </a:cubicBezTo>
                            <a:cubicBezTo>
                              <a:pt x="333" y="27"/>
                              <a:pt x="333" y="27"/>
                              <a:pt x="333" y="27"/>
                            </a:cubicBezTo>
                            <a:cubicBezTo>
                              <a:pt x="291" y="27"/>
                              <a:pt x="251" y="36"/>
                              <a:pt x="214" y="51"/>
                            </a:cubicBezTo>
                            <a:cubicBezTo>
                              <a:pt x="177" y="67"/>
                              <a:pt x="144" y="89"/>
                              <a:pt x="117" y="117"/>
                            </a:cubicBezTo>
                            <a:cubicBezTo>
                              <a:pt x="89" y="145"/>
                              <a:pt x="66" y="178"/>
                              <a:pt x="51" y="214"/>
                            </a:cubicBezTo>
                            <a:cubicBezTo>
                              <a:pt x="35" y="251"/>
                              <a:pt x="27" y="291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4423"/>
                              <a:pt x="27" y="4423"/>
                              <a:pt x="27" y="4423"/>
                            </a:cubicBezTo>
                            <a:cubicBezTo>
                              <a:pt x="27" y="8512"/>
                              <a:pt x="27" y="8512"/>
                              <a:pt x="27" y="8512"/>
                            </a:cubicBezTo>
                            <a:cubicBezTo>
                              <a:pt x="27" y="12602"/>
                              <a:pt x="27" y="12602"/>
                              <a:pt x="27" y="12602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2508BD" id="Freeform 4" o:spid="_x0000_s1026" style="position:absolute;margin-left:-6.6pt;margin-top:65.15pt;width:511.15pt;height:71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3633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" path="m333,17024v-46,,-90,-9,-129,-26c164,16981,128,16957,98,16927v-31,-31,-55,-67,-72,-106c9,16781,,16737,,16691v,,,,,c,16691,,16691,,16691v,,,,,c,16691,,16691,,16691,,12602,,12602,,12602,,8512,,8512,,8512,,4423,,4423,,4423,,334,,334,,334,,288,9,244,26,204,43,164,67,128,98,98,128,68,164,43,204,27,243,10,287,,333,v,,,,,c333,,333,,333,v,,,,,c333,,333,,333,,3575,,3575,,3575,,6816,,6816,,6816,v3242,,3242,,3242,c13300,,13300,,13300,v46,,89,10,129,27c13469,43,13505,68,13535,98v30,30,55,66,72,106c13624,244,13633,288,13633,334v,,,,,c13633,334,13633,334,13633,334v,,,,,c13633,334,13633,334,13633,334v,4089,,4089,,4089c13633,8512,13633,8512,13633,8512v,4090,,4090,,4090c13633,16691,13633,16691,13633,16691v,46,-9,90,-26,130c13590,16860,13565,16896,13535,16927v-30,30,-66,54,-106,71c13389,17015,13346,17024,13300,17024v,,,,,c13300,17024,13300,17024,13300,17024v,,,,,c13300,17024,13300,17024,13300,17024v-3242,,-3242,,-3242,c6816,17024,6816,17024,6816,17024v-3241,,-3241,,-3241,c333,17024,333,17024,333,17024v,,,,,c333,17024,333,17024,333,17024v,,,,,xm27,16691v,42,8,83,24,119c66,16847,89,16880,117,16908v27,27,60,50,97,65c251,16989,291,16997,333,16997v,,,,,c333,16997,333,16997,333,16997v,,,,,c333,16997,333,16997,333,16997v3242,,3242,,3242,c6816,16997,6816,16997,6816,16997v3242,,3242,,3242,c13300,16997,13300,16997,13300,16997v42,,82,-8,119,-24c13456,16958,13489,16935,13516,16908v28,-28,51,-61,66,-98c13598,16774,13606,16733,13606,16691v,,,,,c13606,16691,13606,16691,13606,16691v,,,,,c13606,16691,13606,16691,13606,16691v,-4089,,-4089,,-4089c13606,8512,13606,8512,13606,8512v,-4089,,-4089,,-4089c13606,334,13606,334,13606,334v,-43,-8,-83,-24,-120c13567,178,13544,145,13516,117v-27,-28,-60,-50,-97,-66c13382,36,13342,27,13300,27v,,,,,c13300,27,13300,27,13300,27v,,,,,c13300,27,13300,27,13300,27v-3242,,-3242,,-3242,c6816,27,6816,27,6816,27v-3241,,-3241,,-3241,c333,27,333,27,333,27v-42,,-82,9,-119,24c177,67,144,89,117,117,89,145,66,178,51,214,35,251,27,291,27,334v,,,,,c27,334,27,334,27,334v,,,,,c27,334,27,334,27,334v,4089,,4089,,4089c27,8512,27,8512,27,8512v,4090,,4090,,4090c27,16691,27,16691,27,16691v,,,,,c27,16691,27,16691,27,16691v,,,,,xe" fillcolor="black" stroked="f">
              <v:path arrowok="t" o:connecttype="custom" o:connectlocs="97138,9006399;12380,8912615;0,8843735;0,8843735;0,6677176;0,2343529;12380,108090;97138,14306;158564,0;158564,0;1702302,0;4789303,0;6394467,14306;6479225,108090;6491605,176970;6491605,176970;6491605,2343529;6491605,6677176;6479225,8912615;6394467,9006399;6333041,9020175;6333041,9020175;4789303,9020175;1702302,9020175;158564,9020175;158564,9020175;24285,8906787;101900,8993153;158564,9005869;158564,9005869;1702302,9005869;4789303,9005869;6389705,8993153;6467320,8906787;6478748,8843735;6478748,8843735;6478748,6677176;6478748,2343529;6467320,113388;6389705,27022;6333041,14306;6333041,14306;4789303,14306;1702302,14306;101900,27022;24285,113388;12857,176970;12857,176970;12857,2343529;12857,6677176;12857,8843735;12857,88437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BC3BC3" wp14:editId="177627A8">
              <wp:simplePos x="0" y="0"/>
              <wp:positionH relativeFrom="column">
                <wp:posOffset>3820012</wp:posOffset>
              </wp:positionH>
              <wp:positionV relativeFrom="paragraph">
                <wp:posOffset>80822</wp:posOffset>
              </wp:positionV>
              <wp:extent cx="2700670" cy="39340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0670" cy="39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4DC03" w14:textId="77777777" w:rsidR="00841473" w:rsidRPr="002E5317" w:rsidRDefault="00841473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</w:pPr>
                          <w:r>
                            <w:tab/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>EDMS NO.</w:t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  <w:t>REV.</w:t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  <w:t>VALIDITY</w:t>
                          </w:r>
                        </w:p>
                        <w:p w14:paraId="4059285F" w14:textId="77777777" w:rsidR="00841473" w:rsidRPr="002E5317" w:rsidRDefault="00841473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</w:pP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>0000000</w:t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  <w:t>0.0</w:t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eastAsia="en-US"/>
                            </w:rPr>
                            <w:tab/>
                            <w:t>DRAFT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C3BC3" id="_x0000_s1029" type="#_x0000_t202" style="position:absolute;margin-left:300.8pt;margin-top:6.35pt;width:212.65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" filled="f" stroked="f">
              <v:textbox>
                <w:txbxContent>
                  <w:p w14:paraId="2864DC03" w14:textId="77777777" w:rsidR="00841473" w:rsidRPr="002E5317" w:rsidRDefault="00841473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</w:pPr>
                    <w:r>
                      <w:tab/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>EDMS NO.</w:t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  <w:t>REV.</w:t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  <w:t>VALIDITY</w:t>
                    </w:r>
                  </w:p>
                  <w:p w14:paraId="4059285F" w14:textId="77777777" w:rsidR="00841473" w:rsidRPr="002E5317" w:rsidRDefault="00841473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</w:pP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>0000000</w:t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  <w:t>0.0</w:t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eastAsia="en-US"/>
                      </w:rPr>
                      <w:tab/>
                      <w:t>DRAFT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52436F" wp14:editId="2ADC05F7">
              <wp:simplePos x="0" y="0"/>
              <wp:positionH relativeFrom="column">
                <wp:posOffset>3818890</wp:posOffset>
              </wp:positionH>
              <wp:positionV relativeFrom="paragraph">
                <wp:posOffset>80645</wp:posOffset>
              </wp:positionV>
              <wp:extent cx="2480310" cy="384810"/>
              <wp:effectExtent l="0" t="0" r="0" b="0"/>
              <wp:wrapNone/>
              <wp:docPr id="13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80310" cy="384810"/>
                      </a:xfrm>
                      <a:custGeom>
                        <a:avLst/>
                        <a:gdLst>
                          <a:gd name="T0" fmla="*/ 3308 w 4562"/>
                          <a:gd name="T1" fmla="*/ 0 h 631"/>
                          <a:gd name="T2" fmla="*/ 1254 w 4562"/>
                          <a:gd name="T3" fmla="*/ 0 h 631"/>
                          <a:gd name="T4" fmla="*/ 139 w 4562"/>
                          <a:gd name="T5" fmla="*/ 18 h 631"/>
                          <a:gd name="T6" fmla="*/ 18 w 4562"/>
                          <a:gd name="T7" fmla="*/ 138 h 631"/>
                          <a:gd name="T8" fmla="*/ 0 w 4562"/>
                          <a:gd name="T9" fmla="*/ 271 h 631"/>
                          <a:gd name="T10" fmla="*/ 0 w 4562"/>
                          <a:gd name="T11" fmla="*/ 360 h 631"/>
                          <a:gd name="T12" fmla="*/ 18 w 4562"/>
                          <a:gd name="T13" fmla="*/ 493 h 631"/>
                          <a:gd name="T14" fmla="*/ 139 w 4562"/>
                          <a:gd name="T15" fmla="*/ 613 h 631"/>
                          <a:gd name="T16" fmla="*/ 1254 w 4562"/>
                          <a:gd name="T17" fmla="*/ 631 h 631"/>
                          <a:gd name="T18" fmla="*/ 3308 w 4562"/>
                          <a:gd name="T19" fmla="*/ 631 h 631"/>
                          <a:gd name="T20" fmla="*/ 4424 w 4562"/>
                          <a:gd name="T21" fmla="*/ 613 h 631"/>
                          <a:gd name="T22" fmla="*/ 4544 w 4562"/>
                          <a:gd name="T23" fmla="*/ 493 h 631"/>
                          <a:gd name="T24" fmla="*/ 4562 w 4562"/>
                          <a:gd name="T25" fmla="*/ 360 h 631"/>
                          <a:gd name="T26" fmla="*/ 4562 w 4562"/>
                          <a:gd name="T27" fmla="*/ 271 h 631"/>
                          <a:gd name="T28" fmla="*/ 4544 w 4562"/>
                          <a:gd name="T29" fmla="*/ 138 h 631"/>
                          <a:gd name="T30" fmla="*/ 4424 w 4562"/>
                          <a:gd name="T31" fmla="*/ 18 h 631"/>
                          <a:gd name="T32" fmla="*/ 4535 w 4562"/>
                          <a:gd name="T33" fmla="*/ 405 h 631"/>
                          <a:gd name="T34" fmla="*/ 4477 w 4562"/>
                          <a:gd name="T35" fmla="*/ 546 h 631"/>
                          <a:gd name="T36" fmla="*/ 4336 w 4562"/>
                          <a:gd name="T37" fmla="*/ 604 h 631"/>
                          <a:gd name="T38" fmla="*/ 2281 w 4562"/>
                          <a:gd name="T39" fmla="*/ 604 h 631"/>
                          <a:gd name="T40" fmla="*/ 227 w 4562"/>
                          <a:gd name="T41" fmla="*/ 604 h 631"/>
                          <a:gd name="T42" fmla="*/ 86 w 4562"/>
                          <a:gd name="T43" fmla="*/ 546 h 631"/>
                          <a:gd name="T44" fmla="*/ 27 w 4562"/>
                          <a:gd name="T45" fmla="*/ 405 h 631"/>
                          <a:gd name="T46" fmla="*/ 27 w 4562"/>
                          <a:gd name="T47" fmla="*/ 316 h 631"/>
                          <a:gd name="T48" fmla="*/ 27 w 4562"/>
                          <a:gd name="T49" fmla="*/ 227 h 631"/>
                          <a:gd name="T50" fmla="*/ 86 w 4562"/>
                          <a:gd name="T51" fmla="*/ 85 h 631"/>
                          <a:gd name="T52" fmla="*/ 227 w 4562"/>
                          <a:gd name="T53" fmla="*/ 27 h 631"/>
                          <a:gd name="T54" fmla="*/ 2281 w 4562"/>
                          <a:gd name="T55" fmla="*/ 27 h 631"/>
                          <a:gd name="T56" fmla="*/ 4336 w 4562"/>
                          <a:gd name="T57" fmla="*/ 27 h 631"/>
                          <a:gd name="T58" fmla="*/ 4477 w 4562"/>
                          <a:gd name="T59" fmla="*/ 85 h 631"/>
                          <a:gd name="T60" fmla="*/ 4535 w 4562"/>
                          <a:gd name="T61" fmla="*/ 227 h 631"/>
                          <a:gd name="T62" fmla="*/ 4535 w 4562"/>
                          <a:gd name="T63" fmla="*/ 316 h 631"/>
                          <a:gd name="T64" fmla="*/ 4535 w 4562"/>
                          <a:gd name="T65" fmla="*/ 405 h 631"/>
                          <a:gd name="T66" fmla="*/ 2782 w 4562"/>
                          <a:gd name="T67" fmla="*/ 567 h 631"/>
                          <a:gd name="T68" fmla="*/ 2789 w 4562"/>
                          <a:gd name="T69" fmla="*/ 567 h 631"/>
                          <a:gd name="T70" fmla="*/ 2792 w 4562"/>
                          <a:gd name="T71" fmla="*/ 441 h 631"/>
                          <a:gd name="T72" fmla="*/ 2792 w 4562"/>
                          <a:gd name="T73" fmla="*/ 190 h 631"/>
                          <a:gd name="T74" fmla="*/ 2789 w 4562"/>
                          <a:gd name="T75" fmla="*/ 64 h 631"/>
                          <a:gd name="T76" fmla="*/ 2782 w 4562"/>
                          <a:gd name="T77" fmla="*/ 64 h 631"/>
                          <a:gd name="T78" fmla="*/ 2779 w 4562"/>
                          <a:gd name="T79" fmla="*/ 190 h 631"/>
                          <a:gd name="T80" fmla="*/ 2779 w 4562"/>
                          <a:gd name="T81" fmla="*/ 441 h 631"/>
                          <a:gd name="T82" fmla="*/ 1771 w 4562"/>
                          <a:gd name="T83" fmla="*/ 567 h 631"/>
                          <a:gd name="T84" fmla="*/ 1777 w 4562"/>
                          <a:gd name="T85" fmla="*/ 567 h 631"/>
                          <a:gd name="T86" fmla="*/ 1784 w 4562"/>
                          <a:gd name="T87" fmla="*/ 567 h 631"/>
                          <a:gd name="T88" fmla="*/ 1784 w 4562"/>
                          <a:gd name="T89" fmla="*/ 316 h 631"/>
                          <a:gd name="T90" fmla="*/ 1784 w 4562"/>
                          <a:gd name="T91" fmla="*/ 64 h 631"/>
                          <a:gd name="T92" fmla="*/ 1777 w 4562"/>
                          <a:gd name="T93" fmla="*/ 64 h 631"/>
                          <a:gd name="T94" fmla="*/ 1771 w 4562"/>
                          <a:gd name="T95" fmla="*/ 64 h 631"/>
                          <a:gd name="T96" fmla="*/ 1771 w 4562"/>
                          <a:gd name="T97" fmla="*/ 316 h 631"/>
                          <a:gd name="T98" fmla="*/ 1771 w 4562"/>
                          <a:gd name="T99" fmla="*/ 567 h 6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562" h="631">
                            <a:moveTo>
                              <a:pt x="4336" y="0"/>
                            </a:moveTo>
                            <a:cubicBezTo>
                              <a:pt x="3308" y="0"/>
                              <a:pt x="3308" y="0"/>
                              <a:pt x="3308" y="0"/>
                            </a:cubicBezTo>
                            <a:cubicBezTo>
                              <a:pt x="2281" y="0"/>
                              <a:pt x="2281" y="0"/>
                              <a:pt x="2281" y="0"/>
                            </a:cubicBezTo>
                            <a:cubicBezTo>
                              <a:pt x="1254" y="0"/>
                              <a:pt x="1254" y="0"/>
                              <a:pt x="1254" y="0"/>
                            </a:cubicBezTo>
                            <a:cubicBezTo>
                              <a:pt x="227" y="0"/>
                              <a:pt x="227" y="0"/>
                              <a:pt x="227" y="0"/>
                            </a:cubicBezTo>
                            <a:cubicBezTo>
                              <a:pt x="196" y="0"/>
                              <a:pt x="166" y="6"/>
                              <a:pt x="139" y="18"/>
                            </a:cubicBezTo>
                            <a:cubicBezTo>
                              <a:pt x="112" y="29"/>
                              <a:pt x="87" y="46"/>
                              <a:pt x="67" y="66"/>
                            </a:cubicBezTo>
                            <a:cubicBezTo>
                              <a:pt x="46" y="87"/>
                              <a:pt x="30" y="111"/>
                              <a:pt x="18" y="138"/>
                            </a:cubicBezTo>
                            <a:cubicBezTo>
                              <a:pt x="7" y="165"/>
                              <a:pt x="0" y="195"/>
                              <a:pt x="0" y="227"/>
                            </a:cubicBezTo>
                            <a:cubicBezTo>
                              <a:pt x="0" y="271"/>
                              <a:pt x="0" y="271"/>
                              <a:pt x="0" y="271"/>
                            </a:cubicBezTo>
                            <a:cubicBezTo>
                              <a:pt x="0" y="316"/>
                              <a:pt x="0" y="316"/>
                              <a:pt x="0" y="316"/>
                            </a:cubicBezTo>
                            <a:cubicBezTo>
                              <a:pt x="0" y="360"/>
                              <a:pt x="0" y="360"/>
                              <a:pt x="0" y="360"/>
                            </a:cubicBezTo>
                            <a:cubicBezTo>
                              <a:pt x="0" y="405"/>
                              <a:pt x="0" y="405"/>
                              <a:pt x="0" y="405"/>
                            </a:cubicBezTo>
                            <a:cubicBezTo>
                              <a:pt x="0" y="436"/>
                              <a:pt x="7" y="466"/>
                              <a:pt x="18" y="493"/>
                            </a:cubicBezTo>
                            <a:cubicBezTo>
                              <a:pt x="30" y="520"/>
                              <a:pt x="46" y="544"/>
                              <a:pt x="67" y="565"/>
                            </a:cubicBezTo>
                            <a:cubicBezTo>
                              <a:pt x="87" y="585"/>
                              <a:pt x="112" y="602"/>
                              <a:pt x="139" y="613"/>
                            </a:cubicBezTo>
                            <a:cubicBezTo>
                              <a:pt x="166" y="625"/>
                              <a:pt x="196" y="631"/>
                              <a:pt x="227" y="631"/>
                            </a:cubicBezTo>
                            <a:cubicBezTo>
                              <a:pt x="1254" y="631"/>
                              <a:pt x="1254" y="631"/>
                              <a:pt x="1254" y="631"/>
                            </a:cubicBezTo>
                            <a:cubicBezTo>
                              <a:pt x="2281" y="631"/>
                              <a:pt x="2281" y="631"/>
                              <a:pt x="2281" y="631"/>
                            </a:cubicBezTo>
                            <a:cubicBezTo>
                              <a:pt x="3308" y="631"/>
                              <a:pt x="3308" y="631"/>
                              <a:pt x="3308" y="631"/>
                            </a:cubicBezTo>
                            <a:cubicBezTo>
                              <a:pt x="4336" y="631"/>
                              <a:pt x="4336" y="631"/>
                              <a:pt x="4336" y="631"/>
                            </a:cubicBezTo>
                            <a:cubicBezTo>
                              <a:pt x="4367" y="631"/>
                              <a:pt x="4397" y="625"/>
                              <a:pt x="4424" y="613"/>
                            </a:cubicBezTo>
                            <a:cubicBezTo>
                              <a:pt x="4451" y="602"/>
                              <a:pt x="4475" y="585"/>
                              <a:pt x="4496" y="565"/>
                            </a:cubicBezTo>
                            <a:cubicBezTo>
                              <a:pt x="4516" y="544"/>
                              <a:pt x="4533" y="520"/>
                              <a:pt x="4544" y="493"/>
                            </a:cubicBezTo>
                            <a:cubicBezTo>
                              <a:pt x="4556" y="466"/>
                              <a:pt x="4562" y="436"/>
                              <a:pt x="4562" y="405"/>
                            </a:cubicBezTo>
                            <a:cubicBezTo>
                              <a:pt x="4562" y="360"/>
                              <a:pt x="4562" y="360"/>
                              <a:pt x="4562" y="360"/>
                            </a:cubicBezTo>
                            <a:cubicBezTo>
                              <a:pt x="4562" y="316"/>
                              <a:pt x="4562" y="316"/>
                              <a:pt x="4562" y="316"/>
                            </a:cubicBezTo>
                            <a:cubicBezTo>
                              <a:pt x="4562" y="271"/>
                              <a:pt x="4562" y="271"/>
                              <a:pt x="4562" y="271"/>
                            </a:cubicBezTo>
                            <a:cubicBezTo>
                              <a:pt x="4562" y="227"/>
                              <a:pt x="4562" y="227"/>
                              <a:pt x="4562" y="227"/>
                            </a:cubicBezTo>
                            <a:cubicBezTo>
                              <a:pt x="4562" y="195"/>
                              <a:pt x="4556" y="165"/>
                              <a:pt x="4544" y="138"/>
                            </a:cubicBezTo>
                            <a:cubicBezTo>
                              <a:pt x="4533" y="111"/>
                              <a:pt x="4516" y="87"/>
                              <a:pt x="4496" y="66"/>
                            </a:cubicBezTo>
                            <a:cubicBezTo>
                              <a:pt x="4475" y="46"/>
                              <a:pt x="4451" y="29"/>
                              <a:pt x="4424" y="18"/>
                            </a:cubicBezTo>
                            <a:cubicBezTo>
                              <a:pt x="4397" y="6"/>
                              <a:pt x="4367" y="0"/>
                              <a:pt x="4336" y="0"/>
                            </a:cubicBezTo>
                            <a:close/>
                            <a:moveTo>
                              <a:pt x="4535" y="405"/>
                            </a:moveTo>
                            <a:cubicBezTo>
                              <a:pt x="4535" y="432"/>
                              <a:pt x="4530" y="458"/>
                              <a:pt x="4520" y="482"/>
                            </a:cubicBezTo>
                            <a:cubicBezTo>
                              <a:pt x="4510" y="506"/>
                              <a:pt x="4495" y="528"/>
                              <a:pt x="4477" y="546"/>
                            </a:cubicBezTo>
                            <a:cubicBezTo>
                              <a:pt x="4459" y="564"/>
                              <a:pt x="4437" y="578"/>
                              <a:pt x="4413" y="589"/>
                            </a:cubicBezTo>
                            <a:cubicBezTo>
                              <a:pt x="4389" y="599"/>
                              <a:pt x="4363" y="604"/>
                              <a:pt x="4336" y="604"/>
                            </a:cubicBezTo>
                            <a:cubicBezTo>
                              <a:pt x="3308" y="604"/>
                              <a:pt x="3308" y="604"/>
                              <a:pt x="3308" y="604"/>
                            </a:cubicBezTo>
                            <a:cubicBezTo>
                              <a:pt x="2281" y="604"/>
                              <a:pt x="2281" y="604"/>
                              <a:pt x="2281" y="604"/>
                            </a:cubicBezTo>
                            <a:cubicBezTo>
                              <a:pt x="1254" y="604"/>
                              <a:pt x="1254" y="604"/>
                              <a:pt x="1254" y="604"/>
                            </a:cubicBezTo>
                            <a:cubicBezTo>
                              <a:pt x="227" y="604"/>
                              <a:pt x="227" y="604"/>
                              <a:pt x="227" y="604"/>
                            </a:cubicBezTo>
                            <a:cubicBezTo>
                              <a:pt x="200" y="604"/>
                              <a:pt x="173" y="599"/>
                              <a:pt x="149" y="589"/>
                            </a:cubicBezTo>
                            <a:cubicBezTo>
                              <a:pt x="125" y="578"/>
                              <a:pt x="104" y="564"/>
                              <a:pt x="86" y="546"/>
                            </a:cubicBezTo>
                            <a:cubicBezTo>
                              <a:pt x="68" y="528"/>
                              <a:pt x="53" y="506"/>
                              <a:pt x="43" y="482"/>
                            </a:cubicBezTo>
                            <a:cubicBezTo>
                              <a:pt x="33" y="458"/>
                              <a:pt x="27" y="432"/>
                              <a:pt x="27" y="405"/>
                            </a:cubicBezTo>
                            <a:cubicBezTo>
                              <a:pt x="27" y="360"/>
                              <a:pt x="27" y="360"/>
                              <a:pt x="27" y="360"/>
                            </a:cubicBezTo>
                            <a:cubicBezTo>
                              <a:pt x="27" y="316"/>
                              <a:pt x="27" y="316"/>
                              <a:pt x="27" y="316"/>
                            </a:cubicBezTo>
                            <a:cubicBezTo>
                              <a:pt x="27" y="271"/>
                              <a:pt x="27" y="271"/>
                              <a:pt x="27" y="271"/>
                            </a:cubicBezTo>
                            <a:cubicBezTo>
                              <a:pt x="27" y="227"/>
                              <a:pt x="27" y="227"/>
                              <a:pt x="27" y="227"/>
                            </a:cubicBezTo>
                            <a:cubicBezTo>
                              <a:pt x="27" y="199"/>
                              <a:pt x="33" y="173"/>
                              <a:pt x="43" y="149"/>
                            </a:cubicBezTo>
                            <a:cubicBezTo>
                              <a:pt x="53" y="125"/>
                              <a:pt x="68" y="103"/>
                              <a:pt x="86" y="85"/>
                            </a:cubicBezTo>
                            <a:cubicBezTo>
                              <a:pt x="104" y="67"/>
                              <a:pt x="125" y="53"/>
                              <a:pt x="149" y="43"/>
                            </a:cubicBezTo>
                            <a:cubicBezTo>
                              <a:pt x="173" y="32"/>
                              <a:pt x="200" y="27"/>
                              <a:pt x="227" y="27"/>
                            </a:cubicBezTo>
                            <a:cubicBezTo>
                              <a:pt x="1254" y="27"/>
                              <a:pt x="1254" y="27"/>
                              <a:pt x="1254" y="27"/>
                            </a:cubicBezTo>
                            <a:cubicBezTo>
                              <a:pt x="2281" y="27"/>
                              <a:pt x="2281" y="27"/>
                              <a:pt x="2281" y="27"/>
                            </a:cubicBezTo>
                            <a:cubicBezTo>
                              <a:pt x="3308" y="27"/>
                              <a:pt x="3308" y="27"/>
                              <a:pt x="3308" y="27"/>
                            </a:cubicBezTo>
                            <a:cubicBezTo>
                              <a:pt x="4336" y="27"/>
                              <a:pt x="4336" y="27"/>
                              <a:pt x="4336" y="27"/>
                            </a:cubicBezTo>
                            <a:cubicBezTo>
                              <a:pt x="4363" y="27"/>
                              <a:pt x="4389" y="32"/>
                              <a:pt x="4413" y="43"/>
                            </a:cubicBezTo>
                            <a:cubicBezTo>
                              <a:pt x="4437" y="53"/>
                              <a:pt x="4459" y="67"/>
                              <a:pt x="4477" y="85"/>
                            </a:cubicBezTo>
                            <a:cubicBezTo>
                              <a:pt x="4495" y="103"/>
                              <a:pt x="4510" y="125"/>
                              <a:pt x="4520" y="149"/>
                            </a:cubicBezTo>
                            <a:cubicBezTo>
                              <a:pt x="4530" y="173"/>
                              <a:pt x="4535" y="199"/>
                              <a:pt x="4535" y="227"/>
                            </a:cubicBezTo>
                            <a:cubicBezTo>
                              <a:pt x="4535" y="271"/>
                              <a:pt x="4535" y="271"/>
                              <a:pt x="4535" y="271"/>
                            </a:cubicBezTo>
                            <a:cubicBezTo>
                              <a:pt x="4535" y="316"/>
                              <a:pt x="4535" y="316"/>
                              <a:pt x="4535" y="316"/>
                            </a:cubicBezTo>
                            <a:cubicBezTo>
                              <a:pt x="4535" y="360"/>
                              <a:pt x="4535" y="360"/>
                              <a:pt x="4535" y="360"/>
                            </a:cubicBezTo>
                            <a:lnTo>
                              <a:pt x="4535" y="405"/>
                            </a:lnTo>
                            <a:close/>
                            <a:moveTo>
                              <a:pt x="2779" y="567"/>
                            </a:moveTo>
                            <a:cubicBezTo>
                              <a:pt x="2782" y="567"/>
                              <a:pt x="2782" y="567"/>
                              <a:pt x="2782" y="567"/>
                            </a:cubicBezTo>
                            <a:cubicBezTo>
                              <a:pt x="2785" y="567"/>
                              <a:pt x="2785" y="567"/>
                              <a:pt x="2785" y="567"/>
                            </a:cubicBezTo>
                            <a:cubicBezTo>
                              <a:pt x="2789" y="567"/>
                              <a:pt x="2789" y="567"/>
                              <a:pt x="2789" y="567"/>
                            </a:cubicBezTo>
                            <a:cubicBezTo>
                              <a:pt x="2792" y="567"/>
                              <a:pt x="2792" y="567"/>
                              <a:pt x="2792" y="567"/>
                            </a:cubicBezTo>
                            <a:cubicBezTo>
                              <a:pt x="2792" y="441"/>
                              <a:pt x="2792" y="441"/>
                              <a:pt x="2792" y="441"/>
                            </a:cubicBezTo>
                            <a:cubicBezTo>
                              <a:pt x="2792" y="316"/>
                              <a:pt x="2792" y="316"/>
                              <a:pt x="2792" y="316"/>
                            </a:cubicBezTo>
                            <a:cubicBezTo>
                              <a:pt x="2792" y="190"/>
                              <a:pt x="2792" y="190"/>
                              <a:pt x="2792" y="190"/>
                            </a:cubicBezTo>
                            <a:cubicBezTo>
                              <a:pt x="2792" y="64"/>
                              <a:pt x="2792" y="64"/>
                              <a:pt x="2792" y="64"/>
                            </a:cubicBezTo>
                            <a:cubicBezTo>
                              <a:pt x="2789" y="64"/>
                              <a:pt x="2789" y="64"/>
                              <a:pt x="2789" y="64"/>
                            </a:cubicBezTo>
                            <a:cubicBezTo>
                              <a:pt x="2785" y="64"/>
                              <a:pt x="2785" y="64"/>
                              <a:pt x="2785" y="64"/>
                            </a:cubicBezTo>
                            <a:cubicBezTo>
                              <a:pt x="2782" y="64"/>
                              <a:pt x="2782" y="64"/>
                              <a:pt x="2782" y="64"/>
                            </a:cubicBezTo>
                            <a:cubicBezTo>
                              <a:pt x="2779" y="64"/>
                              <a:pt x="2779" y="64"/>
                              <a:pt x="2779" y="64"/>
                            </a:cubicBezTo>
                            <a:cubicBezTo>
                              <a:pt x="2779" y="190"/>
                              <a:pt x="2779" y="190"/>
                              <a:pt x="2779" y="190"/>
                            </a:cubicBezTo>
                            <a:cubicBezTo>
                              <a:pt x="2779" y="316"/>
                              <a:pt x="2779" y="316"/>
                              <a:pt x="2779" y="316"/>
                            </a:cubicBezTo>
                            <a:cubicBezTo>
                              <a:pt x="2779" y="441"/>
                              <a:pt x="2779" y="441"/>
                              <a:pt x="2779" y="441"/>
                            </a:cubicBezTo>
                            <a:lnTo>
                              <a:pt x="2779" y="567"/>
                            </a:lnTo>
                            <a:close/>
                            <a:moveTo>
                              <a:pt x="1771" y="567"/>
                            </a:moveTo>
                            <a:cubicBezTo>
                              <a:pt x="1774" y="567"/>
                              <a:pt x="1774" y="567"/>
                              <a:pt x="1774" y="567"/>
                            </a:cubicBezTo>
                            <a:cubicBezTo>
                              <a:pt x="1777" y="567"/>
                              <a:pt x="1777" y="567"/>
                              <a:pt x="1777" y="567"/>
                            </a:cubicBezTo>
                            <a:cubicBezTo>
                              <a:pt x="1781" y="567"/>
                              <a:pt x="1781" y="567"/>
                              <a:pt x="1781" y="567"/>
                            </a:cubicBezTo>
                            <a:cubicBezTo>
                              <a:pt x="1784" y="567"/>
                              <a:pt x="1784" y="567"/>
                              <a:pt x="1784" y="567"/>
                            </a:cubicBezTo>
                            <a:cubicBezTo>
                              <a:pt x="1784" y="441"/>
                              <a:pt x="1784" y="441"/>
                              <a:pt x="1784" y="441"/>
                            </a:cubicBezTo>
                            <a:cubicBezTo>
                              <a:pt x="1784" y="316"/>
                              <a:pt x="1784" y="316"/>
                              <a:pt x="1784" y="316"/>
                            </a:cubicBezTo>
                            <a:cubicBezTo>
                              <a:pt x="1784" y="190"/>
                              <a:pt x="1784" y="190"/>
                              <a:pt x="1784" y="190"/>
                            </a:cubicBezTo>
                            <a:cubicBezTo>
                              <a:pt x="1784" y="64"/>
                              <a:pt x="1784" y="64"/>
                              <a:pt x="1784" y="64"/>
                            </a:cubicBezTo>
                            <a:cubicBezTo>
                              <a:pt x="1781" y="64"/>
                              <a:pt x="1781" y="64"/>
                              <a:pt x="1781" y="64"/>
                            </a:cubicBezTo>
                            <a:cubicBezTo>
                              <a:pt x="1777" y="64"/>
                              <a:pt x="1777" y="64"/>
                              <a:pt x="1777" y="64"/>
                            </a:cubicBezTo>
                            <a:cubicBezTo>
                              <a:pt x="1774" y="64"/>
                              <a:pt x="1774" y="64"/>
                              <a:pt x="1774" y="64"/>
                            </a:cubicBezTo>
                            <a:cubicBezTo>
                              <a:pt x="1771" y="64"/>
                              <a:pt x="1771" y="64"/>
                              <a:pt x="1771" y="64"/>
                            </a:cubicBezTo>
                            <a:cubicBezTo>
                              <a:pt x="1771" y="190"/>
                              <a:pt x="1771" y="190"/>
                              <a:pt x="1771" y="190"/>
                            </a:cubicBezTo>
                            <a:cubicBezTo>
                              <a:pt x="1771" y="316"/>
                              <a:pt x="1771" y="316"/>
                              <a:pt x="1771" y="316"/>
                            </a:cubicBezTo>
                            <a:cubicBezTo>
                              <a:pt x="1771" y="441"/>
                              <a:pt x="1771" y="441"/>
                              <a:pt x="1771" y="441"/>
                            </a:cubicBezTo>
                            <a:lnTo>
                              <a:pt x="1771" y="5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78D314" id="Freeform 13" o:spid="_x0000_s1026" style="position:absolute;margin-left:300.7pt;margin-top:6.35pt;width:195.3pt;height:3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6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" path="m4336,c3308,,3308,,3308,,2281,,2281,,2281,,1254,,1254,,1254,,227,,227,,227,,196,,166,6,139,18,112,29,87,46,67,66,46,87,30,111,18,138,7,165,,195,,227v,44,,44,,44c,316,,316,,316v,44,,44,,44c,405,,405,,405v,31,7,61,18,88c30,520,46,544,67,565v20,20,45,37,72,48c166,625,196,631,227,631v1027,,1027,,1027,c2281,631,2281,631,2281,631v1027,,1027,,1027,c4336,631,4336,631,4336,631v31,,61,-6,88,-18c4451,602,4475,585,4496,565v20,-21,37,-45,48,-72c4556,466,4562,436,4562,405v,-45,,-45,,-45c4562,316,4562,316,4562,316v,-45,,-45,,-45c4562,227,4562,227,4562,227v,-32,-6,-62,-18,-89c4533,111,4516,87,4496,66,4475,46,4451,29,4424,18,4397,6,4367,,4336,xm4535,405v,27,-5,53,-15,77c4510,506,4495,528,4477,546v-18,18,-40,32,-64,43c4389,599,4363,604,4336,604v-1028,,-1028,,-1028,c2281,604,2281,604,2281,604v-1027,,-1027,,-1027,c227,604,227,604,227,604v-27,,-54,-5,-78,-15c125,578,104,564,86,546,68,528,53,506,43,482,33,458,27,432,27,405v,-45,,-45,,-45c27,316,27,316,27,316v,-45,,-45,,-45c27,227,27,227,27,227v,-28,6,-54,16,-78c53,125,68,103,86,85,104,67,125,53,149,43,173,32,200,27,227,27v1027,,1027,,1027,c2281,27,2281,27,2281,27v1027,,1027,,1027,c4336,27,4336,27,4336,27v27,,53,5,77,16c4437,53,4459,67,4477,85v18,18,33,40,43,64c4530,173,4535,199,4535,227v,44,,44,,44c4535,316,4535,316,4535,316v,44,,44,,44l4535,405xm2779,567v3,,3,,3,c2785,567,2785,567,2785,567v4,,4,,4,c2792,567,2792,567,2792,567v,-126,,-126,,-126c2792,316,2792,316,2792,316v,-126,,-126,,-126c2792,64,2792,64,2792,64v-3,,-3,,-3,c2785,64,2785,64,2785,64v-3,,-3,,-3,c2779,64,2779,64,2779,64v,126,,126,,126c2779,316,2779,316,2779,316v,125,,125,,125l2779,567xm1771,567v3,,3,,3,c1777,567,1777,567,1777,567v4,,4,,4,c1784,567,1784,567,1784,567v,-126,,-126,,-126c1784,316,1784,316,1784,316v,-126,,-126,,-126c1784,64,1784,64,1784,64v-3,,-3,,-3,c1777,64,1777,64,1777,64v-3,,-3,,-3,c1771,64,1771,64,1771,64v,126,,126,,126c1771,316,1771,316,1771,316v,125,,125,,125l1771,567xe" fillcolor="black" stroked="f">
              <v:path arrowok="t" o:connecttype="custom" o:connectlocs="1798524,0;681786,0;75573,10977;9786,84158;0,165267;0,219543;9786,300652;75573,373833;681786,384810;1798524,384810;2405281,373833;2470524,300652;2480310,219543;2480310,165267;2470524,84158;2405281,10977;2465630,246986;2434096,332973;2357436,368344;1240155,368344;123417,368344;46757,332973;14680,246986;14680,192710;14680,138434;46757,51837;123417,16466;1240155,16466;2357436,16466;2434096,51837;2465630,138434;2465630,192710;2465630,246986;1512543,345780;1516349,345780;1517980,268940;1517980,115870;1516349,39030;1512543,39030;1510912,115870;1510912,268940;962874,345780;966136,345780;969941,345780;969941,192710;969941,39030;966136,39030;962874,39030;962874,192710;962874,345780" o:connectangles="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44D6F191" wp14:editId="55DD9578">
          <wp:extent cx="1494000" cy="720000"/>
          <wp:effectExtent l="0" t="0" r="0" b="4445"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umi18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944C7"/>
    <w:multiLevelType w:val="hybridMultilevel"/>
    <w:tmpl w:val="4FD27ECE"/>
    <w:lvl w:ilvl="0" w:tplc="A1CC95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D22F4"/>
    <w:multiLevelType w:val="hybridMultilevel"/>
    <w:tmpl w:val="9AFE7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73B66"/>
    <w:multiLevelType w:val="hybridMultilevel"/>
    <w:tmpl w:val="87D8F642"/>
    <w:lvl w:ilvl="0" w:tplc="ADE4965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54636"/>
    <w:multiLevelType w:val="hybridMultilevel"/>
    <w:tmpl w:val="DFF4217E"/>
    <w:lvl w:ilvl="0" w:tplc="08F283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C535B"/>
    <w:multiLevelType w:val="hybridMultilevel"/>
    <w:tmpl w:val="07E8A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B04C5"/>
    <w:multiLevelType w:val="hybridMultilevel"/>
    <w:tmpl w:val="9E94FCDE"/>
    <w:lvl w:ilvl="0" w:tplc="522E2EE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C70A6"/>
    <w:multiLevelType w:val="hybridMultilevel"/>
    <w:tmpl w:val="E2902D74"/>
    <w:lvl w:ilvl="0" w:tplc="D70EECB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2040A"/>
    <w:multiLevelType w:val="hybridMultilevel"/>
    <w:tmpl w:val="88665920"/>
    <w:lvl w:ilvl="0" w:tplc="8AD22D3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B38A6"/>
    <w:multiLevelType w:val="hybridMultilevel"/>
    <w:tmpl w:val="2B76B1E0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D4D4D"/>
    <w:multiLevelType w:val="hybridMultilevel"/>
    <w:tmpl w:val="DE8E9408"/>
    <w:lvl w:ilvl="0" w:tplc="FB28CC8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A5F96"/>
    <w:multiLevelType w:val="hybridMultilevel"/>
    <w:tmpl w:val="C544383C"/>
    <w:lvl w:ilvl="0" w:tplc="6680D24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94DC8"/>
    <w:multiLevelType w:val="hybridMultilevel"/>
    <w:tmpl w:val="90102E26"/>
    <w:lvl w:ilvl="0" w:tplc="EA4A972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04980"/>
    <w:multiLevelType w:val="hybridMultilevel"/>
    <w:tmpl w:val="9772749A"/>
    <w:lvl w:ilvl="0" w:tplc="20A4771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A698B"/>
    <w:multiLevelType w:val="hybridMultilevel"/>
    <w:tmpl w:val="703E6C4C"/>
    <w:lvl w:ilvl="0" w:tplc="1E16BB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757BB"/>
    <w:multiLevelType w:val="hybridMultilevel"/>
    <w:tmpl w:val="6EF08B84"/>
    <w:lvl w:ilvl="0" w:tplc="625E4612">
      <w:start w:val="20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3"/>
  </w:num>
  <w:num w:numId="5">
    <w:abstractNumId w:val="7"/>
  </w:num>
  <w:num w:numId="6">
    <w:abstractNumId w:val="10"/>
  </w:num>
  <w:num w:numId="7">
    <w:abstractNumId w:val="13"/>
  </w:num>
  <w:num w:numId="8">
    <w:abstractNumId w:val="5"/>
  </w:num>
  <w:num w:numId="9">
    <w:abstractNumId w:val="12"/>
  </w:num>
  <w:num w:numId="10">
    <w:abstractNumId w:val="11"/>
  </w:num>
  <w:num w:numId="11">
    <w:abstractNumId w:val="1"/>
  </w:num>
  <w:num w:numId="12">
    <w:abstractNumId w:val="8"/>
  </w:num>
  <w:num w:numId="13">
    <w:abstractNumId w:val="4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FBC"/>
    <w:rsid w:val="00002B9B"/>
    <w:rsid w:val="00016E1E"/>
    <w:rsid w:val="00033082"/>
    <w:rsid w:val="000340A7"/>
    <w:rsid w:val="0004180D"/>
    <w:rsid w:val="00051E84"/>
    <w:rsid w:val="00077320"/>
    <w:rsid w:val="000907C5"/>
    <w:rsid w:val="0009220C"/>
    <w:rsid w:val="000D0625"/>
    <w:rsid w:val="000D3378"/>
    <w:rsid w:val="000E23EF"/>
    <w:rsid w:val="000E61BD"/>
    <w:rsid w:val="000F3FCA"/>
    <w:rsid w:val="001138FF"/>
    <w:rsid w:val="001152C8"/>
    <w:rsid w:val="0012289F"/>
    <w:rsid w:val="00140EDB"/>
    <w:rsid w:val="001470F2"/>
    <w:rsid w:val="00153E45"/>
    <w:rsid w:val="00164BCA"/>
    <w:rsid w:val="0017407E"/>
    <w:rsid w:val="00181318"/>
    <w:rsid w:val="001A0EAD"/>
    <w:rsid w:val="001A1535"/>
    <w:rsid w:val="001B379E"/>
    <w:rsid w:val="001D1231"/>
    <w:rsid w:val="001E3609"/>
    <w:rsid w:val="001F2D03"/>
    <w:rsid w:val="002335AF"/>
    <w:rsid w:val="00234F23"/>
    <w:rsid w:val="00240AC4"/>
    <w:rsid w:val="00245EA2"/>
    <w:rsid w:val="002636A5"/>
    <w:rsid w:val="002A1838"/>
    <w:rsid w:val="002B293E"/>
    <w:rsid w:val="002B6F7D"/>
    <w:rsid w:val="002C50A9"/>
    <w:rsid w:val="002E1376"/>
    <w:rsid w:val="002E3F59"/>
    <w:rsid w:val="002E4894"/>
    <w:rsid w:val="002F3D5A"/>
    <w:rsid w:val="00300371"/>
    <w:rsid w:val="00302E26"/>
    <w:rsid w:val="00312024"/>
    <w:rsid w:val="00321272"/>
    <w:rsid w:val="00322E35"/>
    <w:rsid w:val="00323422"/>
    <w:rsid w:val="003750D5"/>
    <w:rsid w:val="003A2E0A"/>
    <w:rsid w:val="003A31DA"/>
    <w:rsid w:val="003B0D49"/>
    <w:rsid w:val="003B12FD"/>
    <w:rsid w:val="003D5E10"/>
    <w:rsid w:val="003E09AC"/>
    <w:rsid w:val="00410E49"/>
    <w:rsid w:val="004166B9"/>
    <w:rsid w:val="0041796F"/>
    <w:rsid w:val="004247F5"/>
    <w:rsid w:val="0043699C"/>
    <w:rsid w:val="00443A90"/>
    <w:rsid w:val="00451240"/>
    <w:rsid w:val="00461FD4"/>
    <w:rsid w:val="00466E8D"/>
    <w:rsid w:val="004724DE"/>
    <w:rsid w:val="0048433B"/>
    <w:rsid w:val="004A0613"/>
    <w:rsid w:val="004B73CA"/>
    <w:rsid w:val="004C5BD0"/>
    <w:rsid w:val="004D775D"/>
    <w:rsid w:val="004E2C0E"/>
    <w:rsid w:val="004E49C0"/>
    <w:rsid w:val="004E4C18"/>
    <w:rsid w:val="004E71D6"/>
    <w:rsid w:val="004E7B56"/>
    <w:rsid w:val="004F32CC"/>
    <w:rsid w:val="004F5AFA"/>
    <w:rsid w:val="005068D6"/>
    <w:rsid w:val="00513D27"/>
    <w:rsid w:val="00516E40"/>
    <w:rsid w:val="005416B4"/>
    <w:rsid w:val="005425A9"/>
    <w:rsid w:val="005443AC"/>
    <w:rsid w:val="00547639"/>
    <w:rsid w:val="00572148"/>
    <w:rsid w:val="005729FD"/>
    <w:rsid w:val="00577D56"/>
    <w:rsid w:val="005846E0"/>
    <w:rsid w:val="00594778"/>
    <w:rsid w:val="005A2601"/>
    <w:rsid w:val="005A72C1"/>
    <w:rsid w:val="005B1010"/>
    <w:rsid w:val="005D2FDB"/>
    <w:rsid w:val="005D4BA8"/>
    <w:rsid w:val="005E25F4"/>
    <w:rsid w:val="005F2FDF"/>
    <w:rsid w:val="005F3A14"/>
    <w:rsid w:val="005F4DE7"/>
    <w:rsid w:val="005F7648"/>
    <w:rsid w:val="00601E37"/>
    <w:rsid w:val="0061189E"/>
    <w:rsid w:val="006228D9"/>
    <w:rsid w:val="00624AC0"/>
    <w:rsid w:val="00624BC5"/>
    <w:rsid w:val="00650F7B"/>
    <w:rsid w:val="006630FC"/>
    <w:rsid w:val="00674FF2"/>
    <w:rsid w:val="00675E09"/>
    <w:rsid w:val="0068171C"/>
    <w:rsid w:val="006831FA"/>
    <w:rsid w:val="00684AD6"/>
    <w:rsid w:val="00691DAD"/>
    <w:rsid w:val="006B2736"/>
    <w:rsid w:val="006B316F"/>
    <w:rsid w:val="006C7B20"/>
    <w:rsid w:val="006D1986"/>
    <w:rsid w:val="006D3DBB"/>
    <w:rsid w:val="006E016F"/>
    <w:rsid w:val="006E7A83"/>
    <w:rsid w:val="006F2ED8"/>
    <w:rsid w:val="006F5CBA"/>
    <w:rsid w:val="00707682"/>
    <w:rsid w:val="00714893"/>
    <w:rsid w:val="0072471B"/>
    <w:rsid w:val="007613B5"/>
    <w:rsid w:val="007656F9"/>
    <w:rsid w:val="007658AE"/>
    <w:rsid w:val="00776CA3"/>
    <w:rsid w:val="00777862"/>
    <w:rsid w:val="007821BF"/>
    <w:rsid w:val="00782FFA"/>
    <w:rsid w:val="0078610C"/>
    <w:rsid w:val="007A21FD"/>
    <w:rsid w:val="007B5859"/>
    <w:rsid w:val="007C0F4C"/>
    <w:rsid w:val="007C4966"/>
    <w:rsid w:val="007D5A16"/>
    <w:rsid w:val="007D7F55"/>
    <w:rsid w:val="007F0FDA"/>
    <w:rsid w:val="007F1C7B"/>
    <w:rsid w:val="00807723"/>
    <w:rsid w:val="00821669"/>
    <w:rsid w:val="008360F0"/>
    <w:rsid w:val="00837F3F"/>
    <w:rsid w:val="00841473"/>
    <w:rsid w:val="00851F3F"/>
    <w:rsid w:val="00876165"/>
    <w:rsid w:val="008810DA"/>
    <w:rsid w:val="008838DF"/>
    <w:rsid w:val="0088416A"/>
    <w:rsid w:val="008936AB"/>
    <w:rsid w:val="008A5EBB"/>
    <w:rsid w:val="008C6431"/>
    <w:rsid w:val="008C798D"/>
    <w:rsid w:val="008D3FC5"/>
    <w:rsid w:val="008E01C0"/>
    <w:rsid w:val="008E5BA7"/>
    <w:rsid w:val="009237E5"/>
    <w:rsid w:val="0093434B"/>
    <w:rsid w:val="00935C5B"/>
    <w:rsid w:val="0093658D"/>
    <w:rsid w:val="00942E86"/>
    <w:rsid w:val="00950357"/>
    <w:rsid w:val="00950C39"/>
    <w:rsid w:val="00967A8C"/>
    <w:rsid w:val="00984616"/>
    <w:rsid w:val="009B3AA3"/>
    <w:rsid w:val="009C6B57"/>
    <w:rsid w:val="009F5505"/>
    <w:rsid w:val="00A1232D"/>
    <w:rsid w:val="00A12EFD"/>
    <w:rsid w:val="00A14668"/>
    <w:rsid w:val="00A14A5C"/>
    <w:rsid w:val="00A26815"/>
    <w:rsid w:val="00A431A3"/>
    <w:rsid w:val="00A57C34"/>
    <w:rsid w:val="00A6017B"/>
    <w:rsid w:val="00A6429E"/>
    <w:rsid w:val="00A927AF"/>
    <w:rsid w:val="00AB2309"/>
    <w:rsid w:val="00AB4742"/>
    <w:rsid w:val="00AB7B63"/>
    <w:rsid w:val="00AD0E94"/>
    <w:rsid w:val="00AD7F6E"/>
    <w:rsid w:val="00AE0D76"/>
    <w:rsid w:val="00AF1564"/>
    <w:rsid w:val="00B02335"/>
    <w:rsid w:val="00B1313E"/>
    <w:rsid w:val="00B20394"/>
    <w:rsid w:val="00B30EE5"/>
    <w:rsid w:val="00B53020"/>
    <w:rsid w:val="00B61716"/>
    <w:rsid w:val="00B61877"/>
    <w:rsid w:val="00B772A4"/>
    <w:rsid w:val="00B95550"/>
    <w:rsid w:val="00B97281"/>
    <w:rsid w:val="00BA1A31"/>
    <w:rsid w:val="00BA4FA4"/>
    <w:rsid w:val="00BA6E5F"/>
    <w:rsid w:val="00BB43EE"/>
    <w:rsid w:val="00BE39D2"/>
    <w:rsid w:val="00BE41EB"/>
    <w:rsid w:val="00BE6AB8"/>
    <w:rsid w:val="00BF1AD2"/>
    <w:rsid w:val="00BF3271"/>
    <w:rsid w:val="00BF61BC"/>
    <w:rsid w:val="00C1080F"/>
    <w:rsid w:val="00C10CD8"/>
    <w:rsid w:val="00C126E4"/>
    <w:rsid w:val="00C21F4D"/>
    <w:rsid w:val="00C23C60"/>
    <w:rsid w:val="00C24E97"/>
    <w:rsid w:val="00C342B6"/>
    <w:rsid w:val="00C4375F"/>
    <w:rsid w:val="00C5503A"/>
    <w:rsid w:val="00C64F48"/>
    <w:rsid w:val="00C8216F"/>
    <w:rsid w:val="00C953F5"/>
    <w:rsid w:val="00CA5FF4"/>
    <w:rsid w:val="00CB2E94"/>
    <w:rsid w:val="00CB5BA9"/>
    <w:rsid w:val="00CD0C5D"/>
    <w:rsid w:val="00CD31AC"/>
    <w:rsid w:val="00CF05C1"/>
    <w:rsid w:val="00CF5771"/>
    <w:rsid w:val="00D0760E"/>
    <w:rsid w:val="00D13B44"/>
    <w:rsid w:val="00D45AC6"/>
    <w:rsid w:val="00D54D35"/>
    <w:rsid w:val="00D62892"/>
    <w:rsid w:val="00D64CAA"/>
    <w:rsid w:val="00D80FF2"/>
    <w:rsid w:val="00D830B8"/>
    <w:rsid w:val="00D83A36"/>
    <w:rsid w:val="00DA533C"/>
    <w:rsid w:val="00DA5F87"/>
    <w:rsid w:val="00DA6F09"/>
    <w:rsid w:val="00DB63ED"/>
    <w:rsid w:val="00DC2EB0"/>
    <w:rsid w:val="00DC5DDF"/>
    <w:rsid w:val="00DF2743"/>
    <w:rsid w:val="00E00C6D"/>
    <w:rsid w:val="00E012A0"/>
    <w:rsid w:val="00E0221C"/>
    <w:rsid w:val="00E03DA0"/>
    <w:rsid w:val="00E03E6B"/>
    <w:rsid w:val="00E040CF"/>
    <w:rsid w:val="00E04361"/>
    <w:rsid w:val="00E16129"/>
    <w:rsid w:val="00E2189F"/>
    <w:rsid w:val="00E25BF0"/>
    <w:rsid w:val="00E35472"/>
    <w:rsid w:val="00E4618E"/>
    <w:rsid w:val="00E53EB3"/>
    <w:rsid w:val="00E62E0A"/>
    <w:rsid w:val="00E74FEC"/>
    <w:rsid w:val="00E76C69"/>
    <w:rsid w:val="00E77080"/>
    <w:rsid w:val="00E830A1"/>
    <w:rsid w:val="00E93871"/>
    <w:rsid w:val="00E97D41"/>
    <w:rsid w:val="00E97FBC"/>
    <w:rsid w:val="00EB29A2"/>
    <w:rsid w:val="00EB4848"/>
    <w:rsid w:val="00EB529B"/>
    <w:rsid w:val="00ED0451"/>
    <w:rsid w:val="00ED0D3E"/>
    <w:rsid w:val="00ED1E05"/>
    <w:rsid w:val="00EE0697"/>
    <w:rsid w:val="00EE5FFB"/>
    <w:rsid w:val="00EF3E57"/>
    <w:rsid w:val="00F21F8C"/>
    <w:rsid w:val="00F34CC7"/>
    <w:rsid w:val="00F51FF3"/>
    <w:rsid w:val="00F56C24"/>
    <w:rsid w:val="00F7328D"/>
    <w:rsid w:val="00F7445E"/>
    <w:rsid w:val="00F806B3"/>
    <w:rsid w:val="00F91C78"/>
    <w:rsid w:val="00FA1891"/>
    <w:rsid w:val="00FA4CEE"/>
    <w:rsid w:val="00FB2CB9"/>
    <w:rsid w:val="00FD2190"/>
    <w:rsid w:val="00FD571E"/>
    <w:rsid w:val="00FE4A5D"/>
    <w:rsid w:val="00FF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88B01DB"/>
  <w15:docId w15:val="{3910B09F-8896-4195-AB6C-443EE24A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152C8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152C8"/>
    <w:pPr>
      <w:tabs>
        <w:tab w:val="center" w:pos="4153"/>
        <w:tab w:val="right" w:pos="8306"/>
      </w:tabs>
      <w:spacing w:after="0" w:line="240" w:lineRule="auto"/>
      <w:jc w:val="both"/>
      <w:outlineLvl w:val="0"/>
    </w:pPr>
    <w:rPr>
      <w:rFonts w:ascii="Calibri" w:eastAsia="Times New Roman" w:hAnsi="Calibri" w:cs="Times New Roman"/>
      <w:noProof/>
      <w:snapToGrid w:val="0"/>
      <w:kern w:val="2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152C8"/>
    <w:rPr>
      <w:rFonts w:ascii="Calibri" w:eastAsia="Times New Roman" w:hAnsi="Calibri" w:cs="Times New Roman"/>
      <w:noProof/>
      <w:snapToGrid w:val="0"/>
      <w:kern w:val="28"/>
      <w:lang w:val="en-US"/>
    </w:rPr>
  </w:style>
  <w:style w:type="paragraph" w:customStyle="1" w:styleId="FPTitle1">
    <w:name w:val="FP Title1"/>
    <w:basedOn w:val="Normal"/>
    <w:next w:val="Normal"/>
    <w:rsid w:val="001152C8"/>
    <w:pPr>
      <w:keepNext/>
      <w:spacing w:before="120" w:after="120" w:line="240" w:lineRule="auto"/>
      <w:contextualSpacing/>
      <w:jc w:val="center"/>
      <w:outlineLvl w:val="0"/>
    </w:pPr>
    <w:rPr>
      <w:rFonts w:ascii="Calibri" w:eastAsia="Times New Roman" w:hAnsi="Calibri" w:cs="Times New Roman"/>
      <w:b/>
      <w:i/>
      <w:noProof/>
      <w:snapToGrid w:val="0"/>
      <w:kern w:val="28"/>
      <w:sz w:val="28"/>
      <w:szCs w:val="28"/>
      <w:lang w:eastAsia="en-US"/>
    </w:rPr>
  </w:style>
  <w:style w:type="paragraph" w:styleId="Footer">
    <w:name w:val="footer"/>
    <w:basedOn w:val="Normal"/>
    <w:link w:val="FooterChar"/>
    <w:uiPriority w:val="99"/>
    <w:rsid w:val="001152C8"/>
    <w:pPr>
      <w:tabs>
        <w:tab w:val="center" w:pos="4820"/>
        <w:tab w:val="right" w:pos="9639"/>
      </w:tabs>
      <w:spacing w:after="0" w:line="240" w:lineRule="auto"/>
      <w:jc w:val="both"/>
      <w:outlineLvl w:val="0"/>
    </w:pPr>
    <w:rPr>
      <w:rFonts w:ascii="Calibri" w:eastAsia="Times New Roman" w:hAnsi="Calibri" w:cs="Times New Roman"/>
      <w:noProof/>
      <w:snapToGrid w:val="0"/>
      <w:kern w:val="28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152C8"/>
    <w:rPr>
      <w:rFonts w:ascii="Calibri" w:eastAsia="Times New Roman" w:hAnsi="Calibri" w:cs="Times New Roman"/>
      <w:noProof/>
      <w:snapToGrid w:val="0"/>
      <w:kern w:val="28"/>
      <w:sz w:val="20"/>
      <w:szCs w:val="20"/>
    </w:rPr>
  </w:style>
  <w:style w:type="paragraph" w:customStyle="1" w:styleId="Bodytext">
    <w:name w:val="Bodytext"/>
    <w:basedOn w:val="Normal"/>
    <w:qFormat/>
    <w:rsid w:val="001152C8"/>
    <w:pPr>
      <w:spacing w:before="40" w:after="40" w:line="240" w:lineRule="auto"/>
      <w:outlineLvl w:val="0"/>
    </w:pPr>
    <w:rPr>
      <w:rFonts w:ascii="Calibri" w:eastAsia="Times New Roman" w:hAnsi="Calibri" w:cs="Times New Roman"/>
      <w:noProof/>
      <w:snapToGrid w:val="0"/>
      <w:kern w:val="28"/>
      <w:lang w:eastAsia="en-US"/>
    </w:rPr>
  </w:style>
  <w:style w:type="paragraph" w:customStyle="1" w:styleId="FPTitle2">
    <w:name w:val="FP Title2"/>
    <w:basedOn w:val="Normal"/>
    <w:next w:val="Normal"/>
    <w:link w:val="FPTitle2Char"/>
    <w:rsid w:val="001152C8"/>
    <w:pPr>
      <w:keepNext/>
      <w:spacing w:before="120" w:after="120" w:line="240" w:lineRule="auto"/>
      <w:outlineLvl w:val="0"/>
    </w:pPr>
    <w:rPr>
      <w:rFonts w:ascii="Calibri" w:eastAsia="Times New Roman" w:hAnsi="Calibri" w:cs="Times New Roman"/>
      <w:b/>
      <w:bCs/>
      <w:i/>
      <w:noProof/>
      <w:snapToGrid w:val="0"/>
      <w:kern w:val="28"/>
      <w:szCs w:val="28"/>
      <w:lang w:eastAsia="en-US"/>
    </w:rPr>
  </w:style>
  <w:style w:type="paragraph" w:customStyle="1" w:styleId="FPDocType">
    <w:name w:val="FP Doc Type"/>
    <w:basedOn w:val="Normal"/>
    <w:rsid w:val="001152C8"/>
    <w:pPr>
      <w:keepNext/>
      <w:spacing w:before="240" w:after="240" w:line="240" w:lineRule="auto"/>
      <w:jc w:val="center"/>
      <w:outlineLvl w:val="0"/>
    </w:pPr>
    <w:rPr>
      <w:rFonts w:ascii="Calibri" w:eastAsia="Times New Roman" w:hAnsi="Calibri" w:cs="Times New Roman"/>
      <w:b/>
      <w:noProof/>
      <w:snapToGrid w:val="0"/>
      <w:kern w:val="28"/>
      <w:sz w:val="36"/>
      <w:lang w:eastAsia="en-US"/>
    </w:rPr>
  </w:style>
  <w:style w:type="paragraph" w:customStyle="1" w:styleId="FPTitle3">
    <w:name w:val="FP Title3"/>
    <w:basedOn w:val="FPTitle2"/>
    <w:link w:val="FPTitle3Char"/>
    <w:rsid w:val="001152C8"/>
  </w:style>
  <w:style w:type="character" w:customStyle="1" w:styleId="FPTitle">
    <w:name w:val="FP Title"/>
    <w:basedOn w:val="DefaultParagraphFont"/>
    <w:rsid w:val="001152C8"/>
    <w:rPr>
      <w:rFonts w:ascii="Calibri" w:hAnsi="Calibri"/>
      <w:b/>
      <w:bCs/>
      <w:sz w:val="22"/>
    </w:rPr>
  </w:style>
  <w:style w:type="character" w:customStyle="1" w:styleId="FPTitle2Char">
    <w:name w:val="FP Title2 Char"/>
    <w:basedOn w:val="DefaultParagraphFont"/>
    <w:link w:val="FPTitle2"/>
    <w:rsid w:val="001152C8"/>
    <w:rPr>
      <w:rFonts w:ascii="Calibri" w:eastAsia="Times New Roman" w:hAnsi="Calibri" w:cs="Times New Roman"/>
      <w:b/>
      <w:bCs/>
      <w:i/>
      <w:noProof/>
      <w:snapToGrid w:val="0"/>
      <w:kern w:val="28"/>
      <w:szCs w:val="28"/>
    </w:rPr>
  </w:style>
  <w:style w:type="character" w:customStyle="1" w:styleId="FPTitle3Char">
    <w:name w:val="FP Title3 Char"/>
    <w:basedOn w:val="FPTitle2Char"/>
    <w:link w:val="FPTitle3"/>
    <w:rsid w:val="001152C8"/>
    <w:rPr>
      <w:rFonts w:ascii="Calibri" w:eastAsia="Times New Roman" w:hAnsi="Calibri" w:cs="Times New Roman"/>
      <w:b/>
      <w:bCs/>
      <w:i/>
      <w:noProof/>
      <w:snapToGrid w:val="0"/>
      <w:kern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C8"/>
    <w:rPr>
      <w:rFonts w:ascii="Tahoma" w:eastAsiaTheme="minorEastAsia" w:hAnsi="Tahoma" w:cs="Tahoma"/>
      <w:sz w:val="16"/>
      <w:szCs w:val="16"/>
      <w:lang w:val="en-US" w:eastAsia="zh-CN"/>
    </w:rPr>
  </w:style>
  <w:style w:type="character" w:customStyle="1" w:styleId="rwrro">
    <w:name w:val="rwrro"/>
    <w:basedOn w:val="DefaultParagraphFont"/>
    <w:rsid w:val="007B5859"/>
  </w:style>
  <w:style w:type="character" w:styleId="Hyperlink">
    <w:name w:val="Hyperlink"/>
    <w:basedOn w:val="DefaultParagraphFont"/>
    <w:uiPriority w:val="99"/>
    <w:unhideWhenUsed/>
    <w:rsid w:val="00E74FE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6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3ED"/>
    <w:rPr>
      <w:rFonts w:eastAsiaTheme="minorEastAsia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3ED"/>
    <w:rPr>
      <w:rFonts w:eastAsiaTheme="minorEastAsia"/>
      <w:b/>
      <w:bCs/>
      <w:sz w:val="20"/>
      <w:szCs w:val="20"/>
      <w:lang w:val="en-US" w:eastAsia="zh-CN"/>
    </w:rPr>
  </w:style>
  <w:style w:type="paragraph" w:styleId="Revision">
    <w:name w:val="Revision"/>
    <w:hidden/>
    <w:uiPriority w:val="99"/>
    <w:semiHidden/>
    <w:rsid w:val="007656F9"/>
    <w:pPr>
      <w:spacing w:after="0" w:line="240" w:lineRule="auto"/>
    </w:pPr>
    <w:rPr>
      <w:rFonts w:eastAsiaTheme="minorEastAsia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D13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96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4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53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9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99BBE8"/>
                                    <w:bottom w:val="single" w:sz="6" w:space="0" w:color="99BBE8"/>
                                    <w:right w:val="single" w:sz="6" w:space="0" w:color="99BBE8"/>
                                  </w:divBdr>
                                  <w:divsChild>
                                    <w:div w:id="190961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9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6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47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19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243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583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1.png@01D6E35A.50DE3530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alvare\Downloads\HL-PM-QA-523_minutes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B546C-82DE-489D-A2A7-BF7ACFC01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HL-PM-QA-523_minutes (1)</Template>
  <TotalTime>5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Bejar Alonso</dc:creator>
  <cp:lastModifiedBy>Giorgio Ambrosio</cp:lastModifiedBy>
  <cp:revision>3</cp:revision>
  <cp:lastPrinted>2015-03-11T13:41:00Z</cp:lastPrinted>
  <dcterms:created xsi:type="dcterms:W3CDTF">2021-01-05T20:35:00Z</dcterms:created>
  <dcterms:modified xsi:type="dcterms:W3CDTF">2021-01-05T20:36:00Z</dcterms:modified>
</cp:coreProperties>
</file>